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95DCA" w14:textId="3E8BD889" w:rsidR="00BD1AEC" w:rsidRPr="004851BF" w:rsidRDefault="009A226F" w:rsidP="004851BF">
      <w:pPr>
        <w:pStyle w:val="affff5"/>
      </w:pPr>
      <w:r w:rsidRPr="004851BF">
        <w:t xml:space="preserve">Министерство цифрового развития, связи и массовых коммуникаций </w:t>
      </w:r>
      <w:r w:rsidRPr="004851BF">
        <w:br/>
        <w:t>Российской Федерации</w:t>
      </w:r>
    </w:p>
    <w:p w14:paraId="366FCA40" w14:textId="77777777" w:rsidR="00BD1AEC" w:rsidRPr="004851BF" w:rsidRDefault="00BD1AEC">
      <w:pPr>
        <w:jc w:val="center"/>
        <w:rPr>
          <w:sz w:val="24"/>
        </w:rPr>
      </w:pPr>
    </w:p>
    <w:p w14:paraId="79AED81B" w14:textId="77777777" w:rsidR="00BD1AEC" w:rsidRPr="004851BF" w:rsidRDefault="00BD1AEC">
      <w:pPr>
        <w:jc w:val="center"/>
        <w:rPr>
          <w:sz w:val="24"/>
        </w:rPr>
      </w:pPr>
    </w:p>
    <w:p w14:paraId="43A5825D" w14:textId="77777777" w:rsidR="00BD1AEC" w:rsidRPr="004851BF" w:rsidRDefault="00BD1AEC">
      <w:pPr>
        <w:jc w:val="center"/>
        <w:rPr>
          <w:sz w:val="24"/>
        </w:rPr>
      </w:pPr>
    </w:p>
    <w:p w14:paraId="3F86FBAF" w14:textId="77777777" w:rsidR="00BD1AEC" w:rsidRPr="004851BF" w:rsidRDefault="00BD1AEC">
      <w:pPr>
        <w:jc w:val="center"/>
        <w:rPr>
          <w:sz w:val="24"/>
        </w:rPr>
      </w:pPr>
    </w:p>
    <w:p w14:paraId="38723082" w14:textId="77777777" w:rsidR="00BD1AEC" w:rsidRPr="004851BF" w:rsidRDefault="00BD1AEC">
      <w:pPr>
        <w:jc w:val="center"/>
        <w:rPr>
          <w:sz w:val="24"/>
        </w:rPr>
      </w:pPr>
    </w:p>
    <w:p w14:paraId="0FBBAD18" w14:textId="77777777" w:rsidR="00BD1AEC" w:rsidRPr="004851BF" w:rsidRDefault="00BD1AEC">
      <w:pPr>
        <w:jc w:val="center"/>
        <w:rPr>
          <w:sz w:val="24"/>
        </w:rPr>
      </w:pPr>
    </w:p>
    <w:p w14:paraId="2DEC183C" w14:textId="77777777" w:rsidR="009930AB" w:rsidRPr="004851BF" w:rsidRDefault="00710DBD" w:rsidP="004851BF">
      <w:pPr>
        <w:pStyle w:val="afffd"/>
        <w:spacing w:before="120"/>
      </w:pPr>
      <w:r w:rsidRPr="004851BF">
        <w:t>РУКОВОДСТВО ПОЛЬЗОВАТЕЛЯ</w:t>
      </w:r>
      <w:r w:rsidR="009930AB" w:rsidRPr="004851BF">
        <w:t xml:space="preserve"> </w:t>
      </w:r>
    </w:p>
    <w:p w14:paraId="706C1C0B" w14:textId="252C10FE" w:rsidR="005F1BF7" w:rsidRPr="00E85BB1" w:rsidRDefault="009930AB" w:rsidP="004851BF">
      <w:pPr>
        <w:pStyle w:val="afffd"/>
        <w:spacing w:before="120"/>
        <w:rPr>
          <w:rFonts w:ascii="Times New Roman" w:hAnsi="Times New Roman"/>
        </w:rPr>
      </w:pPr>
      <w:r w:rsidRPr="004851BF">
        <w:t xml:space="preserve">ПО ПОДКЛЮЧЕНИЮ </w:t>
      </w:r>
      <w:r w:rsidR="00163917" w:rsidRPr="00E85BB1">
        <w:t xml:space="preserve">операторов посреднических              </w:t>
      </w:r>
      <w:r w:rsidR="00163917" w:rsidRPr="00E85BB1">
        <w:rPr>
          <w:rFonts w:ascii="Times New Roman" w:hAnsi="Times New Roman"/>
        </w:rPr>
        <w:t xml:space="preserve">цифровых платформ </w:t>
      </w:r>
      <w:r w:rsidRPr="00E85BB1">
        <w:rPr>
          <w:rFonts w:ascii="Times New Roman" w:hAnsi="Times New Roman"/>
        </w:rPr>
        <w:t xml:space="preserve">К </w:t>
      </w:r>
      <w:r w:rsidR="005F1BF7" w:rsidRPr="00E85BB1">
        <w:rPr>
          <w:rFonts w:ascii="Times New Roman" w:hAnsi="Times New Roman"/>
        </w:rPr>
        <w:t>ФЕДЕРАЛЬНОЙ ГОСУДА</w:t>
      </w:r>
      <w:r w:rsidR="005F1BF7" w:rsidRPr="00E85BB1">
        <w:rPr>
          <w:rFonts w:ascii="Times New Roman" w:hAnsi="Times New Roman"/>
        </w:rPr>
        <w:t>Р</w:t>
      </w:r>
      <w:r w:rsidR="005F1BF7" w:rsidRPr="00E85BB1">
        <w:rPr>
          <w:rFonts w:ascii="Times New Roman" w:hAnsi="Times New Roman"/>
        </w:rPr>
        <w:t>СТВЕННОЙ ИНФОРМАЦИО</w:t>
      </w:r>
      <w:r w:rsidR="005F1BF7" w:rsidRPr="00E85BB1">
        <w:rPr>
          <w:rFonts w:ascii="Times New Roman" w:hAnsi="Times New Roman"/>
        </w:rPr>
        <w:t>Н</w:t>
      </w:r>
      <w:r w:rsidR="005F1BF7" w:rsidRPr="00E85BB1">
        <w:rPr>
          <w:rFonts w:ascii="Times New Roman" w:hAnsi="Times New Roman"/>
        </w:rPr>
        <w:t>НОЙ СИСТЕМ</w:t>
      </w:r>
      <w:r w:rsidR="003F30BB" w:rsidRPr="00E85BB1">
        <w:rPr>
          <w:rFonts w:ascii="Times New Roman" w:hAnsi="Times New Roman"/>
        </w:rPr>
        <w:t>Е</w:t>
      </w:r>
      <w:r w:rsidR="005F1BF7" w:rsidRPr="00E85BB1">
        <w:rPr>
          <w:rFonts w:ascii="Times New Roman" w:hAnsi="Times New Roman"/>
        </w:rPr>
        <w:t xml:space="preserve"> </w:t>
      </w:r>
    </w:p>
    <w:p w14:paraId="7E7CD27F" w14:textId="77777777" w:rsidR="00BD1AEC" w:rsidRPr="00E85BB1" w:rsidRDefault="005F1BF7" w:rsidP="004851BF">
      <w:pPr>
        <w:pStyle w:val="afffd"/>
        <w:spacing w:before="120"/>
        <w:rPr>
          <w:rFonts w:ascii="Times New Roman" w:hAnsi="Times New Roman"/>
        </w:rPr>
      </w:pPr>
      <w:r w:rsidRPr="00E85BB1">
        <w:rPr>
          <w:rFonts w:ascii="Times New Roman" w:hAnsi="Times New Roman"/>
        </w:rPr>
        <w:t>«ЕДИНАЯ СИСТЕМА НОРМАТИВНОЙ СПРАВОЧНОЙ И</w:t>
      </w:r>
      <w:r w:rsidRPr="00E85BB1">
        <w:rPr>
          <w:rFonts w:ascii="Times New Roman" w:hAnsi="Times New Roman"/>
        </w:rPr>
        <w:t>Н</w:t>
      </w:r>
      <w:r w:rsidRPr="00E85BB1">
        <w:rPr>
          <w:rFonts w:ascii="Times New Roman" w:hAnsi="Times New Roman"/>
        </w:rPr>
        <w:t>ФОРМАЦИИ»</w:t>
      </w:r>
    </w:p>
    <w:p w14:paraId="15A43FC2" w14:textId="77777777" w:rsidR="00BD1AEC" w:rsidRPr="004851BF" w:rsidRDefault="00BD1AEC">
      <w:pPr>
        <w:jc w:val="center"/>
        <w:rPr>
          <w:sz w:val="24"/>
        </w:rPr>
      </w:pPr>
    </w:p>
    <w:p w14:paraId="592EC56D" w14:textId="47E876AB" w:rsidR="00BD1AEC" w:rsidRPr="004851BF" w:rsidRDefault="00710DBD" w:rsidP="004851BF">
      <w:pPr>
        <w:pStyle w:val="affff"/>
      </w:pPr>
      <w:r w:rsidRPr="004851BF">
        <w:t xml:space="preserve">Запрос данных справочников ЕСНСИ </w:t>
      </w:r>
    </w:p>
    <w:p w14:paraId="7258B92A" w14:textId="209C15F8" w:rsidR="00BD1AEC" w:rsidRPr="009C30F9" w:rsidRDefault="00DF54B2" w:rsidP="004851BF">
      <w:pPr>
        <w:pStyle w:val="affff"/>
      </w:pPr>
      <w:r w:rsidRPr="004851BF">
        <w:t>Версия 1.</w:t>
      </w:r>
      <w:r w:rsidR="00E85BB1">
        <w:t>8</w:t>
      </w:r>
    </w:p>
    <w:p w14:paraId="50C486E7" w14:textId="1ADE9DB4" w:rsidR="00BD1AEC" w:rsidRPr="004851BF" w:rsidRDefault="00AB64FF" w:rsidP="004851BF">
      <w:pPr>
        <w:pStyle w:val="affff"/>
        <w:rPr>
          <w:b/>
        </w:rPr>
      </w:pPr>
      <w:r w:rsidRPr="004851BF">
        <w:rPr>
          <w:rFonts w:eastAsia="Times New Roman"/>
        </w:rPr>
        <w:t xml:space="preserve">Листов </w:t>
      </w:r>
      <w:fldSimple w:instr=" NUMPAGES ">
        <w:r w:rsidR="00971130">
          <w:rPr>
            <w:noProof/>
          </w:rPr>
          <w:t>76</w:t>
        </w:r>
      </w:fldSimple>
    </w:p>
    <w:p w14:paraId="1E78357F" w14:textId="77777777" w:rsidR="00BD1AEC" w:rsidRPr="004851BF" w:rsidRDefault="00BD1AEC">
      <w:pPr>
        <w:jc w:val="center"/>
        <w:rPr>
          <w:b/>
          <w:sz w:val="24"/>
        </w:rPr>
      </w:pPr>
    </w:p>
    <w:p w14:paraId="04A8F9FE" w14:textId="77777777" w:rsidR="00BD1AEC" w:rsidRPr="004851BF" w:rsidRDefault="00BD1AEC">
      <w:pPr>
        <w:jc w:val="center"/>
        <w:rPr>
          <w:b/>
          <w:sz w:val="24"/>
        </w:rPr>
      </w:pPr>
    </w:p>
    <w:p w14:paraId="618B493B" w14:textId="77777777" w:rsidR="00BD1AEC" w:rsidRPr="004851BF" w:rsidRDefault="00BD1AEC">
      <w:pPr>
        <w:jc w:val="center"/>
        <w:rPr>
          <w:b/>
          <w:sz w:val="24"/>
        </w:rPr>
      </w:pPr>
    </w:p>
    <w:p w14:paraId="378552F9" w14:textId="77777777" w:rsidR="00BD1AEC" w:rsidRPr="004851BF" w:rsidRDefault="00BD1AEC">
      <w:pPr>
        <w:jc w:val="center"/>
        <w:rPr>
          <w:b/>
          <w:sz w:val="24"/>
        </w:rPr>
      </w:pPr>
    </w:p>
    <w:p w14:paraId="10CCDB93" w14:textId="77777777" w:rsidR="00BD1AEC" w:rsidRPr="004851BF" w:rsidRDefault="00BD1AEC">
      <w:pPr>
        <w:jc w:val="center"/>
        <w:rPr>
          <w:b/>
          <w:sz w:val="24"/>
        </w:rPr>
      </w:pPr>
    </w:p>
    <w:p w14:paraId="0E02758A" w14:textId="77777777" w:rsidR="00163917" w:rsidRDefault="00163917" w:rsidP="004851BF">
      <w:pPr>
        <w:pStyle w:val="afffb"/>
      </w:pPr>
    </w:p>
    <w:p w14:paraId="10CA241F" w14:textId="77777777" w:rsidR="00163917" w:rsidRDefault="00163917" w:rsidP="004851BF">
      <w:pPr>
        <w:pStyle w:val="afffb"/>
      </w:pPr>
    </w:p>
    <w:p w14:paraId="7A489437" w14:textId="77777777" w:rsidR="00163917" w:rsidRDefault="00163917" w:rsidP="004851BF">
      <w:pPr>
        <w:pStyle w:val="afffb"/>
      </w:pPr>
    </w:p>
    <w:p w14:paraId="1C9FAD1A" w14:textId="77777777" w:rsidR="00163917" w:rsidRDefault="00163917" w:rsidP="004851BF">
      <w:pPr>
        <w:pStyle w:val="afffb"/>
      </w:pPr>
    </w:p>
    <w:p w14:paraId="07D6F7D2" w14:textId="77777777" w:rsidR="00163917" w:rsidRDefault="00163917" w:rsidP="004851BF">
      <w:pPr>
        <w:pStyle w:val="afffb"/>
      </w:pPr>
    </w:p>
    <w:p w14:paraId="635DD148" w14:textId="77777777" w:rsidR="00163917" w:rsidRDefault="00163917" w:rsidP="004851BF">
      <w:pPr>
        <w:pStyle w:val="afffb"/>
      </w:pPr>
    </w:p>
    <w:p w14:paraId="17C77CB3" w14:textId="77777777" w:rsidR="00163917" w:rsidRDefault="00163917" w:rsidP="004851BF">
      <w:pPr>
        <w:pStyle w:val="afffb"/>
      </w:pPr>
    </w:p>
    <w:p w14:paraId="53BB97A2" w14:textId="77777777" w:rsidR="00163917" w:rsidRDefault="00163917" w:rsidP="004851BF">
      <w:pPr>
        <w:pStyle w:val="afffb"/>
      </w:pPr>
    </w:p>
    <w:p w14:paraId="0CCBFD33" w14:textId="77777777" w:rsidR="00163917" w:rsidRDefault="00163917" w:rsidP="004851BF">
      <w:pPr>
        <w:pStyle w:val="afffb"/>
      </w:pPr>
    </w:p>
    <w:p w14:paraId="7EE2C123" w14:textId="77777777" w:rsidR="00163917" w:rsidRDefault="00163917" w:rsidP="004851BF">
      <w:pPr>
        <w:pStyle w:val="afffb"/>
      </w:pPr>
    </w:p>
    <w:p w14:paraId="6A391539" w14:textId="77777777" w:rsidR="00163917" w:rsidRDefault="00163917" w:rsidP="004851BF">
      <w:pPr>
        <w:pStyle w:val="afffb"/>
      </w:pPr>
    </w:p>
    <w:p w14:paraId="049287EA" w14:textId="77777777" w:rsidR="00163917" w:rsidRDefault="00163917" w:rsidP="004851BF">
      <w:pPr>
        <w:pStyle w:val="afffb"/>
      </w:pPr>
    </w:p>
    <w:p w14:paraId="44C607C9" w14:textId="77777777" w:rsidR="00163917" w:rsidRDefault="00163917" w:rsidP="004851BF">
      <w:pPr>
        <w:pStyle w:val="afffb"/>
      </w:pPr>
    </w:p>
    <w:p w14:paraId="0812E0E8" w14:textId="77777777" w:rsidR="00163917" w:rsidRDefault="00163917" w:rsidP="004851BF">
      <w:pPr>
        <w:pStyle w:val="afffb"/>
      </w:pPr>
    </w:p>
    <w:p w14:paraId="23ABE85E" w14:textId="77777777" w:rsidR="00163917" w:rsidRDefault="00163917" w:rsidP="004851BF">
      <w:pPr>
        <w:pStyle w:val="afffb"/>
      </w:pPr>
    </w:p>
    <w:p w14:paraId="1D2DC148" w14:textId="77777777" w:rsidR="00163917" w:rsidRDefault="00163917" w:rsidP="004851BF">
      <w:pPr>
        <w:pStyle w:val="afffb"/>
      </w:pPr>
    </w:p>
    <w:p w14:paraId="5530969F" w14:textId="77777777" w:rsidR="00163917" w:rsidRDefault="00163917" w:rsidP="004851BF">
      <w:pPr>
        <w:pStyle w:val="afffb"/>
      </w:pPr>
    </w:p>
    <w:p w14:paraId="6AB50957" w14:textId="234AF1C9" w:rsidR="00BD1AEC" w:rsidRPr="004851BF" w:rsidRDefault="00F9613D" w:rsidP="004851BF">
      <w:pPr>
        <w:pStyle w:val="afffb"/>
      </w:pPr>
      <w:r w:rsidRPr="004851BF">
        <w:t>Москва, 2026</w:t>
      </w:r>
      <w:r w:rsidR="00710DBD" w:rsidRPr="004851BF">
        <w:br w:type="page"/>
      </w:r>
    </w:p>
    <w:p w14:paraId="5FB0F4E5" w14:textId="77777777" w:rsidR="0056755F" w:rsidRPr="004851BF" w:rsidRDefault="00710DBD" w:rsidP="004851BF">
      <w:pPr>
        <w:pStyle w:val="af2"/>
        <w:numPr>
          <w:ilvl w:val="0"/>
          <w:numId w:val="0"/>
        </w:numPr>
        <w:jc w:val="center"/>
        <w:rPr>
          <w:rFonts w:eastAsia="Times New Roman"/>
          <w:sz w:val="24"/>
        </w:rPr>
      </w:pPr>
      <w:r w:rsidRPr="004851BF">
        <w:rPr>
          <w:rFonts w:eastAsia="Times New Roman"/>
          <w:sz w:val="24"/>
        </w:rPr>
        <w:lastRenderedPageBreak/>
        <w:t>СОДЕРЖАНИЕ</w:t>
      </w:r>
    </w:p>
    <w:sdt>
      <w:sdtPr>
        <w:rPr>
          <w:rFonts w:eastAsia="Times New Roman"/>
          <w:b/>
          <w:bCs/>
          <w:caps/>
          <w:sz w:val="24"/>
        </w:rPr>
        <w:id w:val="-1747637104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sz w:val="28"/>
        </w:rPr>
      </w:sdtEndPr>
      <w:sdtContent>
        <w:p w14:paraId="77F9AA48" w14:textId="157C6164" w:rsidR="00BD1AEC" w:rsidRPr="004851BF" w:rsidRDefault="00BD1AEC" w:rsidP="0056755F">
          <w:pPr>
            <w:jc w:val="center"/>
            <w:rPr>
              <w:sz w:val="24"/>
            </w:rPr>
          </w:pPr>
        </w:p>
        <w:p w14:paraId="378B7FF0" w14:textId="77777777" w:rsidR="00E85BB1" w:rsidRDefault="00710DBD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r w:rsidRPr="004851BF">
            <w:fldChar w:fldCharType="begin"/>
          </w:r>
          <w:r w:rsidRPr="004851BF">
            <w:rPr>
              <w:rStyle w:val="IndexLink"/>
              <w:webHidden/>
            </w:rPr>
            <w:instrText xml:space="preserve"> TOC \z \o "1-1" \u \h</w:instrText>
          </w:r>
          <w:r w:rsidRPr="004851BF">
            <w:rPr>
              <w:rStyle w:val="IndexLink"/>
            </w:rPr>
            <w:fldChar w:fldCharType="separate"/>
          </w:r>
          <w:hyperlink w:anchor="_Toc239253374" w:history="1">
            <w:r w:rsidR="00E85BB1" w:rsidRPr="001956B5">
              <w:rPr>
                <w:rStyle w:val="a7"/>
                <w:noProof/>
              </w:rPr>
              <w:t>ТЕРМИНЫ И СОКРАЩЕНИЯ</w:t>
            </w:r>
            <w:r w:rsidR="00E85BB1">
              <w:rPr>
                <w:noProof/>
                <w:webHidden/>
              </w:rPr>
              <w:tab/>
            </w:r>
            <w:r w:rsidR="00E85BB1">
              <w:rPr>
                <w:noProof/>
                <w:webHidden/>
              </w:rPr>
              <w:fldChar w:fldCharType="begin"/>
            </w:r>
            <w:r w:rsidR="00E85BB1">
              <w:rPr>
                <w:noProof/>
                <w:webHidden/>
              </w:rPr>
              <w:instrText xml:space="preserve"> PAGEREF _Toc239253374 \h </w:instrText>
            </w:r>
            <w:r w:rsidR="00E85BB1">
              <w:rPr>
                <w:noProof/>
                <w:webHidden/>
              </w:rPr>
            </w:r>
            <w:r w:rsidR="00E85BB1">
              <w:rPr>
                <w:noProof/>
                <w:webHidden/>
              </w:rPr>
              <w:fldChar w:fldCharType="separate"/>
            </w:r>
            <w:r w:rsidR="00E85BB1">
              <w:rPr>
                <w:noProof/>
                <w:webHidden/>
              </w:rPr>
              <w:t>3</w:t>
            </w:r>
            <w:r w:rsidR="00E85BB1">
              <w:rPr>
                <w:noProof/>
                <w:webHidden/>
              </w:rPr>
              <w:fldChar w:fldCharType="end"/>
            </w:r>
          </w:hyperlink>
        </w:p>
        <w:p w14:paraId="7DB7E749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75" w:history="1">
            <w:r w:rsidRPr="001956B5">
              <w:rPr>
                <w:rStyle w:val="a7"/>
                <w:noProof/>
              </w:rPr>
              <w:t>ЛИСТ УЧЕТА ИЗМЕНЕНИЙ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0D834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76" w:history="1">
            <w:r w:rsidRPr="001956B5">
              <w:rPr>
                <w:rStyle w:val="a7"/>
                <w:noProof/>
              </w:rPr>
              <w:t>1.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2FFF5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77" w:history="1">
            <w:r w:rsidRPr="001956B5">
              <w:rPr>
                <w:rStyle w:val="a7"/>
                <w:noProof/>
              </w:rPr>
              <w:t>2.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</w:rPr>
              <w:t>ПОРЯДОК ПОДГОТОВКИ К РАБОТЕ С ОТКРЫТЫМИ ДАННЫМИ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23544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78" w:history="1">
            <w:r w:rsidRPr="001956B5">
              <w:rPr>
                <w:rStyle w:val="a7"/>
                <w:noProof/>
              </w:rPr>
              <w:t>3.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 xml:space="preserve">МЕТОД ПОЛУЧЕНИЯ </w:t>
            </w:r>
            <w:r w:rsidRPr="001956B5">
              <w:rPr>
                <w:rStyle w:val="a7"/>
                <w:noProof/>
                <w:shd w:val="clear" w:color="auto" w:fill="FFFFFF"/>
                <w:lang w:val="en-US"/>
              </w:rPr>
              <w:t xml:space="preserve">ASID </w:t>
            </w:r>
            <w:r w:rsidRPr="001956B5">
              <w:rPr>
                <w:rStyle w:val="a7"/>
                <w:noProof/>
                <w:shd w:val="clear" w:color="auto" w:fill="FFFFFF"/>
              </w:rPr>
              <w:t>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254B0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79" w:history="1">
            <w:r w:rsidRPr="001956B5">
              <w:rPr>
                <w:rStyle w:val="a7"/>
                <w:noProof/>
              </w:rPr>
              <w:t>4.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СПИСКА СПРАВОЧНИКОВ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79563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0" w:history="1">
            <w:r w:rsidRPr="001956B5">
              <w:rPr>
                <w:rStyle w:val="a7"/>
                <w:noProof/>
              </w:rPr>
              <w:t>5.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ИНФОРМАЦИИ О СПРАВОЧНИКЕ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AF2AD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1" w:history="1">
            <w:r w:rsidRPr="001956B5">
              <w:rPr>
                <w:rStyle w:val="a7"/>
                <w:noProof/>
              </w:rPr>
              <w:t>6.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ПЕРЕЧНЯ ЗАПИСЕЙ СПРАВОЧНИКА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C860E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2" w:history="1">
            <w:r w:rsidRPr="001956B5">
              <w:rPr>
                <w:rStyle w:val="a7"/>
                <w:noProof/>
              </w:rPr>
              <w:t>7.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ИСТОРИИ ИЗМЕНЕНИЯ ЗАПИСИ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5F8B32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3" w:history="1">
            <w:r w:rsidRPr="001956B5">
              <w:rPr>
                <w:rStyle w:val="a7"/>
                <w:noProof/>
              </w:rPr>
              <w:t>8.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ИНКРЕМЕНТА СПРАВОЧНИКА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BDB47" w14:textId="77777777" w:rsidR="00E85BB1" w:rsidRDefault="00E85BB1">
          <w:pPr>
            <w:pStyle w:val="18"/>
            <w:tabs>
              <w:tab w:val="left" w:pos="482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4" w:history="1">
            <w:r w:rsidRPr="001956B5">
              <w:rPr>
                <w:rStyle w:val="a7"/>
                <w:noProof/>
              </w:rPr>
              <w:t>9.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МЕТОД ПОЛУЧЕНИЯ ПЕРЕЧНЯ ВЕРСИЙ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7EBA9" w14:textId="77777777" w:rsidR="00E85BB1" w:rsidRDefault="00E85BB1">
          <w:pPr>
            <w:pStyle w:val="18"/>
            <w:tabs>
              <w:tab w:val="left" w:pos="720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5" w:history="1">
            <w:r w:rsidRPr="001956B5">
              <w:rPr>
                <w:rStyle w:val="a7"/>
                <w:noProof/>
              </w:rPr>
              <w:t>10.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ПРОЦЕСС ВЫГРУЗКИ ДАННЫХ СПРАВОЧНИКА В ФАЙЛ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8AD6E" w14:textId="77777777" w:rsidR="00E85BB1" w:rsidRDefault="00E85BB1">
          <w:pPr>
            <w:pStyle w:val="18"/>
            <w:tabs>
              <w:tab w:val="left" w:pos="720"/>
            </w:tabs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6" w:history="1">
            <w:r w:rsidRPr="001956B5">
              <w:rPr>
                <w:rStyle w:val="a7"/>
                <w:noProof/>
              </w:rPr>
              <w:t>11.</w:t>
            </w:r>
            <w:r>
              <w:rPr>
                <w:rFonts w:asciiTheme="minorHAnsi" w:hAnsiTheme="minorHAnsi" w:cstheme="minorBidi"/>
                <w:caps w:val="0"/>
                <w:noProof/>
                <w:sz w:val="22"/>
                <w:szCs w:val="22"/>
                <w:lang w:eastAsia="ru-RU"/>
                <w14:ligatures w14:val="none"/>
              </w:rPr>
              <w:tab/>
            </w:r>
            <w:r w:rsidRPr="001956B5">
              <w:rPr>
                <w:rStyle w:val="a7"/>
                <w:noProof/>
                <w:shd w:val="clear" w:color="auto" w:fill="FFFFFF"/>
              </w:rPr>
              <w:t>ТИПОВЫЕ ОШИБКИ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2122D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7" w:history="1">
            <w:r w:rsidRPr="001956B5">
              <w:rPr>
                <w:rStyle w:val="a7"/>
                <w:noProof/>
              </w:rPr>
              <w:t>Приложение А Таблица идентификаторов реестров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0318B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8" w:history="1">
            <w:r w:rsidRPr="001956B5">
              <w:rPr>
                <w:rStyle w:val="a7"/>
                <w:noProof/>
              </w:rPr>
              <w:t>Приложение Б Общая информация по реестрам еснси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9A299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89" w:history="1">
            <w:r w:rsidRPr="001956B5">
              <w:rPr>
                <w:rStyle w:val="a7"/>
                <w:noProof/>
              </w:rPr>
              <w:t>Приложение В Атрибутный состав реестров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FA039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90" w:history="1">
            <w:r w:rsidRPr="001956B5">
              <w:rPr>
                <w:rStyle w:val="a7"/>
                <w:noProof/>
              </w:rPr>
              <w:t>Приложение Г Входные параметры реестров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27FF9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91" w:history="1">
            <w:r w:rsidRPr="001956B5">
              <w:rPr>
                <w:rStyle w:val="a7"/>
                <w:noProof/>
              </w:rPr>
              <w:t>Приложение Д Схемы файлов экспорта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4686C" w14:textId="77777777" w:rsidR="00E85BB1" w:rsidRDefault="00E85BB1">
          <w:pPr>
            <w:pStyle w:val="18"/>
            <w:rPr>
              <w:rFonts w:asciiTheme="minorHAnsi" w:hAnsiTheme="minorHAnsi" w:cstheme="minorBidi"/>
              <w:caps w:val="0"/>
              <w:noProof/>
              <w:sz w:val="22"/>
              <w:szCs w:val="22"/>
              <w:lang w:eastAsia="ru-RU"/>
              <w14:ligatures w14:val="none"/>
            </w:rPr>
          </w:pPr>
          <w:hyperlink w:anchor="_Toc239253392" w:history="1">
            <w:r w:rsidRPr="001956B5">
              <w:rPr>
                <w:rStyle w:val="a7"/>
                <w:noProof/>
              </w:rPr>
              <w:t>Приложение Е Программа и методика испытаний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_Toc239253392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D3A4A" w14:textId="237B16A8" w:rsidR="00BD1AEC" w:rsidRPr="004851BF" w:rsidRDefault="00710DBD" w:rsidP="00AB64FF">
          <w:pPr>
            <w:pStyle w:val="18"/>
            <w:tabs>
              <w:tab w:val="right" w:leader="dot" w:pos="10204"/>
            </w:tabs>
          </w:pPr>
          <w:r w:rsidRPr="004851BF">
            <w:rPr>
              <w:rStyle w:val="IndexLink"/>
            </w:rPr>
            <w:fldChar w:fldCharType="end"/>
          </w:r>
        </w:p>
      </w:sdtContent>
    </w:sdt>
    <w:p w14:paraId="58D1D16B" w14:textId="77777777" w:rsidR="00BD1AEC" w:rsidRPr="004851BF" w:rsidRDefault="00710DBD">
      <w:pPr>
        <w:rPr>
          <w:sz w:val="24"/>
        </w:rPr>
      </w:pPr>
      <w:r w:rsidRPr="004851BF">
        <w:br w:type="page"/>
      </w:r>
    </w:p>
    <w:p w14:paraId="045BD9FB" w14:textId="77777777" w:rsidR="00BD1AEC" w:rsidRPr="004851BF" w:rsidRDefault="00710DBD">
      <w:pPr>
        <w:pStyle w:val="RTL1"/>
        <w:numPr>
          <w:ilvl w:val="0"/>
          <w:numId w:val="0"/>
        </w:numPr>
        <w:tabs>
          <w:tab w:val="left" w:pos="0"/>
          <w:tab w:val="left" w:pos="567"/>
        </w:tabs>
        <w:spacing w:before="0" w:after="240" w:line="240" w:lineRule="auto"/>
        <w:jc w:val="center"/>
        <w:rPr>
          <w:sz w:val="24"/>
          <w:szCs w:val="24"/>
        </w:rPr>
      </w:pPr>
      <w:bookmarkStart w:id="0" w:name="_Toc235523383"/>
      <w:bookmarkStart w:id="1" w:name="_Toc239253374"/>
      <w:r w:rsidRPr="004851BF">
        <w:rPr>
          <w:sz w:val="24"/>
          <w:szCs w:val="24"/>
        </w:rPr>
        <w:lastRenderedPageBreak/>
        <w:t>ТЕРМИНЫ И СОКРАЩЕНИЯ</w:t>
      </w:r>
      <w:bookmarkEnd w:id="0"/>
      <w:bookmarkEnd w:id="1"/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991"/>
        <w:gridCol w:w="7862"/>
      </w:tblGrid>
      <w:tr w:rsidR="00BD1AEC" w:rsidRPr="004851BF" w14:paraId="251765F0" w14:textId="77777777" w:rsidTr="00E85BB1">
        <w:trPr>
          <w:tblHeader/>
        </w:trPr>
        <w:tc>
          <w:tcPr>
            <w:tcW w:w="1945" w:type="dxa"/>
            <w:vAlign w:val="center"/>
          </w:tcPr>
          <w:p w14:paraId="52C61912" w14:textId="77777777" w:rsidR="00BD1AEC" w:rsidRPr="004851BF" w:rsidRDefault="00710DBD" w:rsidP="004851BF">
            <w:pPr>
              <w:pStyle w:val="af4"/>
            </w:pPr>
            <w:r w:rsidRPr="004851BF">
              <w:t>Термин</w:t>
            </w:r>
          </w:p>
        </w:tc>
        <w:tc>
          <w:tcPr>
            <w:tcW w:w="7682" w:type="dxa"/>
            <w:vAlign w:val="center"/>
          </w:tcPr>
          <w:p w14:paraId="14BCABCC" w14:textId="77777777" w:rsidR="00BD1AEC" w:rsidRPr="004851BF" w:rsidRDefault="00710DBD" w:rsidP="004851BF">
            <w:pPr>
              <w:pStyle w:val="af4"/>
            </w:pPr>
            <w:r w:rsidRPr="004851BF">
              <w:t>Определение</w:t>
            </w:r>
          </w:p>
        </w:tc>
      </w:tr>
      <w:tr w:rsidR="00474E97" w:rsidRPr="004851BF" w14:paraId="0137062F" w14:textId="77777777" w:rsidTr="00E85BB1">
        <w:tc>
          <w:tcPr>
            <w:tcW w:w="1945" w:type="dxa"/>
            <w:vAlign w:val="center"/>
          </w:tcPr>
          <w:p w14:paraId="0DAE5DD7" w14:textId="77777777" w:rsidR="00474E97" w:rsidRPr="004851BF" w:rsidRDefault="000F0495" w:rsidP="004851BF">
            <w:pPr>
              <w:pStyle w:val="af5"/>
            </w:pPr>
            <w:r w:rsidRPr="004851BF">
              <w:t>ASID</w:t>
            </w:r>
          </w:p>
        </w:tc>
        <w:tc>
          <w:tcPr>
            <w:tcW w:w="7682" w:type="dxa"/>
            <w:vAlign w:val="center"/>
          </w:tcPr>
          <w:p w14:paraId="7552B6AD" w14:textId="77777777" w:rsidR="00474E97" w:rsidRPr="004851BF" w:rsidRDefault="000F0495" w:rsidP="004851BF">
            <w:pPr>
              <w:pStyle w:val="af5"/>
            </w:pPr>
            <w:r w:rsidRPr="004851BF">
              <w:t>Идентификатор информационной системы в ЕСНСИ, используемый при аутентификации запросов.</w:t>
            </w:r>
          </w:p>
        </w:tc>
      </w:tr>
      <w:tr w:rsidR="00A73205" w:rsidRPr="004851BF" w14:paraId="33913A81" w14:textId="77777777" w:rsidTr="00E85BB1">
        <w:tc>
          <w:tcPr>
            <w:tcW w:w="1945" w:type="dxa"/>
            <w:vAlign w:val="center"/>
          </w:tcPr>
          <w:p w14:paraId="7C266E82" w14:textId="4B13A7CB" w:rsidR="00A73205" w:rsidRPr="004851BF" w:rsidRDefault="00A73205" w:rsidP="004851BF">
            <w:pPr>
              <w:pStyle w:val="af5"/>
            </w:pPr>
            <w:r w:rsidRPr="00A73205">
              <w:t>Base64</w:t>
            </w:r>
          </w:p>
        </w:tc>
        <w:tc>
          <w:tcPr>
            <w:tcW w:w="7682" w:type="dxa"/>
            <w:vAlign w:val="center"/>
          </w:tcPr>
          <w:p w14:paraId="696A7180" w14:textId="376663C1" w:rsidR="00A73205" w:rsidRPr="004851BF" w:rsidRDefault="00A73205" w:rsidP="00E85BB1">
            <w:pPr>
              <w:pStyle w:val="af5"/>
            </w:pPr>
            <w:r w:rsidRPr="00A73205">
              <w:t>Стандарт кодирования двоичных данных при помощи 64 символов ASCII</w:t>
            </w:r>
          </w:p>
        </w:tc>
      </w:tr>
      <w:tr w:rsidR="004851BF" w:rsidRPr="004851BF" w14:paraId="076A321A" w14:textId="77777777" w:rsidTr="00E85BB1">
        <w:tc>
          <w:tcPr>
            <w:tcW w:w="1945" w:type="dxa"/>
            <w:vAlign w:val="center"/>
          </w:tcPr>
          <w:p w14:paraId="1A470E4A" w14:textId="71D1985F" w:rsidR="004851BF" w:rsidRPr="004851BF" w:rsidRDefault="004851BF" w:rsidP="004851BF">
            <w:pPr>
              <w:pStyle w:val="af5"/>
            </w:pPr>
            <w:r w:rsidRPr="004851BF">
              <w:t>Cookie</w:t>
            </w:r>
          </w:p>
        </w:tc>
        <w:tc>
          <w:tcPr>
            <w:tcW w:w="7682" w:type="dxa"/>
            <w:vAlign w:val="center"/>
          </w:tcPr>
          <w:p w14:paraId="32FBF81D" w14:textId="0580C383" w:rsidR="004851BF" w:rsidRPr="004851BF" w:rsidRDefault="004851BF" w:rsidP="004851BF">
            <w:pPr>
              <w:pStyle w:val="af5"/>
            </w:pPr>
            <w:r w:rsidRPr="004851BF">
              <w:t>Небольшой набор данных, отправляемый веб-сервером и хранимый на компьютере пользователя без изменений и какой-либо обработки</w:t>
            </w:r>
          </w:p>
        </w:tc>
      </w:tr>
      <w:tr w:rsidR="00474E97" w:rsidRPr="004851BF" w14:paraId="1AC61CEC" w14:textId="77777777" w:rsidTr="00E85BB1">
        <w:tc>
          <w:tcPr>
            <w:tcW w:w="1945" w:type="dxa"/>
            <w:vAlign w:val="center"/>
          </w:tcPr>
          <w:p w14:paraId="36F4EBF4" w14:textId="77777777" w:rsidR="00474E97" w:rsidRPr="004851BF" w:rsidRDefault="000F0495" w:rsidP="004851BF">
            <w:pPr>
              <w:pStyle w:val="af5"/>
            </w:pPr>
            <w:r w:rsidRPr="004851BF">
              <w:t>HTTPS</w:t>
            </w:r>
          </w:p>
        </w:tc>
        <w:tc>
          <w:tcPr>
            <w:tcW w:w="7682" w:type="dxa"/>
            <w:vAlign w:val="center"/>
          </w:tcPr>
          <w:p w14:paraId="6D0CAFEE" w14:textId="77777777" w:rsidR="00474E97" w:rsidRPr="004851BF" w:rsidRDefault="000F0495" w:rsidP="004851BF">
            <w:pPr>
              <w:pStyle w:val="af5"/>
            </w:pPr>
            <w:r w:rsidRPr="004851BF">
              <w:t>Защищённый протокол передачи данных по сети Интернет.</w:t>
            </w:r>
          </w:p>
        </w:tc>
      </w:tr>
      <w:tr w:rsidR="004851BF" w:rsidRPr="004851BF" w14:paraId="6390A34B" w14:textId="77777777" w:rsidTr="00E85BB1">
        <w:tc>
          <w:tcPr>
            <w:tcW w:w="1945" w:type="dxa"/>
            <w:vAlign w:val="center"/>
          </w:tcPr>
          <w:p w14:paraId="53B515DD" w14:textId="1B2990C0" w:rsidR="004851BF" w:rsidRPr="004851BF" w:rsidRDefault="004851BF" w:rsidP="004851BF">
            <w:pPr>
              <w:pStyle w:val="af5"/>
            </w:pPr>
            <w:r w:rsidRPr="004851BF">
              <w:t>ID</w:t>
            </w:r>
          </w:p>
        </w:tc>
        <w:tc>
          <w:tcPr>
            <w:tcW w:w="7682" w:type="dxa"/>
            <w:vAlign w:val="center"/>
          </w:tcPr>
          <w:p w14:paraId="6514A1D0" w14:textId="56CEFC5A" w:rsidR="004851BF" w:rsidRPr="004851BF" w:rsidRDefault="004851BF" w:rsidP="004851BF">
            <w:pPr>
              <w:pStyle w:val="af5"/>
            </w:pPr>
            <w:r w:rsidRPr="004851BF">
              <w:t>Идентификатор</w:t>
            </w:r>
          </w:p>
        </w:tc>
      </w:tr>
      <w:tr w:rsidR="00474E97" w:rsidRPr="004851BF" w14:paraId="429F2B18" w14:textId="77777777" w:rsidTr="00E85BB1">
        <w:tc>
          <w:tcPr>
            <w:tcW w:w="1945" w:type="dxa"/>
            <w:vAlign w:val="center"/>
          </w:tcPr>
          <w:p w14:paraId="3D504D18" w14:textId="77777777" w:rsidR="00474E97" w:rsidRPr="004851BF" w:rsidRDefault="000F0495" w:rsidP="004851BF">
            <w:pPr>
              <w:pStyle w:val="af5"/>
            </w:pPr>
            <w:r w:rsidRPr="004851BF">
              <w:t>IP-адрес</w:t>
            </w:r>
          </w:p>
        </w:tc>
        <w:tc>
          <w:tcPr>
            <w:tcW w:w="7682" w:type="dxa"/>
            <w:vAlign w:val="center"/>
          </w:tcPr>
          <w:p w14:paraId="4CAA76DF" w14:textId="77777777" w:rsidR="00474E97" w:rsidRPr="004851BF" w:rsidRDefault="000F0495" w:rsidP="004851BF">
            <w:pPr>
              <w:pStyle w:val="af5"/>
            </w:pPr>
            <w:r w:rsidRPr="004851BF">
              <w:t>Уникальный сетевой адрес узла в сети, работающей по протоколу IP.</w:t>
            </w:r>
          </w:p>
        </w:tc>
      </w:tr>
      <w:tr w:rsidR="00A73205" w:rsidRPr="004851BF" w14:paraId="6935A529" w14:textId="77777777" w:rsidTr="00E85BB1">
        <w:tc>
          <w:tcPr>
            <w:tcW w:w="1945" w:type="dxa"/>
            <w:vAlign w:val="center"/>
          </w:tcPr>
          <w:p w14:paraId="0B5A8905" w14:textId="7EE1D160" w:rsidR="00A73205" w:rsidRPr="004851BF" w:rsidRDefault="00A73205" w:rsidP="004851BF">
            <w:pPr>
              <w:pStyle w:val="af5"/>
            </w:pPr>
            <w:r w:rsidRPr="00A73205">
              <w:t>URL</w:t>
            </w:r>
          </w:p>
        </w:tc>
        <w:tc>
          <w:tcPr>
            <w:tcW w:w="7682" w:type="dxa"/>
            <w:vAlign w:val="center"/>
          </w:tcPr>
          <w:p w14:paraId="78CA152A" w14:textId="77777777" w:rsidR="00A73205" w:rsidRDefault="00A73205" w:rsidP="00A73205">
            <w:pPr>
              <w:pStyle w:val="af5"/>
            </w:pPr>
            <w:r>
              <w:t>Система унифицированных адресов электронных ресурсов, или единоо</w:t>
            </w:r>
            <w:r>
              <w:t>б</w:t>
            </w:r>
            <w:r>
              <w:t>разный определитель местонахождения ресурса. Используется как ста</w:t>
            </w:r>
            <w:r>
              <w:t>н</w:t>
            </w:r>
            <w:r>
              <w:t>дарт записи ссылок на объекты в интернете</w:t>
            </w:r>
          </w:p>
          <w:p w14:paraId="2B474BDA" w14:textId="01D2D82B" w:rsidR="00A73205" w:rsidRPr="004851BF" w:rsidRDefault="00A73205" w:rsidP="00A73205">
            <w:pPr>
              <w:pStyle w:val="af5"/>
            </w:pPr>
            <w:r>
              <w:t>Уникальный адрес ресурса в интернете (веб-страницы, файла, картинки), который позволяет браузеру найти и загрузить его, состоящий из прот</w:t>
            </w:r>
            <w:r>
              <w:t>о</w:t>
            </w:r>
            <w:r>
              <w:t>кола, доменного имени, пути и других компонентов, отображаемый в а</w:t>
            </w:r>
            <w:r>
              <w:t>д</w:t>
            </w:r>
            <w:r>
              <w:t>ресной строке браузера как «веб-адрес» или «ссылка»</w:t>
            </w:r>
          </w:p>
        </w:tc>
      </w:tr>
      <w:tr w:rsidR="00474E97" w:rsidRPr="004851BF" w14:paraId="52FBB03D" w14:textId="77777777" w:rsidTr="00E85BB1">
        <w:tc>
          <w:tcPr>
            <w:tcW w:w="1945" w:type="dxa"/>
            <w:vAlign w:val="center"/>
          </w:tcPr>
          <w:p w14:paraId="6F4508A4" w14:textId="77777777" w:rsidR="00474E97" w:rsidRPr="004851BF" w:rsidRDefault="000F0495" w:rsidP="004851BF">
            <w:pPr>
              <w:pStyle w:val="af5"/>
            </w:pPr>
            <w:r w:rsidRPr="004851BF">
              <w:t>UUID</w:t>
            </w:r>
          </w:p>
        </w:tc>
        <w:tc>
          <w:tcPr>
            <w:tcW w:w="7682" w:type="dxa"/>
            <w:vAlign w:val="center"/>
          </w:tcPr>
          <w:p w14:paraId="46695C03" w14:textId="77777777" w:rsidR="00474E97" w:rsidRPr="004851BF" w:rsidRDefault="000F0495" w:rsidP="004851BF">
            <w:pPr>
              <w:pStyle w:val="af5"/>
            </w:pPr>
            <w:r w:rsidRPr="004851BF">
              <w:t>Универсальный уникальный идентификатор.</w:t>
            </w:r>
          </w:p>
        </w:tc>
      </w:tr>
      <w:tr w:rsidR="00474E97" w:rsidRPr="004851BF" w14:paraId="332770BB" w14:textId="77777777" w:rsidTr="00E85BB1">
        <w:tc>
          <w:tcPr>
            <w:tcW w:w="1945" w:type="dxa"/>
            <w:vAlign w:val="center"/>
          </w:tcPr>
          <w:p w14:paraId="1CA4E323" w14:textId="77777777" w:rsidR="00474E97" w:rsidRPr="004851BF" w:rsidRDefault="000F0495" w:rsidP="004851BF">
            <w:pPr>
              <w:pStyle w:val="af5"/>
            </w:pPr>
            <w:r w:rsidRPr="004851BF">
              <w:t>XML</w:t>
            </w:r>
          </w:p>
        </w:tc>
        <w:tc>
          <w:tcPr>
            <w:tcW w:w="7682" w:type="dxa"/>
            <w:vAlign w:val="center"/>
          </w:tcPr>
          <w:p w14:paraId="7CAA7A6C" w14:textId="77777777" w:rsidR="00474E97" w:rsidRPr="004851BF" w:rsidRDefault="000F0495" w:rsidP="004851BF">
            <w:pPr>
              <w:pStyle w:val="af5"/>
            </w:pPr>
            <w:r w:rsidRPr="004851BF">
              <w:t>Расширяемый язык разметки, используемый для представления структ</w:t>
            </w:r>
            <w:r w:rsidRPr="004851BF">
              <w:t>у</w:t>
            </w:r>
            <w:r w:rsidRPr="004851BF">
              <w:t>рированных данных.</w:t>
            </w:r>
          </w:p>
        </w:tc>
      </w:tr>
      <w:tr w:rsidR="00774B95" w:rsidRPr="004851BF" w14:paraId="71B31D70" w14:textId="77777777" w:rsidTr="00E85BB1">
        <w:tc>
          <w:tcPr>
            <w:tcW w:w="1945" w:type="dxa"/>
            <w:vAlign w:val="center"/>
          </w:tcPr>
          <w:p w14:paraId="1F95FB7E" w14:textId="01F9E266" w:rsidR="00774B95" w:rsidRPr="004851BF" w:rsidRDefault="00774B95" w:rsidP="004851BF">
            <w:pPr>
              <w:pStyle w:val="af5"/>
            </w:pPr>
            <w:r w:rsidRPr="004851BF">
              <w:t>JSON</w:t>
            </w:r>
          </w:p>
        </w:tc>
        <w:tc>
          <w:tcPr>
            <w:tcW w:w="7682" w:type="dxa"/>
            <w:vAlign w:val="center"/>
          </w:tcPr>
          <w:p w14:paraId="57DDC3F3" w14:textId="325FDE11" w:rsidR="00774B95" w:rsidRPr="004851BF" w:rsidRDefault="004851BF" w:rsidP="004851BF">
            <w:pPr>
              <w:pStyle w:val="af5"/>
            </w:pPr>
            <w:r w:rsidRPr="004851BF">
              <w:t>Общий формат для представления значений и объектов в соответствии со стандартом RFC 4627. Основан на подмножестве языка программиров</w:t>
            </w:r>
            <w:r w:rsidRPr="004851BF">
              <w:t>а</w:t>
            </w:r>
            <w:r w:rsidRPr="004851BF">
              <w:t>ния JavaScript</w:t>
            </w:r>
          </w:p>
        </w:tc>
      </w:tr>
      <w:tr w:rsidR="00774B95" w:rsidRPr="004851BF" w14:paraId="77776851" w14:textId="77777777" w:rsidTr="00E85BB1">
        <w:tc>
          <w:tcPr>
            <w:tcW w:w="1945" w:type="dxa"/>
            <w:vAlign w:val="center"/>
          </w:tcPr>
          <w:p w14:paraId="4CAF9FA2" w14:textId="36A364C0" w:rsidR="00774B95" w:rsidRPr="004851BF" w:rsidRDefault="00774B95" w:rsidP="004851BF">
            <w:pPr>
              <w:pStyle w:val="af5"/>
            </w:pPr>
            <w:r w:rsidRPr="004851BF">
              <w:t>CSV</w:t>
            </w:r>
          </w:p>
        </w:tc>
        <w:tc>
          <w:tcPr>
            <w:tcW w:w="7682" w:type="dxa"/>
            <w:vAlign w:val="center"/>
          </w:tcPr>
          <w:p w14:paraId="088BD502" w14:textId="3CEC5080" w:rsidR="00774B95" w:rsidRPr="004851BF" w:rsidRDefault="004851BF" w:rsidP="004851BF">
            <w:pPr>
              <w:pStyle w:val="af5"/>
            </w:pPr>
            <w:r w:rsidRPr="004851BF">
              <w:t>Текстовый формат, предназначенный для представления табличных да</w:t>
            </w:r>
            <w:r w:rsidRPr="004851BF">
              <w:t>н</w:t>
            </w:r>
            <w:r w:rsidRPr="004851BF">
              <w:t>ных</w:t>
            </w:r>
          </w:p>
        </w:tc>
      </w:tr>
      <w:tr w:rsidR="00474E97" w:rsidRPr="004851BF" w14:paraId="42E86592" w14:textId="77777777" w:rsidTr="00E85BB1">
        <w:tc>
          <w:tcPr>
            <w:tcW w:w="1945" w:type="dxa"/>
            <w:vAlign w:val="center"/>
          </w:tcPr>
          <w:p w14:paraId="0B1C7434" w14:textId="6E0DBA67" w:rsidR="00474E97" w:rsidRPr="00163917" w:rsidRDefault="000F0495" w:rsidP="004851BF">
            <w:pPr>
              <w:pStyle w:val="af5"/>
            </w:pPr>
            <w:r w:rsidRPr="004851BF">
              <w:t>XSD</w:t>
            </w:r>
            <w:r w:rsidR="00163917">
              <w:rPr>
                <w:lang w:val="en-US"/>
              </w:rPr>
              <w:t xml:space="preserve"> </w:t>
            </w:r>
            <w:r w:rsidR="00163917">
              <w:t>схема</w:t>
            </w:r>
          </w:p>
        </w:tc>
        <w:tc>
          <w:tcPr>
            <w:tcW w:w="7682" w:type="dxa"/>
            <w:vAlign w:val="center"/>
          </w:tcPr>
          <w:p w14:paraId="5DA2A031" w14:textId="77777777" w:rsidR="00474E97" w:rsidRPr="004851BF" w:rsidRDefault="000F0495" w:rsidP="004851BF">
            <w:pPr>
              <w:pStyle w:val="af5"/>
            </w:pPr>
            <w:r w:rsidRPr="004851BF">
              <w:t>Язык описания структуры и ограничений XML-документов.</w:t>
            </w:r>
          </w:p>
        </w:tc>
      </w:tr>
      <w:tr w:rsidR="00474E97" w:rsidRPr="004851BF" w14:paraId="0BF649BE" w14:textId="77777777" w:rsidTr="00E85BB1">
        <w:tc>
          <w:tcPr>
            <w:tcW w:w="1945" w:type="dxa"/>
            <w:vAlign w:val="center"/>
          </w:tcPr>
          <w:p w14:paraId="688D6FD9" w14:textId="77777777" w:rsidR="00474E97" w:rsidRPr="004851BF" w:rsidRDefault="000F0495" w:rsidP="004851BF">
            <w:pPr>
              <w:pStyle w:val="af5"/>
            </w:pPr>
            <w:r w:rsidRPr="004851BF">
              <w:t>ZIP</w:t>
            </w:r>
          </w:p>
        </w:tc>
        <w:tc>
          <w:tcPr>
            <w:tcW w:w="7682" w:type="dxa"/>
            <w:vAlign w:val="center"/>
          </w:tcPr>
          <w:p w14:paraId="1508C18F" w14:textId="77777777" w:rsidR="00474E97" w:rsidRPr="004851BF" w:rsidRDefault="000F0495" w:rsidP="004851BF">
            <w:pPr>
              <w:pStyle w:val="af5"/>
            </w:pPr>
            <w:r w:rsidRPr="004851BF">
              <w:t>Формат архивирования и сжатия данных.</w:t>
            </w:r>
          </w:p>
        </w:tc>
      </w:tr>
      <w:tr w:rsidR="00474E97" w:rsidRPr="004851BF" w14:paraId="749BEA59" w14:textId="77777777" w:rsidTr="00E85BB1">
        <w:tc>
          <w:tcPr>
            <w:tcW w:w="1945" w:type="dxa"/>
            <w:vAlign w:val="center"/>
          </w:tcPr>
          <w:p w14:paraId="0277B9BF" w14:textId="77777777" w:rsidR="00474E97" w:rsidRPr="004851BF" w:rsidRDefault="000F0495" w:rsidP="004851BF">
            <w:pPr>
              <w:pStyle w:val="af5"/>
            </w:pPr>
            <w:r w:rsidRPr="004851BF">
              <w:t>ГИИС ДМДК</w:t>
            </w:r>
          </w:p>
        </w:tc>
        <w:tc>
          <w:tcPr>
            <w:tcW w:w="7682" w:type="dxa"/>
            <w:vAlign w:val="center"/>
          </w:tcPr>
          <w:p w14:paraId="461D7EF2" w14:textId="77777777" w:rsidR="00474E97" w:rsidRPr="004851BF" w:rsidRDefault="000F0495" w:rsidP="004851BF">
            <w:pPr>
              <w:pStyle w:val="af5"/>
            </w:pPr>
            <w:r w:rsidRPr="004851BF">
              <w:t>Государственная интегрированная информационная система в сфере ко</w:t>
            </w:r>
            <w:r w:rsidRPr="004851BF">
              <w:t>н</w:t>
            </w:r>
            <w:r w:rsidRPr="004851BF">
              <w:t>троля за оборотом драгоценных металлов, драгоценных камней и изделий из них.</w:t>
            </w:r>
          </w:p>
        </w:tc>
      </w:tr>
      <w:tr w:rsidR="00474E97" w:rsidRPr="004851BF" w14:paraId="0BE9E485" w14:textId="77777777" w:rsidTr="00E85BB1">
        <w:tc>
          <w:tcPr>
            <w:tcW w:w="1945" w:type="dxa"/>
            <w:vAlign w:val="center"/>
          </w:tcPr>
          <w:p w14:paraId="1C7A4069" w14:textId="77777777" w:rsidR="00474E97" w:rsidRPr="004851BF" w:rsidRDefault="000F0495" w:rsidP="004851BF">
            <w:pPr>
              <w:pStyle w:val="af5"/>
            </w:pPr>
            <w:r w:rsidRPr="004851BF">
              <w:t>ЕАЭС</w:t>
            </w:r>
          </w:p>
        </w:tc>
        <w:tc>
          <w:tcPr>
            <w:tcW w:w="7682" w:type="dxa"/>
            <w:vAlign w:val="center"/>
          </w:tcPr>
          <w:p w14:paraId="1905BB29" w14:textId="77777777" w:rsidR="00474E97" w:rsidRPr="004851BF" w:rsidRDefault="000F0495" w:rsidP="004851BF">
            <w:pPr>
              <w:pStyle w:val="af5"/>
            </w:pPr>
            <w:r w:rsidRPr="004851BF">
              <w:t>Евразийский экономический союз.</w:t>
            </w:r>
          </w:p>
        </w:tc>
      </w:tr>
      <w:tr w:rsidR="00474E97" w:rsidRPr="004851BF" w14:paraId="7FC33754" w14:textId="77777777" w:rsidTr="00E85BB1">
        <w:tc>
          <w:tcPr>
            <w:tcW w:w="1945" w:type="dxa"/>
            <w:vAlign w:val="center"/>
          </w:tcPr>
          <w:p w14:paraId="26F086E1" w14:textId="77777777" w:rsidR="00474E97" w:rsidRPr="004851BF" w:rsidRDefault="000F0495" w:rsidP="004851BF">
            <w:pPr>
              <w:pStyle w:val="af5"/>
            </w:pPr>
            <w:r w:rsidRPr="004851BF">
              <w:t>ЕИП НСУД</w:t>
            </w:r>
          </w:p>
        </w:tc>
        <w:tc>
          <w:tcPr>
            <w:tcW w:w="7682" w:type="dxa"/>
            <w:vAlign w:val="center"/>
          </w:tcPr>
          <w:p w14:paraId="747320EE" w14:textId="77777777" w:rsidR="00474E97" w:rsidRPr="004851BF" w:rsidRDefault="000F0495" w:rsidP="004851BF">
            <w:pPr>
              <w:pStyle w:val="af5"/>
            </w:pPr>
            <w:r w:rsidRPr="004851BF">
              <w:t>Единая информационная платформа Национальной системы управления данными.</w:t>
            </w:r>
          </w:p>
        </w:tc>
      </w:tr>
      <w:tr w:rsidR="00474E97" w:rsidRPr="004851BF" w14:paraId="04D0F672" w14:textId="77777777" w:rsidTr="00E85BB1">
        <w:tc>
          <w:tcPr>
            <w:tcW w:w="1945" w:type="dxa"/>
            <w:vAlign w:val="center"/>
          </w:tcPr>
          <w:p w14:paraId="7F2E8EDE" w14:textId="77777777" w:rsidR="00474E97" w:rsidRPr="004851BF" w:rsidRDefault="000F0495" w:rsidP="004851BF">
            <w:pPr>
              <w:pStyle w:val="af5"/>
            </w:pPr>
            <w:r w:rsidRPr="004851BF">
              <w:t>ЕПГУ</w:t>
            </w:r>
          </w:p>
        </w:tc>
        <w:tc>
          <w:tcPr>
            <w:tcW w:w="7682" w:type="dxa"/>
            <w:vAlign w:val="center"/>
          </w:tcPr>
          <w:p w14:paraId="382BD681" w14:textId="77777777" w:rsidR="00474E97" w:rsidRPr="004851BF" w:rsidRDefault="000F0495" w:rsidP="004851BF">
            <w:pPr>
              <w:pStyle w:val="af5"/>
            </w:pPr>
            <w:r w:rsidRPr="004851BF">
              <w:t>Единый портал государственных и муниципальных услуг (функций).</w:t>
            </w:r>
          </w:p>
        </w:tc>
      </w:tr>
      <w:tr w:rsidR="00474E97" w:rsidRPr="004851BF" w14:paraId="5C4B3579" w14:textId="77777777" w:rsidTr="00E85BB1">
        <w:tc>
          <w:tcPr>
            <w:tcW w:w="1945" w:type="dxa"/>
            <w:vAlign w:val="center"/>
          </w:tcPr>
          <w:p w14:paraId="5F8B3640" w14:textId="77777777" w:rsidR="00474E97" w:rsidRPr="004851BF" w:rsidRDefault="000F0495" w:rsidP="004851BF">
            <w:pPr>
              <w:pStyle w:val="af5"/>
            </w:pPr>
            <w:r w:rsidRPr="004851BF">
              <w:t>ЕЭК</w:t>
            </w:r>
          </w:p>
        </w:tc>
        <w:tc>
          <w:tcPr>
            <w:tcW w:w="7682" w:type="dxa"/>
            <w:vAlign w:val="center"/>
          </w:tcPr>
          <w:p w14:paraId="7AAD0FFC" w14:textId="77777777" w:rsidR="00474E97" w:rsidRPr="004851BF" w:rsidRDefault="000F0495" w:rsidP="004851BF">
            <w:pPr>
              <w:pStyle w:val="af5"/>
            </w:pPr>
            <w:r w:rsidRPr="004851BF">
              <w:t>Евразийская экономическая комиссия.</w:t>
            </w:r>
          </w:p>
        </w:tc>
      </w:tr>
      <w:tr w:rsidR="00474E97" w:rsidRPr="004851BF" w14:paraId="2B26CDB0" w14:textId="77777777" w:rsidTr="00E85BB1">
        <w:tc>
          <w:tcPr>
            <w:tcW w:w="1945" w:type="dxa"/>
            <w:vAlign w:val="center"/>
          </w:tcPr>
          <w:p w14:paraId="4C4F57C5" w14:textId="77777777" w:rsidR="00474E97" w:rsidRPr="004851BF" w:rsidRDefault="000F0495" w:rsidP="004851BF">
            <w:pPr>
              <w:pStyle w:val="af5"/>
            </w:pPr>
            <w:r w:rsidRPr="004851BF">
              <w:t>ЕСНСИ</w:t>
            </w:r>
          </w:p>
        </w:tc>
        <w:tc>
          <w:tcPr>
            <w:tcW w:w="7682" w:type="dxa"/>
            <w:vAlign w:val="center"/>
          </w:tcPr>
          <w:p w14:paraId="1AE7013A" w14:textId="77777777" w:rsidR="00474E97" w:rsidRPr="004851BF" w:rsidRDefault="000F0495" w:rsidP="004851BF">
            <w:pPr>
              <w:pStyle w:val="af5"/>
            </w:pPr>
            <w:r w:rsidRPr="004851BF">
              <w:t>Единая система нормативной справочной информации.</w:t>
            </w:r>
          </w:p>
        </w:tc>
      </w:tr>
      <w:tr w:rsidR="00474E97" w:rsidRPr="004851BF" w14:paraId="21D3242F" w14:textId="77777777" w:rsidTr="00E85BB1">
        <w:tc>
          <w:tcPr>
            <w:tcW w:w="1945" w:type="dxa"/>
            <w:vAlign w:val="center"/>
          </w:tcPr>
          <w:p w14:paraId="0AAD9496" w14:textId="77777777" w:rsidR="00474E97" w:rsidRPr="004851BF" w:rsidRDefault="000F0495" w:rsidP="004851BF">
            <w:pPr>
              <w:pStyle w:val="af5"/>
            </w:pPr>
            <w:r w:rsidRPr="004851BF">
              <w:t>ИНН</w:t>
            </w:r>
          </w:p>
        </w:tc>
        <w:tc>
          <w:tcPr>
            <w:tcW w:w="7682" w:type="dxa"/>
            <w:vAlign w:val="center"/>
          </w:tcPr>
          <w:p w14:paraId="4029E215" w14:textId="77777777" w:rsidR="00474E97" w:rsidRPr="004851BF" w:rsidRDefault="000F0495" w:rsidP="004851BF">
            <w:pPr>
              <w:pStyle w:val="af5"/>
            </w:pPr>
            <w:r w:rsidRPr="004851BF">
              <w:t>Идентификационный номер налогоплательщика.</w:t>
            </w:r>
          </w:p>
        </w:tc>
      </w:tr>
      <w:tr w:rsidR="00474E97" w:rsidRPr="004851BF" w14:paraId="60BB47F0" w14:textId="77777777" w:rsidTr="00E85BB1">
        <w:tc>
          <w:tcPr>
            <w:tcW w:w="1945" w:type="dxa"/>
            <w:vAlign w:val="center"/>
          </w:tcPr>
          <w:p w14:paraId="3C1FEFC6" w14:textId="77777777" w:rsidR="00474E97" w:rsidRPr="004851BF" w:rsidRDefault="000F0495" w:rsidP="004851BF">
            <w:pPr>
              <w:pStyle w:val="af5"/>
            </w:pPr>
            <w:r w:rsidRPr="004851BF">
              <w:t>ИС</w:t>
            </w:r>
          </w:p>
        </w:tc>
        <w:tc>
          <w:tcPr>
            <w:tcW w:w="7682" w:type="dxa"/>
            <w:vAlign w:val="center"/>
          </w:tcPr>
          <w:p w14:paraId="303E4A75" w14:textId="77777777" w:rsidR="00474E97" w:rsidRPr="004851BF" w:rsidRDefault="000F0495" w:rsidP="004851BF">
            <w:pPr>
              <w:pStyle w:val="af5"/>
            </w:pPr>
            <w:r w:rsidRPr="004851BF">
              <w:t>Информационная система.</w:t>
            </w:r>
          </w:p>
        </w:tc>
      </w:tr>
      <w:tr w:rsidR="00474E97" w:rsidRPr="004851BF" w14:paraId="1A115B0E" w14:textId="77777777" w:rsidTr="00E85BB1">
        <w:tc>
          <w:tcPr>
            <w:tcW w:w="1945" w:type="dxa"/>
            <w:vAlign w:val="center"/>
          </w:tcPr>
          <w:p w14:paraId="0BC3AF70" w14:textId="77777777" w:rsidR="00474E97" w:rsidRPr="004851BF" w:rsidRDefault="000F0495" w:rsidP="004851BF">
            <w:pPr>
              <w:pStyle w:val="af5"/>
            </w:pPr>
            <w:r w:rsidRPr="004851BF">
              <w:t>КриптоПро</w:t>
            </w:r>
          </w:p>
        </w:tc>
        <w:tc>
          <w:tcPr>
            <w:tcW w:w="7682" w:type="dxa"/>
            <w:vAlign w:val="center"/>
          </w:tcPr>
          <w:p w14:paraId="6D2E08B8" w14:textId="77777777" w:rsidR="00474E97" w:rsidRPr="004851BF" w:rsidRDefault="000F0495" w:rsidP="004851BF">
            <w:pPr>
              <w:pStyle w:val="af5"/>
            </w:pPr>
            <w:r w:rsidRPr="004851BF">
              <w:t>Программное средство для выполнения криптографических операций и работы с электронной подписью.</w:t>
            </w:r>
          </w:p>
        </w:tc>
      </w:tr>
      <w:tr w:rsidR="00474E97" w:rsidRPr="004851BF" w14:paraId="7B403C40" w14:textId="77777777" w:rsidTr="00E85BB1">
        <w:tc>
          <w:tcPr>
            <w:tcW w:w="1945" w:type="dxa"/>
            <w:vAlign w:val="center"/>
          </w:tcPr>
          <w:p w14:paraId="26DEE441" w14:textId="77777777" w:rsidR="00474E97" w:rsidRPr="004851BF" w:rsidRDefault="000F0495" w:rsidP="004851BF">
            <w:pPr>
              <w:pStyle w:val="af5"/>
            </w:pPr>
            <w:r w:rsidRPr="004851BF">
              <w:t>ЛС</w:t>
            </w:r>
          </w:p>
        </w:tc>
        <w:tc>
          <w:tcPr>
            <w:tcW w:w="7682" w:type="dxa"/>
            <w:vAlign w:val="center"/>
          </w:tcPr>
          <w:p w14:paraId="4FE765FB" w14:textId="77777777" w:rsidR="00474E97" w:rsidRPr="004851BF" w:rsidRDefault="000F0495" w:rsidP="004851BF">
            <w:pPr>
              <w:pStyle w:val="af5"/>
            </w:pPr>
            <w:r w:rsidRPr="004851BF">
              <w:t>Лекарственные средства.</w:t>
            </w:r>
          </w:p>
        </w:tc>
      </w:tr>
      <w:tr w:rsidR="00474E97" w:rsidRPr="004851BF" w14:paraId="1D214A77" w14:textId="77777777" w:rsidTr="00E85BB1">
        <w:tc>
          <w:tcPr>
            <w:tcW w:w="1945" w:type="dxa"/>
            <w:vAlign w:val="center"/>
          </w:tcPr>
          <w:p w14:paraId="6A545CEE" w14:textId="77777777" w:rsidR="00474E97" w:rsidRPr="004851BF" w:rsidRDefault="000F0495" w:rsidP="004851BF">
            <w:pPr>
              <w:pStyle w:val="af5"/>
            </w:pPr>
            <w:r w:rsidRPr="004851BF">
              <w:t>ОГРН</w:t>
            </w:r>
          </w:p>
        </w:tc>
        <w:tc>
          <w:tcPr>
            <w:tcW w:w="7682" w:type="dxa"/>
            <w:vAlign w:val="center"/>
          </w:tcPr>
          <w:p w14:paraId="417E1610" w14:textId="77777777" w:rsidR="00474E97" w:rsidRPr="004851BF" w:rsidRDefault="000F0495" w:rsidP="004851BF">
            <w:pPr>
              <w:pStyle w:val="af5"/>
            </w:pPr>
            <w:r w:rsidRPr="004851BF">
              <w:t>Основной государственный регистрационный номер.</w:t>
            </w:r>
          </w:p>
        </w:tc>
      </w:tr>
      <w:tr w:rsidR="00474E97" w:rsidRPr="004851BF" w14:paraId="389C7A89" w14:textId="77777777" w:rsidTr="00E85BB1">
        <w:tc>
          <w:tcPr>
            <w:tcW w:w="1945" w:type="dxa"/>
            <w:vAlign w:val="center"/>
          </w:tcPr>
          <w:p w14:paraId="21328B3A" w14:textId="77777777" w:rsidR="00474E97" w:rsidRPr="004851BF" w:rsidRDefault="000F0495" w:rsidP="004851BF">
            <w:pPr>
              <w:pStyle w:val="af5"/>
            </w:pPr>
            <w:r w:rsidRPr="004851BF">
              <w:t>Открытые да</w:t>
            </w:r>
            <w:r w:rsidRPr="004851BF">
              <w:t>н</w:t>
            </w:r>
            <w:r w:rsidRPr="004851BF">
              <w:t>ные</w:t>
            </w:r>
          </w:p>
        </w:tc>
        <w:tc>
          <w:tcPr>
            <w:tcW w:w="7682" w:type="dxa"/>
            <w:vAlign w:val="center"/>
          </w:tcPr>
          <w:p w14:paraId="2B13FB4D" w14:textId="77777777" w:rsidR="00474E97" w:rsidRPr="004851BF" w:rsidRDefault="000F0495" w:rsidP="004851BF">
            <w:pPr>
              <w:pStyle w:val="af5"/>
            </w:pPr>
            <w:r w:rsidRPr="004851BF">
              <w:t>Общедоступные данные, предоставляемые в машиночитаемом формате для повторного использования.</w:t>
            </w:r>
          </w:p>
        </w:tc>
      </w:tr>
      <w:tr w:rsidR="00474E97" w:rsidRPr="004851BF" w14:paraId="58C917F7" w14:textId="77777777" w:rsidTr="00E85BB1">
        <w:tc>
          <w:tcPr>
            <w:tcW w:w="1945" w:type="dxa"/>
            <w:vAlign w:val="center"/>
          </w:tcPr>
          <w:p w14:paraId="6615B122" w14:textId="77777777" w:rsidR="00474E97" w:rsidRPr="004851BF" w:rsidRDefault="000F0495" w:rsidP="004851BF">
            <w:pPr>
              <w:pStyle w:val="af5"/>
            </w:pPr>
            <w:r w:rsidRPr="004851BF">
              <w:t>ПО</w:t>
            </w:r>
          </w:p>
        </w:tc>
        <w:tc>
          <w:tcPr>
            <w:tcW w:w="7682" w:type="dxa"/>
            <w:vAlign w:val="center"/>
          </w:tcPr>
          <w:p w14:paraId="69395D9C" w14:textId="77777777" w:rsidR="00474E97" w:rsidRPr="004851BF" w:rsidRDefault="000F0495" w:rsidP="004851BF">
            <w:pPr>
              <w:pStyle w:val="af5"/>
            </w:pPr>
            <w:r w:rsidRPr="004851BF">
              <w:t>Программное обеспечение.</w:t>
            </w:r>
          </w:p>
        </w:tc>
      </w:tr>
      <w:tr w:rsidR="00474E97" w:rsidRPr="004851BF" w14:paraId="2A332C84" w14:textId="77777777" w:rsidTr="00E85BB1">
        <w:tc>
          <w:tcPr>
            <w:tcW w:w="1945" w:type="dxa"/>
            <w:vAlign w:val="center"/>
          </w:tcPr>
          <w:p w14:paraId="35A946F5" w14:textId="77777777" w:rsidR="00474E97" w:rsidRPr="004851BF" w:rsidRDefault="000F0495" w:rsidP="004851BF">
            <w:pPr>
              <w:pStyle w:val="af5"/>
            </w:pPr>
            <w:r w:rsidRPr="004851BF">
              <w:t>СМЭВ</w:t>
            </w:r>
          </w:p>
        </w:tc>
        <w:tc>
          <w:tcPr>
            <w:tcW w:w="7682" w:type="dxa"/>
            <w:vAlign w:val="center"/>
          </w:tcPr>
          <w:p w14:paraId="3A13F1E2" w14:textId="77777777" w:rsidR="00474E97" w:rsidRPr="004851BF" w:rsidRDefault="000F0495" w:rsidP="004851BF">
            <w:pPr>
              <w:pStyle w:val="af5"/>
            </w:pPr>
            <w:r w:rsidRPr="004851BF">
              <w:t>Единая система межведомственного электронного взаимодействия.</w:t>
            </w:r>
          </w:p>
        </w:tc>
      </w:tr>
      <w:tr w:rsidR="00474E97" w:rsidRPr="004851BF" w14:paraId="227EBA35" w14:textId="77777777" w:rsidTr="00E85BB1">
        <w:tc>
          <w:tcPr>
            <w:tcW w:w="1945" w:type="dxa"/>
            <w:vAlign w:val="center"/>
          </w:tcPr>
          <w:p w14:paraId="083F8D63" w14:textId="77777777" w:rsidR="00474E97" w:rsidRPr="004851BF" w:rsidRDefault="000F0495" w:rsidP="004851BF">
            <w:pPr>
              <w:pStyle w:val="af5"/>
            </w:pPr>
            <w:r w:rsidRPr="004851BF">
              <w:t>СМЭВ3</w:t>
            </w:r>
          </w:p>
        </w:tc>
        <w:tc>
          <w:tcPr>
            <w:tcW w:w="7682" w:type="dxa"/>
            <w:vAlign w:val="center"/>
          </w:tcPr>
          <w:p w14:paraId="091FC2BE" w14:textId="239964C7" w:rsidR="00474E97" w:rsidRPr="004851BF" w:rsidRDefault="00C063D3" w:rsidP="004851BF">
            <w:pPr>
              <w:pStyle w:val="af5"/>
            </w:pPr>
            <w:r w:rsidRPr="00C063D3">
              <w:t>Единый электронный сервис</w:t>
            </w:r>
            <w:r w:rsidR="00E85BB1">
              <w:t xml:space="preserve"> СМЭВ</w:t>
            </w:r>
          </w:p>
        </w:tc>
      </w:tr>
      <w:tr w:rsidR="00474E97" w:rsidRPr="004851BF" w14:paraId="13A0E16E" w14:textId="77777777" w:rsidTr="00E85BB1">
        <w:tc>
          <w:tcPr>
            <w:tcW w:w="1945" w:type="dxa"/>
            <w:vAlign w:val="center"/>
          </w:tcPr>
          <w:p w14:paraId="72BA4C28" w14:textId="77777777" w:rsidR="00474E97" w:rsidRPr="004851BF" w:rsidRDefault="000F0495" w:rsidP="004851BF">
            <w:pPr>
              <w:pStyle w:val="af5"/>
            </w:pPr>
            <w:r w:rsidRPr="004851BF">
              <w:t>ТЕСНСИ</w:t>
            </w:r>
          </w:p>
        </w:tc>
        <w:tc>
          <w:tcPr>
            <w:tcW w:w="7682" w:type="dxa"/>
            <w:vAlign w:val="center"/>
          </w:tcPr>
          <w:p w14:paraId="7008909E" w14:textId="77777777" w:rsidR="00474E97" w:rsidRPr="004851BF" w:rsidRDefault="000F0495" w:rsidP="004851BF">
            <w:pPr>
              <w:pStyle w:val="af5"/>
            </w:pPr>
            <w:r w:rsidRPr="004851BF">
              <w:t>Тестовая среда Единой системы нормативной справочной информации.</w:t>
            </w:r>
          </w:p>
        </w:tc>
      </w:tr>
    </w:tbl>
    <w:p w14:paraId="57764641" w14:textId="77777777" w:rsidR="00BD1AEC" w:rsidRPr="004851BF" w:rsidRDefault="00710DBD">
      <w:pPr>
        <w:rPr>
          <w:sz w:val="24"/>
        </w:rPr>
      </w:pPr>
      <w:r w:rsidRPr="004851BF">
        <w:br w:type="page"/>
      </w:r>
    </w:p>
    <w:p w14:paraId="6F721AF4" w14:textId="77777777" w:rsidR="00BD1AEC" w:rsidRPr="004851BF" w:rsidRDefault="00710DBD">
      <w:pPr>
        <w:pStyle w:val="RTL1"/>
        <w:numPr>
          <w:ilvl w:val="0"/>
          <w:numId w:val="0"/>
        </w:numPr>
        <w:tabs>
          <w:tab w:val="left" w:pos="0"/>
          <w:tab w:val="left" w:pos="567"/>
        </w:tabs>
        <w:spacing w:before="0" w:after="240" w:line="240" w:lineRule="auto"/>
        <w:jc w:val="center"/>
        <w:rPr>
          <w:sz w:val="24"/>
          <w:szCs w:val="24"/>
        </w:rPr>
      </w:pPr>
      <w:bookmarkStart w:id="2" w:name="_Toc235523384"/>
      <w:bookmarkStart w:id="3" w:name="_Toc239253375"/>
      <w:r w:rsidRPr="004851BF">
        <w:rPr>
          <w:sz w:val="24"/>
          <w:szCs w:val="24"/>
        </w:rPr>
        <w:lastRenderedPageBreak/>
        <w:t>ЛИСТ УЧЕТА ИЗМЕНЕНИЙ</w:t>
      </w:r>
      <w:bookmarkEnd w:id="2"/>
      <w:bookmarkEnd w:id="3"/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100"/>
        <w:gridCol w:w="1377"/>
        <w:gridCol w:w="1785"/>
        <w:gridCol w:w="5591"/>
      </w:tblGrid>
      <w:tr w:rsidR="00BD1AEC" w:rsidRPr="004851BF" w14:paraId="1CB583C0" w14:textId="77777777" w:rsidTr="009C30F9">
        <w:trPr>
          <w:tblHeader/>
        </w:trPr>
        <w:tc>
          <w:tcPr>
            <w:tcW w:w="1075" w:type="dxa"/>
          </w:tcPr>
          <w:p w14:paraId="0780FFB3" w14:textId="77777777" w:rsidR="00BD1AEC" w:rsidRPr="004851BF" w:rsidRDefault="00710DBD" w:rsidP="004851BF">
            <w:pPr>
              <w:pStyle w:val="af4"/>
            </w:pPr>
            <w:r w:rsidRPr="004851BF">
              <w:t>Версия</w:t>
            </w:r>
          </w:p>
        </w:tc>
        <w:tc>
          <w:tcPr>
            <w:tcW w:w="1345" w:type="dxa"/>
          </w:tcPr>
          <w:p w14:paraId="7ADE2FA5" w14:textId="77777777" w:rsidR="00BD1AEC" w:rsidRPr="004851BF" w:rsidRDefault="00710DBD" w:rsidP="004851BF">
            <w:pPr>
              <w:pStyle w:val="af4"/>
            </w:pPr>
            <w:r w:rsidRPr="004851BF">
              <w:t>Дата</w:t>
            </w:r>
          </w:p>
        </w:tc>
        <w:tc>
          <w:tcPr>
            <w:tcW w:w="1744" w:type="dxa"/>
          </w:tcPr>
          <w:p w14:paraId="38D6C0EE" w14:textId="77777777" w:rsidR="00BD1AEC" w:rsidRPr="004851BF" w:rsidRDefault="00710DBD" w:rsidP="004851BF">
            <w:pPr>
              <w:pStyle w:val="af4"/>
            </w:pPr>
            <w:r w:rsidRPr="004851BF">
              <w:t>Автор</w:t>
            </w:r>
          </w:p>
        </w:tc>
        <w:tc>
          <w:tcPr>
            <w:tcW w:w="5463" w:type="dxa"/>
          </w:tcPr>
          <w:p w14:paraId="21B44B32" w14:textId="77777777" w:rsidR="00BD1AEC" w:rsidRPr="004851BF" w:rsidRDefault="00710DBD" w:rsidP="004851BF">
            <w:pPr>
              <w:pStyle w:val="af4"/>
            </w:pPr>
            <w:r w:rsidRPr="004851BF">
              <w:t>Изменение</w:t>
            </w:r>
          </w:p>
        </w:tc>
      </w:tr>
      <w:tr w:rsidR="00BD1AEC" w:rsidRPr="004851BF" w14:paraId="016531ED" w14:textId="77777777" w:rsidTr="009C30F9">
        <w:tc>
          <w:tcPr>
            <w:tcW w:w="1075" w:type="dxa"/>
          </w:tcPr>
          <w:p w14:paraId="7A8C1445" w14:textId="77777777" w:rsidR="00BD1AEC" w:rsidRPr="004851BF" w:rsidRDefault="005848B0" w:rsidP="004851BF">
            <w:pPr>
              <w:pStyle w:val="af5"/>
            </w:pPr>
            <w:r w:rsidRPr="004851BF">
              <w:t>1.0</w:t>
            </w:r>
          </w:p>
        </w:tc>
        <w:tc>
          <w:tcPr>
            <w:tcW w:w="1345" w:type="dxa"/>
          </w:tcPr>
          <w:p w14:paraId="6AF28BC2" w14:textId="77777777" w:rsidR="00BD1AEC" w:rsidRPr="004851BF" w:rsidRDefault="005848B0" w:rsidP="004851BF">
            <w:pPr>
              <w:pStyle w:val="af5"/>
            </w:pPr>
            <w:r w:rsidRPr="004851BF">
              <w:t>20.07.2026</w:t>
            </w:r>
          </w:p>
        </w:tc>
        <w:tc>
          <w:tcPr>
            <w:tcW w:w="1744" w:type="dxa"/>
          </w:tcPr>
          <w:p w14:paraId="75E87281" w14:textId="77777777" w:rsidR="00BD1AEC" w:rsidRPr="004851BF" w:rsidRDefault="005848B0" w:rsidP="004851BF">
            <w:pPr>
              <w:pStyle w:val="af5"/>
            </w:pPr>
            <w:r w:rsidRPr="004851BF">
              <w:t>Точенкова А.Д.</w:t>
            </w:r>
          </w:p>
        </w:tc>
        <w:tc>
          <w:tcPr>
            <w:tcW w:w="5463" w:type="dxa"/>
          </w:tcPr>
          <w:p w14:paraId="717DC7C1" w14:textId="77777777" w:rsidR="00BD1AEC" w:rsidRPr="004851BF" w:rsidRDefault="005848B0" w:rsidP="004851BF">
            <w:pPr>
              <w:pStyle w:val="af5"/>
            </w:pPr>
            <w:r w:rsidRPr="004851BF">
              <w:t>Создание документа</w:t>
            </w:r>
          </w:p>
        </w:tc>
      </w:tr>
      <w:tr w:rsidR="00BD1AEC" w:rsidRPr="004851BF" w14:paraId="6FD87B1E" w14:textId="77777777" w:rsidTr="009C30F9">
        <w:tc>
          <w:tcPr>
            <w:tcW w:w="1075" w:type="dxa"/>
          </w:tcPr>
          <w:p w14:paraId="2238F97C" w14:textId="00E2707C" w:rsidR="00BD1AEC" w:rsidRPr="004851BF" w:rsidRDefault="00181DE3" w:rsidP="004851BF">
            <w:pPr>
              <w:pStyle w:val="af5"/>
            </w:pPr>
            <w:r w:rsidRPr="004851BF">
              <w:t>1.1</w:t>
            </w:r>
          </w:p>
        </w:tc>
        <w:tc>
          <w:tcPr>
            <w:tcW w:w="1345" w:type="dxa"/>
          </w:tcPr>
          <w:p w14:paraId="7EC7E036" w14:textId="43BBAC84" w:rsidR="00BD1AEC" w:rsidRPr="004851BF" w:rsidRDefault="00181DE3" w:rsidP="004851BF">
            <w:pPr>
              <w:pStyle w:val="af5"/>
            </w:pPr>
            <w:r w:rsidRPr="004851BF">
              <w:t>22.07.2026</w:t>
            </w:r>
          </w:p>
        </w:tc>
        <w:tc>
          <w:tcPr>
            <w:tcW w:w="1744" w:type="dxa"/>
          </w:tcPr>
          <w:p w14:paraId="54F17EF9" w14:textId="1A51B079" w:rsidR="00BD1AEC" w:rsidRPr="004851BF" w:rsidRDefault="00181DE3" w:rsidP="004851BF">
            <w:pPr>
              <w:pStyle w:val="af5"/>
            </w:pPr>
            <w:r w:rsidRPr="004851BF">
              <w:t>Точенкова А.Д.</w:t>
            </w:r>
          </w:p>
        </w:tc>
        <w:tc>
          <w:tcPr>
            <w:tcW w:w="5463" w:type="dxa"/>
          </w:tcPr>
          <w:p w14:paraId="64696657" w14:textId="2F565539" w:rsidR="00BD1AEC" w:rsidRPr="004851BF" w:rsidRDefault="00181DE3" w:rsidP="004851BF">
            <w:pPr>
              <w:pStyle w:val="af5"/>
            </w:pPr>
            <w:r w:rsidRPr="004851BF">
              <w:t xml:space="preserve">Добавлено описание метода получения структуры справочника </w:t>
            </w:r>
            <w:r w:rsidR="00774B95" w:rsidRPr="004851BF">
              <w:t>(раздел 6)</w:t>
            </w:r>
          </w:p>
          <w:p w14:paraId="4FA108B9" w14:textId="5BDFE289" w:rsidR="00335EE1" w:rsidRPr="004851BF" w:rsidRDefault="00335EE1" w:rsidP="004851BF">
            <w:pPr>
              <w:pStyle w:val="af5"/>
            </w:pPr>
            <w:r w:rsidRPr="004851BF">
              <w:t>Добавлен список типовых ошибок</w:t>
            </w:r>
            <w:r w:rsidR="00774B95" w:rsidRPr="004851BF">
              <w:t xml:space="preserve"> (раздел 11)</w:t>
            </w:r>
          </w:p>
        </w:tc>
      </w:tr>
      <w:tr w:rsidR="00BD1AEC" w:rsidRPr="004851BF" w14:paraId="5D0301F7" w14:textId="77777777" w:rsidTr="009C30F9">
        <w:tc>
          <w:tcPr>
            <w:tcW w:w="1075" w:type="dxa"/>
          </w:tcPr>
          <w:p w14:paraId="5EF82CE6" w14:textId="6342ADA1" w:rsidR="00BD1AEC" w:rsidRPr="004851BF" w:rsidRDefault="00DE7D5A" w:rsidP="004851BF">
            <w:pPr>
              <w:pStyle w:val="af5"/>
            </w:pPr>
            <w:r w:rsidRPr="004851BF">
              <w:t>1.2</w:t>
            </w:r>
          </w:p>
        </w:tc>
        <w:tc>
          <w:tcPr>
            <w:tcW w:w="1345" w:type="dxa"/>
          </w:tcPr>
          <w:p w14:paraId="71DF6F42" w14:textId="683941CB" w:rsidR="00BD1AEC" w:rsidRPr="004851BF" w:rsidRDefault="00DE7D5A" w:rsidP="004851BF">
            <w:pPr>
              <w:pStyle w:val="af5"/>
            </w:pPr>
            <w:r w:rsidRPr="004851BF">
              <w:t>23.07.2026</w:t>
            </w:r>
          </w:p>
        </w:tc>
        <w:tc>
          <w:tcPr>
            <w:tcW w:w="1744" w:type="dxa"/>
          </w:tcPr>
          <w:p w14:paraId="23BC32E9" w14:textId="7DA27E47" w:rsidR="00BD1AEC" w:rsidRPr="004851BF" w:rsidRDefault="00DE7D5A" w:rsidP="004851BF">
            <w:pPr>
              <w:pStyle w:val="af5"/>
            </w:pPr>
            <w:r w:rsidRPr="004851BF">
              <w:t>Точенкова А.Д.</w:t>
            </w:r>
          </w:p>
        </w:tc>
        <w:tc>
          <w:tcPr>
            <w:tcW w:w="5463" w:type="dxa"/>
          </w:tcPr>
          <w:p w14:paraId="05F9D8E8" w14:textId="378F9DBA" w:rsidR="00DE7D5A" w:rsidRPr="004851BF" w:rsidRDefault="00DE7D5A" w:rsidP="004851BF">
            <w:pPr>
              <w:pStyle w:val="af5"/>
            </w:pPr>
            <w:r w:rsidRPr="004851BF">
              <w:t>Уточнен п.5 Порядка подготовки к работе с откр</w:t>
            </w:r>
            <w:r w:rsidRPr="004851BF">
              <w:t>ы</w:t>
            </w:r>
            <w:r w:rsidRPr="004851BF">
              <w:t>тыми данным (раздел 2)</w:t>
            </w:r>
            <w:r w:rsidRPr="004851BF">
              <w:br/>
              <w:t>Описаны шаги получения ASID системы</w:t>
            </w:r>
            <w:r w:rsidR="00774B95" w:rsidRPr="004851BF">
              <w:t xml:space="preserve"> (раздел 3)</w:t>
            </w:r>
            <w:r w:rsidRPr="004851BF">
              <w:br/>
              <w:t>Добавлен код 3006 в типовые ошибки</w:t>
            </w:r>
            <w:r w:rsidR="00774B95" w:rsidRPr="004851BF">
              <w:t xml:space="preserve"> (раздел 11)</w:t>
            </w:r>
          </w:p>
        </w:tc>
      </w:tr>
      <w:tr w:rsidR="00BD1AEC" w:rsidRPr="004851BF" w14:paraId="1213E5E0" w14:textId="77777777" w:rsidTr="009C30F9">
        <w:tc>
          <w:tcPr>
            <w:tcW w:w="1075" w:type="dxa"/>
          </w:tcPr>
          <w:p w14:paraId="576F37B9" w14:textId="3529728C" w:rsidR="00BD1AEC" w:rsidRPr="004851BF" w:rsidRDefault="00774B95" w:rsidP="004851BF">
            <w:pPr>
              <w:pStyle w:val="af5"/>
            </w:pPr>
            <w:r w:rsidRPr="004851BF">
              <w:t>1.3</w:t>
            </w:r>
          </w:p>
        </w:tc>
        <w:tc>
          <w:tcPr>
            <w:tcW w:w="1345" w:type="dxa"/>
          </w:tcPr>
          <w:p w14:paraId="60B989A0" w14:textId="7B50834B" w:rsidR="00BD1AEC" w:rsidRPr="004851BF" w:rsidRDefault="00774B95" w:rsidP="004851BF">
            <w:pPr>
              <w:pStyle w:val="af5"/>
            </w:pPr>
            <w:r w:rsidRPr="004851BF">
              <w:t>28.07.2026</w:t>
            </w:r>
          </w:p>
        </w:tc>
        <w:tc>
          <w:tcPr>
            <w:tcW w:w="1744" w:type="dxa"/>
          </w:tcPr>
          <w:p w14:paraId="48E19BA9" w14:textId="17200DDE" w:rsidR="00BD1AEC" w:rsidRPr="004851BF" w:rsidRDefault="00774B95" w:rsidP="004851BF">
            <w:pPr>
              <w:pStyle w:val="af5"/>
            </w:pPr>
            <w:r w:rsidRPr="004851BF">
              <w:t>Точенкова А.Д</w:t>
            </w:r>
          </w:p>
        </w:tc>
        <w:tc>
          <w:tcPr>
            <w:tcW w:w="5463" w:type="dxa"/>
          </w:tcPr>
          <w:p w14:paraId="3C1B8C17" w14:textId="01E37C89" w:rsidR="00BD1AEC" w:rsidRPr="004851BF" w:rsidRDefault="00774B95" w:rsidP="004851BF">
            <w:pPr>
              <w:pStyle w:val="af5"/>
            </w:pPr>
            <w:r w:rsidRPr="004851BF">
              <w:t>Добавлена информация о сроке жизни asid (раздел 3)</w:t>
            </w:r>
          </w:p>
          <w:p w14:paraId="010BBADF" w14:textId="48203C5A" w:rsidR="009442EE" w:rsidRPr="004851BF" w:rsidRDefault="009442EE" w:rsidP="004851BF">
            <w:pPr>
              <w:pStyle w:val="af5"/>
            </w:pPr>
            <w:r w:rsidRPr="004851BF">
              <w:t>Обновлена таблица «Параметры запроса» метода получения списка справочников (раздел 4)</w:t>
            </w:r>
          </w:p>
          <w:p w14:paraId="56F91E98" w14:textId="77777777" w:rsidR="00774B95" w:rsidRPr="004851BF" w:rsidRDefault="00774B95" w:rsidP="004851BF">
            <w:pPr>
              <w:pStyle w:val="af5"/>
            </w:pPr>
            <w:r w:rsidRPr="004851BF">
              <w:t>Получение структуры справочника перенесено в метод получения информации о справочнике, в св</w:t>
            </w:r>
            <w:r w:rsidRPr="004851BF">
              <w:t>я</w:t>
            </w:r>
            <w:r w:rsidRPr="004851BF">
              <w:t>зи с чем раздел 6 удален, информация перенесена в раздел 5</w:t>
            </w:r>
          </w:p>
          <w:p w14:paraId="5DD74866" w14:textId="269C8411" w:rsidR="00774B95" w:rsidRPr="004851BF" w:rsidRDefault="00774B95" w:rsidP="004851BF">
            <w:pPr>
              <w:pStyle w:val="af5"/>
            </w:pPr>
            <w:r w:rsidRPr="004851BF">
              <w:t xml:space="preserve">Изменено </w:t>
            </w:r>
            <w:r w:rsidR="009442EE" w:rsidRPr="004851BF">
              <w:t xml:space="preserve">описание метода </w:t>
            </w:r>
            <w:r w:rsidRPr="004851BF">
              <w:t xml:space="preserve">получение </w:t>
            </w:r>
            <w:r w:rsidR="009442EE" w:rsidRPr="004851BF">
              <w:t>инкремента (</w:t>
            </w:r>
            <w:r w:rsidR="00720AD7" w:rsidRPr="004851BF">
              <w:t>раздел 8</w:t>
            </w:r>
            <w:r w:rsidR="009442EE" w:rsidRPr="004851BF">
              <w:t>)</w:t>
            </w:r>
          </w:p>
          <w:p w14:paraId="2D6F2AE5" w14:textId="054B5A39" w:rsidR="00946CFC" w:rsidRPr="004851BF" w:rsidRDefault="00946CFC" w:rsidP="004851BF">
            <w:pPr>
              <w:pStyle w:val="af5"/>
            </w:pPr>
            <w:r w:rsidRPr="004851BF">
              <w:t>Обновлено описание метода получения списка ве</w:t>
            </w:r>
            <w:r w:rsidRPr="004851BF">
              <w:t>р</w:t>
            </w:r>
            <w:r w:rsidRPr="004851BF">
              <w:t>сий (</w:t>
            </w:r>
            <w:r w:rsidR="002A586B">
              <w:t>версий</w:t>
            </w:r>
            <w:r w:rsidRPr="004851BF">
              <w:t>) справочника (раздел 9)</w:t>
            </w:r>
          </w:p>
          <w:p w14:paraId="1CCD6384" w14:textId="77777777" w:rsidR="009442EE" w:rsidRPr="004851BF" w:rsidRDefault="009442EE" w:rsidP="004851BF">
            <w:pPr>
              <w:pStyle w:val="af5"/>
            </w:pPr>
            <w:r w:rsidRPr="004851BF">
              <w:t>Добавлена таблица с описанием доступных форм</w:t>
            </w:r>
            <w:r w:rsidRPr="004851BF">
              <w:t>а</w:t>
            </w:r>
            <w:r w:rsidRPr="004851BF">
              <w:t>тов для экспорта (раздел 10)</w:t>
            </w:r>
          </w:p>
          <w:p w14:paraId="159C618F" w14:textId="77777777" w:rsidR="009442EE" w:rsidRPr="004851BF" w:rsidRDefault="009442EE" w:rsidP="004851BF">
            <w:pPr>
              <w:pStyle w:val="af5"/>
            </w:pPr>
            <w:r w:rsidRPr="004851BF">
              <w:t>Добавлены приложения к документу:</w:t>
            </w:r>
          </w:p>
          <w:p w14:paraId="4F2DDEEA" w14:textId="2A5CB924" w:rsidR="009442EE" w:rsidRPr="004851BF" w:rsidRDefault="009442EE" w:rsidP="004851BF">
            <w:pPr>
              <w:pStyle w:val="af5"/>
            </w:pPr>
            <w:r w:rsidRPr="004851BF">
              <w:t>Приложение А (идентификаторы реестров в тест</w:t>
            </w:r>
            <w:r w:rsidRPr="004851BF">
              <w:t>о</w:t>
            </w:r>
            <w:r w:rsidRPr="004851BF">
              <w:t>вой и продуктивных средах)</w:t>
            </w:r>
          </w:p>
          <w:p w14:paraId="42376322" w14:textId="6274EA51" w:rsidR="00F76862" w:rsidRPr="004851BF" w:rsidRDefault="00F76862" w:rsidP="004851BF">
            <w:pPr>
              <w:pStyle w:val="af5"/>
            </w:pPr>
            <w:r w:rsidRPr="004851BF">
              <w:t>Общая информация о назначениях реестров пер</w:t>
            </w:r>
            <w:r w:rsidRPr="004851BF">
              <w:t>е</w:t>
            </w:r>
            <w:r w:rsidRPr="004851BF">
              <w:t>несена в Приложение Б</w:t>
            </w:r>
          </w:p>
          <w:p w14:paraId="291D0686" w14:textId="05AC85A7" w:rsidR="009442EE" w:rsidRPr="004851BF" w:rsidRDefault="009442EE" w:rsidP="004851BF">
            <w:pPr>
              <w:pStyle w:val="af5"/>
            </w:pPr>
            <w:r w:rsidRPr="004851BF">
              <w:t xml:space="preserve">Приложение </w:t>
            </w:r>
            <w:r w:rsidR="00F76862" w:rsidRPr="004851BF">
              <w:t>В</w:t>
            </w:r>
            <w:r w:rsidRPr="004851BF">
              <w:t xml:space="preserve"> (атрибутный состав реестров и идентификаторы атрибутов в тестовой и проду</w:t>
            </w:r>
            <w:r w:rsidRPr="004851BF">
              <w:t>к</w:t>
            </w:r>
            <w:r w:rsidRPr="004851BF">
              <w:t>тивной средах)</w:t>
            </w:r>
          </w:p>
          <w:p w14:paraId="469003BA" w14:textId="28010597" w:rsidR="00F76862" w:rsidRPr="004851BF" w:rsidRDefault="00F76862" w:rsidP="004851BF">
            <w:pPr>
              <w:pStyle w:val="af5"/>
            </w:pPr>
            <w:r w:rsidRPr="004851BF">
              <w:t>Приложение Г (входные параметры реестров да</w:t>
            </w:r>
            <w:r w:rsidRPr="004851BF">
              <w:t>н</w:t>
            </w:r>
            <w:r w:rsidRPr="004851BF">
              <w:t xml:space="preserve">ных в соответствии </w:t>
            </w:r>
          </w:p>
          <w:p w14:paraId="121D88C0" w14:textId="3301F240" w:rsidR="009442EE" w:rsidRPr="004851BF" w:rsidRDefault="00F76862" w:rsidP="004851BF">
            <w:pPr>
              <w:pStyle w:val="af5"/>
            </w:pPr>
            <w:r w:rsidRPr="004851BF">
              <w:t>Приложение Д (программа и методика испытаний)</w:t>
            </w:r>
          </w:p>
        </w:tc>
      </w:tr>
      <w:tr w:rsidR="00BD1AEC" w:rsidRPr="004851BF" w14:paraId="0B5A43E7" w14:textId="77777777" w:rsidTr="009C30F9">
        <w:tc>
          <w:tcPr>
            <w:tcW w:w="1075" w:type="dxa"/>
          </w:tcPr>
          <w:p w14:paraId="206677BA" w14:textId="48724BFD" w:rsidR="00BD1AEC" w:rsidRPr="004851BF" w:rsidRDefault="007E05C5" w:rsidP="004851BF">
            <w:pPr>
              <w:pStyle w:val="af5"/>
            </w:pPr>
            <w:r>
              <w:t>1.4</w:t>
            </w:r>
          </w:p>
        </w:tc>
        <w:tc>
          <w:tcPr>
            <w:tcW w:w="1345" w:type="dxa"/>
          </w:tcPr>
          <w:p w14:paraId="160BDAA3" w14:textId="23AE3948" w:rsidR="00BD1AEC" w:rsidRPr="004851BF" w:rsidRDefault="007E05C5" w:rsidP="004851BF">
            <w:pPr>
              <w:pStyle w:val="af5"/>
            </w:pPr>
            <w:r>
              <w:t>30.07.2026</w:t>
            </w:r>
          </w:p>
        </w:tc>
        <w:tc>
          <w:tcPr>
            <w:tcW w:w="1744" w:type="dxa"/>
          </w:tcPr>
          <w:p w14:paraId="5FCF5E4E" w14:textId="1ECB839A" w:rsidR="00BD1AEC" w:rsidRPr="004851BF" w:rsidRDefault="007E05C5" w:rsidP="004851BF">
            <w:pPr>
              <w:pStyle w:val="af5"/>
            </w:pPr>
            <w:r>
              <w:t>Тараки В.В.</w:t>
            </w:r>
          </w:p>
        </w:tc>
        <w:tc>
          <w:tcPr>
            <w:tcW w:w="5463" w:type="dxa"/>
          </w:tcPr>
          <w:p w14:paraId="3161ADEE" w14:textId="338B2A92" w:rsidR="00BD1AEC" w:rsidRPr="004851BF" w:rsidRDefault="007E05C5" w:rsidP="004851BF">
            <w:pPr>
              <w:pStyle w:val="af5"/>
            </w:pPr>
            <w:r>
              <w:t>Внесены дополнения в п.5 раздела 2</w:t>
            </w:r>
          </w:p>
        </w:tc>
      </w:tr>
      <w:tr w:rsidR="00BD1AEC" w:rsidRPr="004851BF" w14:paraId="54744801" w14:textId="77777777" w:rsidTr="009C30F9">
        <w:tc>
          <w:tcPr>
            <w:tcW w:w="1075" w:type="dxa"/>
          </w:tcPr>
          <w:p w14:paraId="20EBB07D" w14:textId="478ECEBC" w:rsidR="00BD1AEC" w:rsidRPr="004851BF" w:rsidRDefault="008E4999" w:rsidP="004851BF">
            <w:pPr>
              <w:pStyle w:val="af5"/>
            </w:pPr>
            <w:r>
              <w:t>1.5</w:t>
            </w:r>
          </w:p>
        </w:tc>
        <w:tc>
          <w:tcPr>
            <w:tcW w:w="1345" w:type="dxa"/>
          </w:tcPr>
          <w:p w14:paraId="0CDE6E66" w14:textId="114C3706" w:rsidR="00BD1AEC" w:rsidRPr="004851BF" w:rsidRDefault="008E4999" w:rsidP="004851BF">
            <w:pPr>
              <w:pStyle w:val="af5"/>
            </w:pPr>
            <w:r>
              <w:t>04.08.2026</w:t>
            </w:r>
          </w:p>
        </w:tc>
        <w:tc>
          <w:tcPr>
            <w:tcW w:w="1744" w:type="dxa"/>
          </w:tcPr>
          <w:p w14:paraId="4C3E015E" w14:textId="06AED6F3" w:rsidR="00BD1AEC" w:rsidRPr="004851BF" w:rsidRDefault="004C6E48" w:rsidP="004851BF">
            <w:pPr>
              <w:pStyle w:val="af5"/>
            </w:pPr>
            <w:r w:rsidRPr="004851BF">
              <w:t>Точенкова А.Д</w:t>
            </w:r>
          </w:p>
        </w:tc>
        <w:tc>
          <w:tcPr>
            <w:tcW w:w="5463" w:type="dxa"/>
          </w:tcPr>
          <w:p w14:paraId="01C7437A" w14:textId="24D4FC2A" w:rsidR="00BD1AEC" w:rsidRPr="004851BF" w:rsidRDefault="008E4999" w:rsidP="004851BF">
            <w:pPr>
              <w:pStyle w:val="af5"/>
            </w:pPr>
            <w:r>
              <w:t>Добавлены уточнения про УКЭП в разделы 2 и 3</w:t>
            </w:r>
          </w:p>
        </w:tc>
      </w:tr>
      <w:tr w:rsidR="00BD1AEC" w:rsidRPr="004851BF" w14:paraId="4780F796" w14:textId="77777777" w:rsidTr="009C30F9">
        <w:tc>
          <w:tcPr>
            <w:tcW w:w="1075" w:type="dxa"/>
          </w:tcPr>
          <w:p w14:paraId="0BFB4069" w14:textId="05FCCB86" w:rsidR="00BD1AEC" w:rsidRPr="004851BF" w:rsidRDefault="004C6E48" w:rsidP="004851BF">
            <w:pPr>
              <w:pStyle w:val="af5"/>
            </w:pPr>
            <w:r>
              <w:t>1.6</w:t>
            </w:r>
          </w:p>
        </w:tc>
        <w:tc>
          <w:tcPr>
            <w:tcW w:w="1345" w:type="dxa"/>
          </w:tcPr>
          <w:p w14:paraId="40E2B1CB" w14:textId="20ED05F7" w:rsidR="00BD1AEC" w:rsidRPr="004851BF" w:rsidRDefault="004C6E48" w:rsidP="004851BF">
            <w:pPr>
              <w:pStyle w:val="af5"/>
            </w:pPr>
            <w:r>
              <w:t>06.08.2026</w:t>
            </w:r>
          </w:p>
        </w:tc>
        <w:tc>
          <w:tcPr>
            <w:tcW w:w="1744" w:type="dxa"/>
          </w:tcPr>
          <w:p w14:paraId="53CB94AF" w14:textId="7C78E56A" w:rsidR="00BD1AEC" w:rsidRPr="004851BF" w:rsidRDefault="004C6E48" w:rsidP="004851BF">
            <w:pPr>
              <w:pStyle w:val="af5"/>
            </w:pPr>
            <w:r w:rsidRPr="004851BF">
              <w:t>Точенкова А.Д</w:t>
            </w:r>
          </w:p>
        </w:tc>
        <w:tc>
          <w:tcPr>
            <w:tcW w:w="5463" w:type="dxa"/>
          </w:tcPr>
          <w:p w14:paraId="5A409543" w14:textId="77777777" w:rsidR="004455EC" w:rsidRDefault="004C6E48" w:rsidP="004851BF">
            <w:pPr>
              <w:pStyle w:val="af5"/>
            </w:pPr>
            <w:r>
              <w:t>Уточнено назначение ТЕСНСИ и внесены уточн</w:t>
            </w:r>
            <w:r>
              <w:t>е</w:t>
            </w:r>
            <w:r>
              <w:t>ния про УКЭП для тестового контура в раздел 2</w:t>
            </w:r>
          </w:p>
          <w:p w14:paraId="4413D28B" w14:textId="1F2C337A" w:rsidR="00BD1AEC" w:rsidRPr="004851BF" w:rsidRDefault="004455EC" w:rsidP="004851BF">
            <w:pPr>
              <w:pStyle w:val="af5"/>
            </w:pPr>
            <w:r>
              <w:t xml:space="preserve">Добавлен шаг 6 в описании метода получения </w:t>
            </w:r>
            <w:r>
              <w:rPr>
                <w:lang w:val="en-US"/>
              </w:rPr>
              <w:t>ASID</w:t>
            </w:r>
            <w:r w:rsidR="004C6E48">
              <w:t xml:space="preserve"> </w:t>
            </w:r>
          </w:p>
        </w:tc>
      </w:tr>
      <w:tr w:rsidR="00493471" w:rsidRPr="004851BF" w14:paraId="1296678F" w14:textId="77777777" w:rsidTr="009C30F9">
        <w:tc>
          <w:tcPr>
            <w:tcW w:w="1075" w:type="dxa"/>
          </w:tcPr>
          <w:p w14:paraId="39A70E35" w14:textId="07BBE560" w:rsidR="00493471" w:rsidRPr="004851BF" w:rsidRDefault="00493471" w:rsidP="00493471">
            <w:pPr>
              <w:pStyle w:val="af5"/>
            </w:pPr>
            <w:r>
              <w:t>1.7</w:t>
            </w:r>
          </w:p>
        </w:tc>
        <w:tc>
          <w:tcPr>
            <w:tcW w:w="1345" w:type="dxa"/>
          </w:tcPr>
          <w:p w14:paraId="58D8E37D" w14:textId="3D053952" w:rsidR="00493471" w:rsidRPr="004851BF" w:rsidRDefault="00493471" w:rsidP="00493471">
            <w:pPr>
              <w:pStyle w:val="af5"/>
            </w:pPr>
            <w:r>
              <w:t>13.08.2026</w:t>
            </w:r>
          </w:p>
        </w:tc>
        <w:tc>
          <w:tcPr>
            <w:tcW w:w="1744" w:type="dxa"/>
          </w:tcPr>
          <w:p w14:paraId="139C2341" w14:textId="361DE95E" w:rsidR="00493471" w:rsidRPr="004851BF" w:rsidRDefault="00493471" w:rsidP="00493471">
            <w:pPr>
              <w:pStyle w:val="af5"/>
            </w:pPr>
            <w:r w:rsidRPr="004851BF">
              <w:t>Точенкова А.Д</w:t>
            </w:r>
          </w:p>
        </w:tc>
        <w:tc>
          <w:tcPr>
            <w:tcW w:w="5463" w:type="dxa"/>
          </w:tcPr>
          <w:p w14:paraId="68013D37" w14:textId="4E9732ED" w:rsidR="00493471" w:rsidRPr="004851BF" w:rsidRDefault="00493471" w:rsidP="00493471">
            <w:pPr>
              <w:pStyle w:val="af5"/>
            </w:pPr>
            <w:r>
              <w:t xml:space="preserve">Внесены данные по </w:t>
            </w:r>
            <w:r w:rsidR="00B66172">
              <w:t>реестру</w:t>
            </w:r>
            <w:r>
              <w:t xml:space="preserve"> товарных знаков в пр</w:t>
            </w:r>
            <w:r>
              <w:t>и</w:t>
            </w:r>
            <w:r>
              <w:t>ложения А, Б, В, Г</w:t>
            </w:r>
            <w:r w:rsidR="00922853">
              <w:br/>
              <w:t>Добавлено приложение Д с описанием структуры файлов экспорта</w:t>
            </w:r>
          </w:p>
        </w:tc>
      </w:tr>
      <w:tr w:rsidR="00493471" w:rsidRPr="004851BF" w14:paraId="01514E0D" w14:textId="77777777" w:rsidTr="009C30F9">
        <w:tc>
          <w:tcPr>
            <w:tcW w:w="1075" w:type="dxa"/>
          </w:tcPr>
          <w:p w14:paraId="2F0FA71A" w14:textId="67EA3C16" w:rsidR="00493471" w:rsidRPr="004851BF" w:rsidRDefault="005D6770" w:rsidP="00493471">
            <w:pPr>
              <w:pStyle w:val="af5"/>
            </w:pPr>
            <w:r>
              <w:t>1.8</w:t>
            </w:r>
          </w:p>
        </w:tc>
        <w:tc>
          <w:tcPr>
            <w:tcW w:w="1345" w:type="dxa"/>
          </w:tcPr>
          <w:p w14:paraId="068A553C" w14:textId="3301B0FF" w:rsidR="00493471" w:rsidRPr="004851BF" w:rsidRDefault="005D6770" w:rsidP="00493471">
            <w:pPr>
              <w:pStyle w:val="af5"/>
            </w:pPr>
            <w:r>
              <w:t>20.08.2026</w:t>
            </w:r>
          </w:p>
        </w:tc>
        <w:tc>
          <w:tcPr>
            <w:tcW w:w="1744" w:type="dxa"/>
          </w:tcPr>
          <w:p w14:paraId="03F48889" w14:textId="485D78AA" w:rsidR="00493471" w:rsidRPr="004851BF" w:rsidRDefault="005D6770" w:rsidP="00493471">
            <w:pPr>
              <w:pStyle w:val="af5"/>
            </w:pPr>
            <w:r>
              <w:t>Протасов С.В.</w:t>
            </w:r>
          </w:p>
        </w:tc>
        <w:tc>
          <w:tcPr>
            <w:tcW w:w="5463" w:type="dxa"/>
          </w:tcPr>
          <w:p w14:paraId="5726A9EA" w14:textId="0F21C41E" w:rsidR="00493471" w:rsidRPr="004851BF" w:rsidRDefault="006E3B38" w:rsidP="00493471">
            <w:pPr>
              <w:pStyle w:val="af5"/>
            </w:pPr>
            <w:r>
              <w:t>Внесено дополнение в раздел 2 и обновлен пер</w:t>
            </w:r>
            <w:r>
              <w:t>е</w:t>
            </w:r>
            <w:r>
              <w:t xml:space="preserve">чень </w:t>
            </w:r>
            <w:r>
              <w:rPr>
                <w:lang w:val="en-US"/>
              </w:rPr>
              <w:t>REST</w:t>
            </w:r>
            <w:r w:rsidRPr="00B76D36">
              <w:t>-</w:t>
            </w:r>
            <w:r>
              <w:t>запросов в разделе 10</w:t>
            </w:r>
          </w:p>
        </w:tc>
      </w:tr>
    </w:tbl>
    <w:p w14:paraId="2067C0D1" w14:textId="77777777" w:rsidR="00BD1AEC" w:rsidRPr="004851BF" w:rsidRDefault="00710DBD">
      <w:pPr>
        <w:pStyle w:val="RTL1"/>
        <w:tabs>
          <w:tab w:val="left" w:pos="0"/>
          <w:tab w:val="left" w:pos="567"/>
        </w:tabs>
        <w:spacing w:before="0" w:after="240" w:line="240" w:lineRule="auto"/>
        <w:jc w:val="center"/>
        <w:rPr>
          <w:sz w:val="24"/>
          <w:szCs w:val="24"/>
        </w:rPr>
      </w:pPr>
      <w:bookmarkStart w:id="4" w:name="_Toc235523385"/>
      <w:bookmarkStart w:id="5" w:name="_Toc509323726"/>
      <w:bookmarkStart w:id="6" w:name="_Toc239253376"/>
      <w:r w:rsidRPr="004851BF">
        <w:rPr>
          <w:sz w:val="24"/>
          <w:szCs w:val="24"/>
        </w:rPr>
        <w:lastRenderedPageBreak/>
        <w:t>ОБЩИЕ СВЕДЕНИЯ</w:t>
      </w:r>
      <w:bookmarkEnd w:id="4"/>
      <w:bookmarkEnd w:id="5"/>
      <w:bookmarkEnd w:id="6"/>
    </w:p>
    <w:p w14:paraId="475CD284" w14:textId="77777777" w:rsidR="00BD1AEC" w:rsidRPr="004851BF" w:rsidRDefault="00710DBD" w:rsidP="004851BF">
      <w:pPr>
        <w:pStyle w:val="a3"/>
      </w:pPr>
      <w:r w:rsidRPr="004851BF">
        <w:t>Настоящий документ описывает методы взаимодействия внутренних микросервисов и клиентских приложений с ЕСНСИ. В руководстве приведены описания всех доступных м</w:t>
      </w:r>
      <w:r w:rsidRPr="004851BF">
        <w:t>е</w:t>
      </w:r>
      <w:r w:rsidRPr="004851BF">
        <w:t>тодов и параметров, а также примеры запросов и ответов.</w:t>
      </w:r>
    </w:p>
    <w:p w14:paraId="4F04DB75" w14:textId="0151B8EC" w:rsidR="00BD1AEC" w:rsidRPr="004851BF" w:rsidRDefault="00A660BD" w:rsidP="004851BF">
      <w:pPr>
        <w:pStyle w:val="a3"/>
      </w:pPr>
      <w:r w:rsidRPr="004851BF">
        <w:t>Для аутентификации необходимо использовать asid системы, передаваемый в cookie c запросом</w:t>
      </w:r>
      <w:r w:rsidR="00710DBD" w:rsidRPr="004851BF">
        <w:t>.</w:t>
      </w:r>
    </w:p>
    <w:p w14:paraId="4391341C" w14:textId="77777777" w:rsidR="00876BC9" w:rsidRPr="004851BF" w:rsidRDefault="00876BC9" w:rsidP="004851BF">
      <w:pPr>
        <w:pStyle w:val="a3"/>
      </w:pPr>
      <w:r w:rsidRPr="004851BF">
        <w:t>пример: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76BC9" w:rsidRPr="004851BF" w14:paraId="7E328FFA" w14:textId="77777777" w:rsidTr="00E911E6">
        <w:tc>
          <w:tcPr>
            <w:tcW w:w="9345" w:type="dxa"/>
          </w:tcPr>
          <w:p w14:paraId="3488F4A8" w14:textId="77777777" w:rsidR="00876BC9" w:rsidRPr="004851BF" w:rsidRDefault="00876BC9" w:rsidP="00E911E6">
            <w:pPr>
              <w:shd w:val="clear" w:color="auto" w:fill="FFFFFF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>http</w:t>
            </w:r>
          </w:p>
          <w:p w14:paraId="051EACBF" w14:textId="77777777" w:rsidR="00876BC9" w:rsidRPr="004851BF" w:rsidRDefault="00876BC9" w:rsidP="00E91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rFonts w:eastAsia="Times New Roman"/>
                <w:color w:val="E45649"/>
                <w:sz w:val="24"/>
                <w:lang w:val="en-US" w:eastAsia="ru-RU"/>
              </w:rPr>
              <w:t>GET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 xml:space="preserve"> </w:t>
            </w:r>
            <w:r w:rsidRPr="004851BF">
              <w:rPr>
                <w:rFonts w:eastAsia="Times New Roman"/>
                <w:color w:val="0184BC"/>
                <w:sz w:val="24"/>
                <w:lang w:val="en-US" w:eastAsia="ru-RU"/>
              </w:rPr>
              <w:t>/v1/classifiers?pageSize=10&amp;pageNumber=1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 xml:space="preserve"> </w:t>
            </w:r>
            <w:r w:rsidRPr="004851BF">
              <w:rPr>
                <w:rFonts w:eastAsia="Times New Roman"/>
                <w:color w:val="E45649"/>
                <w:sz w:val="24"/>
                <w:lang w:val="en-US" w:eastAsia="ru-RU"/>
              </w:rPr>
              <w:t>HTTP/1.1</w:t>
            </w:r>
          </w:p>
          <w:p w14:paraId="04D5DB74" w14:textId="77777777" w:rsidR="00876BC9" w:rsidRPr="004851BF" w:rsidRDefault="00876BC9" w:rsidP="00E91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rFonts w:eastAsia="Times New Roman"/>
                <w:color w:val="A626A4"/>
                <w:sz w:val="24"/>
                <w:lang w:val="en-US" w:eastAsia="ru-RU"/>
              </w:rPr>
              <w:t>Host</w:t>
            </w:r>
            <w:r w:rsidRPr="004851BF">
              <w:rPr>
                <w:rFonts w:eastAsia="Times New Roman"/>
                <w:color w:val="383A42"/>
                <w:sz w:val="24"/>
                <w:lang w:val="en-US" w:eastAsia="ru-RU"/>
              </w:rPr>
              <w:t>: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 xml:space="preserve"> esnsi.gosuslugi.ru</w:t>
            </w:r>
          </w:p>
          <w:p w14:paraId="1B50B03C" w14:textId="77777777" w:rsidR="00876BC9" w:rsidRPr="004851BF" w:rsidRDefault="00876BC9" w:rsidP="00E91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rFonts w:eastAsia="Times New Roman"/>
                <w:color w:val="A626A4"/>
                <w:sz w:val="24"/>
                <w:lang w:val="en-US" w:eastAsia="ru-RU"/>
              </w:rPr>
              <w:t>Cookie</w:t>
            </w:r>
            <w:r w:rsidRPr="004851BF">
              <w:rPr>
                <w:rFonts w:eastAsia="Times New Roman"/>
                <w:color w:val="383A42"/>
                <w:sz w:val="24"/>
                <w:lang w:val="en-US" w:eastAsia="ru-RU"/>
              </w:rPr>
              <w:t>: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 xml:space="preserve"> asid=&lt;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значение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>_ASID&gt;</w:t>
            </w:r>
          </w:p>
          <w:p w14:paraId="01859F07" w14:textId="77777777" w:rsidR="00876BC9" w:rsidRPr="004851BF" w:rsidRDefault="00876BC9" w:rsidP="00E91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rFonts w:eastAsia="Times New Roman"/>
                <w:color w:val="A626A4"/>
                <w:sz w:val="24"/>
                <w:lang w:val="en-US" w:eastAsia="ru-RU"/>
              </w:rPr>
              <w:t>Accept</w:t>
            </w:r>
            <w:r w:rsidRPr="004851BF">
              <w:rPr>
                <w:rFonts w:eastAsia="Times New Roman"/>
                <w:color w:val="383A42"/>
                <w:sz w:val="24"/>
                <w:lang w:val="en-US" w:eastAsia="ru-RU"/>
              </w:rPr>
              <w:t>:</w:t>
            </w:r>
            <w:r w:rsidRPr="004851BF">
              <w:rPr>
                <w:rFonts w:eastAsia="Times New Roman"/>
                <w:color w:val="0F1115"/>
                <w:sz w:val="24"/>
                <w:lang w:val="en-US" w:eastAsia="ru-RU"/>
              </w:rPr>
              <w:t xml:space="preserve"> application/json</w:t>
            </w:r>
          </w:p>
        </w:tc>
      </w:tr>
    </w:tbl>
    <w:p w14:paraId="372FE5D7" w14:textId="77777777" w:rsidR="00876BC9" w:rsidRPr="004851BF" w:rsidRDefault="00876BC9">
      <w:pPr>
        <w:spacing w:line="360" w:lineRule="auto"/>
        <w:ind w:firstLine="851"/>
        <w:rPr>
          <w:sz w:val="24"/>
          <w:shd w:val="clear" w:color="auto" w:fill="FFFFFF"/>
        </w:rPr>
      </w:pPr>
    </w:p>
    <w:p w14:paraId="1417779F" w14:textId="18112711" w:rsidR="00EC5048" w:rsidRDefault="001F0149" w:rsidP="004851BF">
      <w:pPr>
        <w:pStyle w:val="a3"/>
      </w:pPr>
      <w:r w:rsidRPr="004851BF">
        <w:t>Список реестров</w:t>
      </w:r>
      <w:r w:rsidR="003F30BB">
        <w:t xml:space="preserve"> определен </w:t>
      </w:r>
      <w:r w:rsidR="00163917" w:rsidRPr="00163917">
        <w:rPr>
          <w:rFonts w:ascii="Liberation Serif" w:eastAsia="DejaVu Sans" w:hAnsi="Liberation Serif" w:cs="Noto Sans Arabic"/>
          <w:lang w:bidi="en-US"/>
        </w:rPr>
        <w:t>Постановление</w:t>
      </w:r>
      <w:r w:rsidR="00163917">
        <w:rPr>
          <w:rFonts w:ascii="Liberation Serif" w:eastAsia="DejaVu Sans" w:hAnsi="Liberation Serif" w:cs="Noto Sans Arabic"/>
          <w:lang w:bidi="en-US"/>
        </w:rPr>
        <w:t>м</w:t>
      </w:r>
      <w:r w:rsidR="00163917" w:rsidRPr="00163917">
        <w:rPr>
          <w:rFonts w:ascii="Liberation Serif" w:eastAsia="DejaVu Sans" w:hAnsi="Liberation Serif" w:cs="Noto Sans Arabic"/>
          <w:lang w:bidi="en-US"/>
        </w:rPr>
        <w:t xml:space="preserve"> Правительства РФ от 02.07.2026 № 821</w:t>
      </w:r>
      <w:r w:rsidR="003F30BB">
        <w:rPr>
          <w:rFonts w:ascii="Liberation Serif" w:eastAsia="DejaVu Sans" w:hAnsi="Liberation Serif" w:cs="Noto Sans Arabic"/>
          <w:lang w:bidi="en-US"/>
        </w:rPr>
        <w:t>и</w:t>
      </w:r>
      <w:r w:rsidRPr="004851BF">
        <w:t xml:space="preserve"> представлен в </w:t>
      </w:r>
      <w:r w:rsidR="0056755F" w:rsidRPr="004851BF">
        <w:t xml:space="preserve">приложении (см. </w:t>
      </w:r>
      <w:r w:rsidR="0056755F" w:rsidRPr="004851BF">
        <w:fldChar w:fldCharType="begin"/>
      </w:r>
      <w:r w:rsidR="0056755F" w:rsidRPr="004851BF">
        <w:instrText xml:space="preserve"> REF _Ref236225849 \r \h </w:instrText>
      </w:r>
      <w:r w:rsidR="004851BF" w:rsidRPr="004851BF">
        <w:instrText xml:space="preserve"> \* MERGEFORMAT </w:instrText>
      </w:r>
      <w:r w:rsidR="0056755F" w:rsidRPr="004851BF">
        <w:fldChar w:fldCharType="separate"/>
      </w:r>
      <w:r w:rsidR="0056755F" w:rsidRPr="004851BF">
        <w:t>Приложение Б</w:t>
      </w:r>
      <w:r w:rsidR="0056755F" w:rsidRPr="004851BF">
        <w:fldChar w:fldCharType="end"/>
      </w:r>
      <w:r w:rsidR="0056755F" w:rsidRPr="004851BF">
        <w:t>)</w:t>
      </w:r>
      <w:r w:rsidRPr="004851BF">
        <w:t>.</w:t>
      </w:r>
      <w:bookmarkStart w:id="7" w:name="_Toc235523386"/>
    </w:p>
    <w:p w14:paraId="21A69471" w14:textId="77777777" w:rsidR="009B0C3C" w:rsidRDefault="009B0C3C" w:rsidP="009B0C3C">
      <w:pPr>
        <w:pStyle w:val="a3"/>
      </w:pPr>
      <w:r>
        <w:t>При подключении к ФГИС ЕСНСИ необходимо учитывать, что функционируют два независимых контура: продуктивная среда (ПРОД) и тестовая среда (ТЕСНСИ)</w:t>
      </w:r>
    </w:p>
    <w:p w14:paraId="0E997E22" w14:textId="77777777" w:rsidR="009B0C3C" w:rsidRDefault="009B0C3C" w:rsidP="009B0C3C">
      <w:pPr>
        <w:pStyle w:val="a3"/>
      </w:pPr>
      <w:r>
        <w:t>Адреса взаимодействия:</w:t>
      </w:r>
    </w:p>
    <w:p w14:paraId="318891FA" w14:textId="2C03D75C" w:rsidR="009B0C3C" w:rsidRDefault="009B0C3C" w:rsidP="009B0C3C">
      <w:pPr>
        <w:pStyle w:val="a3"/>
      </w:pPr>
      <w:r>
        <w:t>ТЕСНСИ -</w:t>
      </w:r>
      <w:hyperlink r:id="rId9" w:history="1">
        <w:r w:rsidRPr="008E646C">
          <w:rPr>
            <w:rStyle w:val="a7"/>
          </w:rPr>
          <w:t>https://esnsi.test.gosuslugi.ru/</w:t>
        </w:r>
      </w:hyperlink>
    </w:p>
    <w:p w14:paraId="5F55036D" w14:textId="285429A4" w:rsidR="009B0C3C" w:rsidRPr="009B0C3C" w:rsidRDefault="009B0C3C" w:rsidP="009B0C3C">
      <w:pPr>
        <w:pStyle w:val="a3"/>
      </w:pPr>
      <w:r>
        <w:t>ЕСНСИ -</w:t>
      </w:r>
      <w:r w:rsidRPr="009B0C3C">
        <w:t xml:space="preserve"> </w:t>
      </w:r>
      <w:hyperlink r:id="rId10" w:history="1">
        <w:r w:rsidRPr="008E646C">
          <w:rPr>
            <w:rStyle w:val="a7"/>
          </w:rPr>
          <w:t>https://esnsi.gosuslugi.ru/</w:t>
        </w:r>
      </w:hyperlink>
    </w:p>
    <w:p w14:paraId="5B71641B" w14:textId="77777777" w:rsidR="009B0C3C" w:rsidRDefault="009B0C3C" w:rsidP="009B0C3C">
      <w:pPr>
        <w:pStyle w:val="a3"/>
      </w:pPr>
      <w:r>
        <w:t>Продуктивный контур содержит актуальные данные реестров данных</w:t>
      </w:r>
    </w:p>
    <w:p w14:paraId="15415784" w14:textId="359D41E0" w:rsidR="009B0C3C" w:rsidRDefault="009B0C3C" w:rsidP="009B0C3C">
      <w:pPr>
        <w:pStyle w:val="a3"/>
      </w:pPr>
      <w:r>
        <w:t>Тестовый контур представляет собой изолированную копию системы, предназначе</w:t>
      </w:r>
      <w:r>
        <w:t>н</w:t>
      </w:r>
      <w:r>
        <w:t>ную исключительно для отладки программного обеспечения, проведения интеграционных испытаний и обучения без риска повлиять на рабочие данные или загрузить продуктивную базу некорректными запросами</w:t>
      </w:r>
    </w:p>
    <w:p w14:paraId="230F98F8" w14:textId="06C72C16" w:rsidR="009B0C3C" w:rsidRDefault="009B0C3C" w:rsidP="009B0C3C">
      <w:pPr>
        <w:pStyle w:val="a3"/>
      </w:pPr>
      <w:r>
        <w:t>Рекомендуем использовать тестовую среду на этапе разработки и предварительной настройки ваших информационных систем. Переход на продуктивный адрес должен ос</w:t>
      </w:r>
      <w:r>
        <w:t>у</w:t>
      </w:r>
      <w:r>
        <w:t>ществляться только после завершения всех проверок и подтверждения корректности взаим</w:t>
      </w:r>
      <w:r>
        <w:t>о</w:t>
      </w:r>
      <w:r>
        <w:t>действия</w:t>
      </w:r>
    </w:p>
    <w:p w14:paraId="4999230A" w14:textId="6CF4F0FC" w:rsidR="009B0C3C" w:rsidRPr="004851BF" w:rsidRDefault="009B0C3C" w:rsidP="004851BF">
      <w:pPr>
        <w:pStyle w:val="a3"/>
        <w:sectPr w:rsidR="009B0C3C" w:rsidRPr="004851BF" w:rsidSect="0056755F">
          <w:headerReference w:type="default" r:id="rId11"/>
          <w:pgSz w:w="11906" w:h="16838"/>
          <w:pgMar w:top="567" w:right="851" w:bottom="1134" w:left="1418" w:header="709" w:footer="0" w:gutter="0"/>
          <w:cols w:space="720"/>
          <w:formProt w:val="0"/>
          <w:titlePg/>
          <w:docGrid w:linePitch="381" w:charSpace="4096"/>
        </w:sectPr>
      </w:pPr>
    </w:p>
    <w:p w14:paraId="12E20071" w14:textId="591DA17D" w:rsidR="00F9613D" w:rsidRPr="004851BF" w:rsidRDefault="00F9613D" w:rsidP="00F9613D">
      <w:pPr>
        <w:pStyle w:val="RTL1"/>
        <w:tabs>
          <w:tab w:val="left" w:pos="0"/>
          <w:tab w:val="left" w:pos="567"/>
        </w:tabs>
        <w:spacing w:before="0" w:after="240" w:line="240" w:lineRule="auto"/>
        <w:jc w:val="center"/>
        <w:rPr>
          <w:sz w:val="24"/>
          <w:szCs w:val="24"/>
        </w:rPr>
      </w:pPr>
      <w:bookmarkStart w:id="8" w:name="_Ref235717730"/>
      <w:bookmarkStart w:id="9" w:name="_Ref235717734"/>
      <w:bookmarkStart w:id="10" w:name="_Toc239253377"/>
      <w:r w:rsidRPr="004851BF">
        <w:rPr>
          <w:sz w:val="24"/>
          <w:szCs w:val="24"/>
        </w:rPr>
        <w:lastRenderedPageBreak/>
        <w:t>ПОРЯДОК ПОДГОТОВКИ К РАБОТЕ С ОТКРЫТЫМИ ДАННЫМИ</w:t>
      </w:r>
      <w:bookmarkEnd w:id="8"/>
      <w:bookmarkEnd w:id="9"/>
      <w:bookmarkEnd w:id="10"/>
    </w:p>
    <w:p w14:paraId="713CDBEA" w14:textId="77777777" w:rsidR="00A660BD" w:rsidRPr="004851BF" w:rsidRDefault="00A660BD" w:rsidP="004851BF">
      <w:pPr>
        <w:pStyle w:val="16"/>
      </w:pPr>
      <w:r w:rsidRPr="004851BF">
        <w:rPr>
          <w:b/>
          <w:bCs/>
        </w:rPr>
        <w:t>Проверьте сетевую доступность</w:t>
      </w:r>
      <w:r w:rsidRPr="004851BF">
        <w:t> для программного модуля, который будет выпо</w:t>
      </w:r>
      <w:r w:rsidRPr="004851BF">
        <w:t>л</w:t>
      </w:r>
      <w:r w:rsidRPr="004851BF">
        <w:t>нять обращения. Убедитесь, что с его рабочего места открыт доступ к IP</w:t>
      </w:r>
      <w:r w:rsidRPr="004851BF">
        <w:noBreakHyphen/>
        <w:t>адресу 109.207.1.124 по порту 443 по протоколу HTTPS.</w:t>
      </w:r>
    </w:p>
    <w:p w14:paraId="46CD895B" w14:textId="77777777" w:rsidR="00A660BD" w:rsidRPr="004851BF" w:rsidRDefault="00A660BD" w:rsidP="004851BF">
      <w:pPr>
        <w:pStyle w:val="16"/>
      </w:pPr>
      <w:r w:rsidRPr="004851BF">
        <w:rPr>
          <w:b/>
          <w:bCs/>
        </w:rPr>
        <w:t>Убедитесь в наличии технических средств электронной подписи</w:t>
      </w:r>
      <w:r w:rsidRPr="004851BF">
        <w:t> – необходим м</w:t>
      </w:r>
      <w:r w:rsidRPr="004851BF">
        <w:t>е</w:t>
      </w:r>
      <w:r w:rsidRPr="004851BF">
        <w:t>ханизм, позволяющий подписывать запросы на авторизацию (например, КриптоПро или аналогичное ПО).</w:t>
      </w:r>
    </w:p>
    <w:p w14:paraId="506CA9AA" w14:textId="6514852D" w:rsidR="004C6E48" w:rsidRDefault="00A660BD" w:rsidP="004C6E48">
      <w:pPr>
        <w:pStyle w:val="16"/>
      </w:pPr>
      <w:r w:rsidRPr="004851BF">
        <w:rPr>
          <w:b/>
          <w:bCs/>
        </w:rPr>
        <w:t xml:space="preserve">Убедитесь в наличии </w:t>
      </w:r>
      <w:r w:rsidR="001D4D1E">
        <w:rPr>
          <w:b/>
          <w:bCs/>
        </w:rPr>
        <w:t xml:space="preserve">сертификата ключа </w:t>
      </w:r>
      <w:r w:rsidRPr="004851BF">
        <w:rPr>
          <w:b/>
          <w:bCs/>
        </w:rPr>
        <w:t>электронной подписи, полученно</w:t>
      </w:r>
      <w:r w:rsidR="001D4D1E">
        <w:rPr>
          <w:b/>
          <w:bCs/>
        </w:rPr>
        <w:t>го</w:t>
      </w:r>
      <w:r w:rsidRPr="004851BF">
        <w:rPr>
          <w:b/>
          <w:bCs/>
        </w:rPr>
        <w:t xml:space="preserve"> в аккредитованном удостоверяющем центре </w:t>
      </w:r>
      <w:r w:rsidR="00A97178">
        <w:rPr>
          <w:b/>
          <w:bCs/>
        </w:rPr>
        <w:t xml:space="preserve">(УКЭП) </w:t>
      </w:r>
      <w:r w:rsidRPr="004851BF">
        <w:t>– необходимо для подпис</w:t>
      </w:r>
      <w:r w:rsidR="00F11E0D">
        <w:t>ани</w:t>
      </w:r>
      <w:r w:rsidRPr="004851BF">
        <w:t>я запросов получения идентификатора сессии (аутентификации и авторизации).</w:t>
      </w:r>
      <w:r w:rsidR="001F642D" w:rsidRPr="00544695">
        <w:t xml:space="preserve"> </w:t>
      </w:r>
      <w:r w:rsidR="001F642D">
        <w:t xml:space="preserve">УКЭП необходимо получить в виде </w:t>
      </w:r>
      <w:r w:rsidR="001F642D" w:rsidRPr="001F642D">
        <w:t xml:space="preserve">обезличенного сертификата для </w:t>
      </w:r>
      <w:r w:rsidR="001F642D">
        <w:t>и</w:t>
      </w:r>
      <w:r w:rsidR="001F642D" w:rsidRPr="001F642D">
        <w:t>нформационных с</w:t>
      </w:r>
      <w:r w:rsidR="001F642D" w:rsidRPr="001F642D">
        <w:t>и</w:t>
      </w:r>
      <w:r w:rsidR="001F642D" w:rsidRPr="001F642D">
        <w:t>стем</w:t>
      </w:r>
      <w:r w:rsidR="001F642D">
        <w:t xml:space="preserve"> с экспортируемым закрытым кличем. Это позволит разместить закрытый ключ на сервере для автоматической подписи запросов без использования МЧД</w:t>
      </w:r>
      <w:r w:rsidR="004C6E48" w:rsidRPr="004C6E48">
        <w:t>.</w:t>
      </w:r>
    </w:p>
    <w:p w14:paraId="5C7158E6" w14:textId="0D238446" w:rsidR="004C6E48" w:rsidRPr="004C6E48" w:rsidRDefault="004C6E48" w:rsidP="004C6E48">
      <w:pPr>
        <w:pStyle w:val="16"/>
        <w:numPr>
          <w:ilvl w:val="0"/>
          <w:numId w:val="0"/>
        </w:numPr>
        <w:spacing w:before="0" w:beforeAutospacing="0"/>
        <w:ind w:left="709"/>
      </w:pPr>
      <w:r>
        <w:rPr>
          <w:b/>
          <w:bCs/>
        </w:rPr>
        <w:t xml:space="preserve">Для доступа к тестовой среде ТЕСНСИ </w:t>
      </w:r>
      <w:r w:rsidRPr="004C6E48">
        <w:rPr>
          <w:bCs/>
        </w:rPr>
        <w:t>возможно использовать тестовый УКЭП</w:t>
      </w:r>
    </w:p>
    <w:p w14:paraId="70FACC5C" w14:textId="5FCBD5C2" w:rsidR="00A660BD" w:rsidRPr="004851BF" w:rsidRDefault="00A660BD" w:rsidP="004C6E48">
      <w:pPr>
        <w:pStyle w:val="16"/>
        <w:spacing w:before="0" w:beforeAutospacing="0"/>
      </w:pPr>
      <w:r w:rsidRPr="004851BF">
        <w:rPr>
          <w:b/>
          <w:bCs/>
        </w:rPr>
        <w:t>Выполните вход в обе системы</w:t>
      </w:r>
      <w:r w:rsidRPr="004851BF">
        <w:t> </w:t>
      </w:r>
      <w:r w:rsidR="009727A7">
        <w:t>с использованием</w:t>
      </w:r>
      <w:r w:rsidRPr="004851BF">
        <w:t xml:space="preserve"> учётной запис</w:t>
      </w:r>
      <w:r w:rsidR="009727A7">
        <w:t>и ЕПГУ, привяза</w:t>
      </w:r>
      <w:r w:rsidR="009727A7">
        <w:t>н</w:t>
      </w:r>
      <w:r w:rsidR="009727A7">
        <w:t>ной к</w:t>
      </w:r>
      <w:r w:rsidRPr="004851BF">
        <w:t xml:space="preserve"> организации маркетплейса</w:t>
      </w:r>
      <w:r w:rsidR="009727A7">
        <w:t>, для регистрации организации в системе</w:t>
      </w:r>
      <w:r w:rsidRPr="004851BF">
        <w:t>:</w:t>
      </w:r>
    </w:p>
    <w:p w14:paraId="607ED297" w14:textId="7B381AE0" w:rsidR="00A660BD" w:rsidRPr="004851BF" w:rsidRDefault="00A660BD" w:rsidP="004851BF">
      <w:pPr>
        <w:pStyle w:val="11"/>
      </w:pPr>
      <w:r w:rsidRPr="004851BF">
        <w:t>тестовая среда ТЕСНСИ – </w:t>
      </w:r>
      <w:hyperlink r:id="rId12" w:history="1">
        <w:r w:rsidR="00F11E0D" w:rsidRPr="008B0760">
          <w:rPr>
            <w:rStyle w:val="a7"/>
          </w:rPr>
          <w:t>https://esnsi.test.gosuslugi.ru/</w:t>
        </w:r>
      </w:hyperlink>
      <w:r w:rsidR="00F11E0D">
        <w:t xml:space="preserve"> </w:t>
      </w:r>
      <w:r w:rsidR="009B0C3C" w:rsidRPr="009B0C3C">
        <w:t xml:space="preserve"> </w:t>
      </w:r>
    </w:p>
    <w:p w14:paraId="7BC550E0" w14:textId="17E22A55" w:rsidR="00F11E0D" w:rsidRPr="004851BF" w:rsidRDefault="00A660BD" w:rsidP="00F11E0D">
      <w:pPr>
        <w:pStyle w:val="11"/>
      </w:pPr>
      <w:r w:rsidRPr="004851BF">
        <w:t>продуктивная среда ЕСНСИ – </w:t>
      </w:r>
      <w:hyperlink r:id="rId13" w:history="1">
        <w:r w:rsidR="00F11E0D" w:rsidRPr="008B0760">
          <w:rPr>
            <w:rStyle w:val="a7"/>
          </w:rPr>
          <w:t>https://esnsi.gosuslugi.ru/</w:t>
        </w:r>
      </w:hyperlink>
      <w:r w:rsidRPr="004851BF">
        <w:t>.</w:t>
      </w:r>
    </w:p>
    <w:p w14:paraId="0C44902B" w14:textId="5F45EC8F" w:rsidR="00F9613D" w:rsidRPr="004851BF" w:rsidRDefault="00FD624C" w:rsidP="004C6E48">
      <w:pPr>
        <w:pStyle w:val="16"/>
        <w:spacing w:before="0" w:beforeAutospacing="0"/>
        <w:ind w:left="357" w:hanging="357"/>
      </w:pPr>
      <w:r>
        <w:rPr>
          <w:b/>
          <w:bCs/>
        </w:rPr>
        <w:t xml:space="preserve">      </w:t>
      </w:r>
      <w:r w:rsidR="00F11E0D">
        <w:rPr>
          <w:b/>
          <w:bCs/>
        </w:rPr>
        <w:t>Направьте данные, полученные в пунктах 3, 4 настоящего Руководства польз</w:t>
      </w:r>
      <w:r w:rsidR="00F11E0D">
        <w:rPr>
          <w:b/>
          <w:bCs/>
        </w:rPr>
        <w:t>о</w:t>
      </w:r>
      <w:r w:rsidR="00F11E0D">
        <w:rPr>
          <w:b/>
          <w:bCs/>
        </w:rPr>
        <w:t xml:space="preserve">вателя </w:t>
      </w:r>
      <w:r w:rsidR="00D50AC8">
        <w:t xml:space="preserve">сотруднику </w:t>
      </w:r>
      <w:r w:rsidR="00A660BD" w:rsidRPr="004851BF">
        <w:t>М</w:t>
      </w:r>
      <w:r w:rsidR="00030E40">
        <w:t>инцифры России</w:t>
      </w:r>
      <w:r w:rsidR="00D50AC8">
        <w:t xml:space="preserve"> – </w:t>
      </w:r>
      <w:r w:rsidR="00D50AC8" w:rsidRPr="00D50AC8">
        <w:t>Виктори</w:t>
      </w:r>
      <w:r w:rsidR="00D50AC8">
        <w:t>и</w:t>
      </w:r>
      <w:r w:rsidR="00D50AC8" w:rsidRPr="00D50AC8">
        <w:t xml:space="preserve"> Тараки &lt;v.taraki@digital.gov.ru&gt;</w:t>
      </w:r>
    </w:p>
    <w:p w14:paraId="0F2613C6" w14:textId="63C3425A" w:rsidR="00F11E0D" w:rsidRDefault="00A660BD" w:rsidP="004851BF">
      <w:pPr>
        <w:pStyle w:val="11"/>
      </w:pPr>
      <w:r w:rsidRPr="004851BF">
        <w:t xml:space="preserve">ОГРН организации </w:t>
      </w:r>
    </w:p>
    <w:p w14:paraId="13557B56" w14:textId="54D55E05" w:rsidR="00A660BD" w:rsidRPr="004851BF" w:rsidRDefault="00F11E0D" w:rsidP="004851BF">
      <w:pPr>
        <w:pStyle w:val="11"/>
      </w:pPr>
      <w:r>
        <w:t>данные учетной записи</w:t>
      </w:r>
      <w:r w:rsidR="00A660BD" w:rsidRPr="004851BF">
        <w:t xml:space="preserve"> пользователя из п.4</w:t>
      </w:r>
      <w:r>
        <w:t xml:space="preserve"> (ФИО)</w:t>
      </w:r>
    </w:p>
    <w:p w14:paraId="516943D8" w14:textId="1484F891" w:rsidR="00A660BD" w:rsidRPr="004851BF" w:rsidRDefault="002617AD" w:rsidP="004851BF">
      <w:pPr>
        <w:pStyle w:val="11"/>
      </w:pPr>
      <w:r>
        <w:t xml:space="preserve">сертификат с открытым </w:t>
      </w:r>
      <w:r w:rsidR="00A660BD" w:rsidRPr="004851BF">
        <w:t>ключ</w:t>
      </w:r>
      <w:r w:rsidR="00D50AC8">
        <w:t>о</w:t>
      </w:r>
      <w:r>
        <w:t>м</w:t>
      </w:r>
      <w:r w:rsidR="00A660BD" w:rsidRPr="004851BF">
        <w:t xml:space="preserve"> из п.3</w:t>
      </w:r>
    </w:p>
    <w:p w14:paraId="22E2752F" w14:textId="1064170B" w:rsidR="00950595" w:rsidRPr="004851BF" w:rsidRDefault="00950595" w:rsidP="004851BF">
      <w:pPr>
        <w:pStyle w:val="a3"/>
        <w:rPr>
          <w:lang w:eastAsia="ru-RU"/>
        </w:rPr>
      </w:pPr>
      <w:r w:rsidRPr="004851BF">
        <w:rPr>
          <w:lang w:eastAsia="ru-RU"/>
        </w:rPr>
        <w:t xml:space="preserve">В ответ, </w:t>
      </w:r>
      <w:r w:rsidR="008B443C" w:rsidRPr="004851BF">
        <w:t>будут</w:t>
      </w:r>
      <w:r w:rsidR="008B443C" w:rsidRPr="004851BF">
        <w:rPr>
          <w:lang w:eastAsia="ru-RU"/>
        </w:rPr>
        <w:t xml:space="preserve"> переданы следующие данные</w:t>
      </w:r>
      <w:r w:rsidR="00DE7D5A" w:rsidRPr="004851BF">
        <w:rPr>
          <w:lang w:eastAsia="ru-RU"/>
        </w:rPr>
        <w:t xml:space="preserve"> для использования в методе получения </w:t>
      </w:r>
      <w:r w:rsidR="00DE7D5A" w:rsidRPr="004851BF">
        <w:rPr>
          <w:lang w:val="en-US" w:eastAsia="ru-RU"/>
        </w:rPr>
        <w:t>asid</w:t>
      </w:r>
      <w:r w:rsidR="00DE7D5A" w:rsidRPr="004851BF">
        <w:rPr>
          <w:lang w:eastAsia="ru-RU"/>
        </w:rPr>
        <w:t xml:space="preserve"> системы</w:t>
      </w:r>
      <w:r w:rsidR="00A23A6C" w:rsidRPr="004851BF">
        <w:rPr>
          <w:lang w:eastAsia="ru-RU"/>
        </w:rPr>
        <w:t xml:space="preserve"> (Раздел 3)</w:t>
      </w:r>
      <w:r w:rsidRPr="004851BF">
        <w:rPr>
          <w:lang w:eastAsia="ru-RU"/>
        </w:rPr>
        <w:t>:</w:t>
      </w:r>
    </w:p>
    <w:p w14:paraId="1FB17958" w14:textId="709774AE" w:rsidR="00950595" w:rsidRPr="004851BF" w:rsidRDefault="00950595" w:rsidP="004851BF">
      <w:pPr>
        <w:pStyle w:val="11"/>
      </w:pPr>
      <w:r w:rsidRPr="004851BF">
        <w:t>идентификатор внешней информационной системы</w:t>
      </w:r>
      <w:r w:rsidR="00A23A6C" w:rsidRPr="004851BF">
        <w:t xml:space="preserve"> (code)</w:t>
      </w:r>
    </w:p>
    <w:p w14:paraId="476034B1" w14:textId="0600DF12" w:rsidR="00950595" w:rsidRDefault="00950595" w:rsidP="004851BF">
      <w:pPr>
        <w:pStyle w:val="11"/>
      </w:pPr>
      <w:r w:rsidRPr="004851BF">
        <w:t>ключ внешней информационной системы</w:t>
      </w:r>
      <w:r w:rsidR="00DE7D5A" w:rsidRPr="004851BF">
        <w:t xml:space="preserve"> (</w:t>
      </w:r>
      <w:r w:rsidR="00DE7D5A" w:rsidRPr="004851BF">
        <w:rPr>
          <w:lang w:val="en-US"/>
        </w:rPr>
        <w:t>alias</w:t>
      </w:r>
      <w:r w:rsidR="00A23A6C" w:rsidRPr="004851BF">
        <w:t>)</w:t>
      </w:r>
    </w:p>
    <w:p w14:paraId="742FDABA" w14:textId="019F8D92" w:rsidR="0008051A" w:rsidRDefault="0008051A" w:rsidP="0008051A">
      <w:pPr>
        <w:pStyle w:val="11"/>
        <w:numPr>
          <w:ilvl w:val="0"/>
          <w:numId w:val="0"/>
        </w:numPr>
        <w:ind w:left="709" w:hanging="360"/>
      </w:pPr>
    </w:p>
    <w:tbl>
      <w:tblPr>
        <w:tblStyle w:val="af6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420F0B" w14:paraId="2ECC93F6" w14:textId="77777777" w:rsidTr="00420F0B">
        <w:trPr>
          <w:trHeight w:val="1301"/>
          <w:jc w:val="center"/>
        </w:trPr>
        <w:tc>
          <w:tcPr>
            <w:tcW w:w="9627" w:type="dxa"/>
          </w:tcPr>
          <w:p w14:paraId="100DED90" w14:textId="1891024B" w:rsidR="00420F0B" w:rsidRDefault="00031497" w:rsidP="00420F0B">
            <w:pPr>
              <w:pStyle w:val="16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В настоящий момент</w:t>
            </w:r>
            <w:r w:rsidR="00420F0B" w:rsidRPr="00420F0B">
              <w:rPr>
                <w:i/>
                <w:iCs/>
                <w:color w:val="auto"/>
              </w:rPr>
              <w:t xml:space="preserve"> действует схема доступа по постоянному уникальному </w:t>
            </w:r>
            <w:r w:rsidR="00420F0B" w:rsidRPr="00420F0B">
              <w:rPr>
                <w:i/>
                <w:iCs/>
                <w:color w:val="auto"/>
                <w:lang w:val="en-US"/>
              </w:rPr>
              <w:t>asid</w:t>
            </w:r>
            <w:r w:rsidR="00420F0B" w:rsidRPr="00420F0B">
              <w:rPr>
                <w:i/>
                <w:iCs/>
                <w:color w:val="auto"/>
              </w:rPr>
              <w:t xml:space="preserve">, </w:t>
            </w:r>
            <w:r w:rsidR="00420F0B">
              <w:rPr>
                <w:i/>
                <w:iCs/>
                <w:color w:val="auto"/>
              </w:rPr>
              <w:t>для получения которого необходимо обратиться к</w:t>
            </w:r>
            <w:r w:rsidR="00420F0B" w:rsidRPr="00420F0B">
              <w:rPr>
                <w:i/>
                <w:iCs/>
                <w:color w:val="auto"/>
              </w:rPr>
              <w:t xml:space="preserve"> сотрудник</w:t>
            </w:r>
            <w:r w:rsidR="00420F0B">
              <w:rPr>
                <w:i/>
                <w:iCs/>
                <w:color w:val="auto"/>
              </w:rPr>
              <w:t>у</w:t>
            </w:r>
            <w:r w:rsidR="00420F0B" w:rsidRPr="00420F0B">
              <w:rPr>
                <w:i/>
                <w:iCs/>
                <w:color w:val="auto"/>
              </w:rPr>
              <w:t xml:space="preserve"> М</w:t>
            </w:r>
            <w:r w:rsidR="00030E40">
              <w:rPr>
                <w:i/>
                <w:iCs/>
                <w:color w:val="auto"/>
              </w:rPr>
              <w:t>инцифры России</w:t>
            </w:r>
            <w:r w:rsidR="00420F0B" w:rsidRPr="00420F0B">
              <w:rPr>
                <w:i/>
                <w:iCs/>
                <w:color w:val="auto"/>
              </w:rPr>
              <w:t xml:space="preserve"> – Викт</w:t>
            </w:r>
            <w:r w:rsidR="00420F0B" w:rsidRPr="00420F0B">
              <w:rPr>
                <w:i/>
                <w:iCs/>
                <w:color w:val="auto"/>
              </w:rPr>
              <w:t>о</w:t>
            </w:r>
            <w:r w:rsidR="00420F0B" w:rsidRPr="00420F0B">
              <w:rPr>
                <w:i/>
                <w:iCs/>
                <w:color w:val="auto"/>
              </w:rPr>
              <w:t xml:space="preserve">рии Тараки </w:t>
            </w:r>
            <w:hyperlink r:id="rId14" w:history="1">
              <w:r w:rsidR="00420F0B" w:rsidRPr="00420F0B">
                <w:rPr>
                  <w:rStyle w:val="a7"/>
                  <w:i/>
                  <w:iCs/>
                  <w:color w:val="auto"/>
                </w:rPr>
                <w:t>v.taraki@digital.gov.ru</w:t>
              </w:r>
            </w:hyperlink>
            <w:r w:rsidR="00420F0B" w:rsidRPr="00420F0B">
              <w:rPr>
                <w:i/>
                <w:iCs/>
                <w:color w:val="auto"/>
              </w:rPr>
              <w:t xml:space="preserve">. </w:t>
            </w:r>
          </w:p>
          <w:p w14:paraId="54B2DC4B" w14:textId="5F5FC321" w:rsidR="00420F0B" w:rsidRPr="00420F0B" w:rsidRDefault="00420F0B" w:rsidP="00420F0B">
            <w:pPr>
              <w:pStyle w:val="16"/>
              <w:numPr>
                <w:ilvl w:val="0"/>
                <w:numId w:val="0"/>
              </w:numPr>
              <w:spacing w:line="240" w:lineRule="auto"/>
              <w:jc w:val="center"/>
              <w:rPr>
                <w:i/>
                <w:iCs/>
                <w:color w:val="auto"/>
              </w:rPr>
            </w:pPr>
            <w:r w:rsidRPr="00420F0B">
              <w:rPr>
                <w:i/>
                <w:iCs/>
                <w:color w:val="auto"/>
                <w:lang w:val="en-US"/>
              </w:rPr>
              <w:t>Asid</w:t>
            </w:r>
            <w:r w:rsidRPr="00420F0B">
              <w:rPr>
                <w:i/>
                <w:iCs/>
                <w:color w:val="auto"/>
              </w:rPr>
              <w:t xml:space="preserve"> доступный ранее в коллекции </w:t>
            </w:r>
            <w:r w:rsidRPr="00420F0B">
              <w:rPr>
                <w:i/>
                <w:iCs/>
                <w:color w:val="auto"/>
                <w:lang w:val="en-US"/>
              </w:rPr>
              <w:t>postman</w:t>
            </w:r>
            <w:r w:rsidRPr="00420F0B">
              <w:rPr>
                <w:i/>
                <w:iCs/>
                <w:color w:val="auto"/>
              </w:rPr>
              <w:t xml:space="preserve"> будет отозван в </w:t>
            </w:r>
            <w:r>
              <w:rPr>
                <w:i/>
                <w:iCs/>
                <w:color w:val="auto"/>
              </w:rPr>
              <w:t>срок до 15</w:t>
            </w:r>
            <w:r w:rsidRPr="00420F0B">
              <w:rPr>
                <w:i/>
                <w:iCs/>
                <w:color w:val="auto"/>
              </w:rPr>
              <w:t>.</w:t>
            </w:r>
            <w:r>
              <w:rPr>
                <w:i/>
                <w:iCs/>
                <w:color w:val="auto"/>
              </w:rPr>
              <w:t>09.2026</w:t>
            </w:r>
          </w:p>
          <w:p w14:paraId="0C51879F" w14:textId="77777777" w:rsidR="00420F0B" w:rsidRDefault="00420F0B" w:rsidP="0008051A">
            <w:pPr>
              <w:pStyle w:val="11"/>
              <w:numPr>
                <w:ilvl w:val="0"/>
                <w:numId w:val="0"/>
              </w:numPr>
              <w:shd w:val="clear" w:color="auto" w:fill="auto"/>
            </w:pPr>
          </w:p>
        </w:tc>
      </w:tr>
    </w:tbl>
    <w:p w14:paraId="3C76B820" w14:textId="56E7DEDD" w:rsidR="0008051A" w:rsidRDefault="0008051A" w:rsidP="0008051A">
      <w:pPr>
        <w:pStyle w:val="11"/>
        <w:numPr>
          <w:ilvl w:val="0"/>
          <w:numId w:val="0"/>
        </w:numPr>
        <w:ind w:left="709" w:hanging="360"/>
      </w:pPr>
    </w:p>
    <w:p w14:paraId="3206C5CB" w14:textId="0DF0CE31" w:rsidR="00A660BD" w:rsidRPr="004851BF" w:rsidRDefault="00A660BD" w:rsidP="00F9613D">
      <w:pPr>
        <w:rPr>
          <w:lang w:eastAsia="ru-RU"/>
        </w:rPr>
      </w:pPr>
    </w:p>
    <w:p w14:paraId="3D5B6776" w14:textId="6F372802" w:rsidR="00950595" w:rsidRPr="004851BF" w:rsidRDefault="00950595" w:rsidP="00F9613D">
      <w:pPr>
        <w:rPr>
          <w:lang w:eastAsia="ru-RU"/>
        </w:rPr>
        <w:sectPr w:rsidR="00950595" w:rsidRPr="004851BF" w:rsidSect="00EC5048">
          <w:pgSz w:w="11906" w:h="16838"/>
          <w:pgMar w:top="567" w:right="851" w:bottom="1134" w:left="1418" w:header="709" w:footer="0" w:gutter="0"/>
          <w:cols w:space="720"/>
          <w:formProt w:val="0"/>
          <w:titlePg/>
          <w:docGrid w:linePitch="360" w:charSpace="4096"/>
        </w:sectPr>
      </w:pPr>
    </w:p>
    <w:p w14:paraId="460A55EA" w14:textId="243EE4C9" w:rsidR="0005071A" w:rsidRPr="004851BF" w:rsidRDefault="0005071A">
      <w:pPr>
        <w:pStyle w:val="RTL1"/>
        <w:jc w:val="center"/>
        <w:rPr>
          <w:sz w:val="24"/>
          <w:szCs w:val="24"/>
          <w:shd w:val="clear" w:color="auto" w:fill="FFFFFF"/>
        </w:rPr>
      </w:pPr>
      <w:bookmarkStart w:id="11" w:name="_Toc239253378"/>
      <w:r w:rsidRPr="004851BF">
        <w:rPr>
          <w:sz w:val="24"/>
          <w:szCs w:val="24"/>
          <w:shd w:val="clear" w:color="auto" w:fill="FFFFFF"/>
        </w:rPr>
        <w:lastRenderedPageBreak/>
        <w:t xml:space="preserve">МЕТОД ПОЛУЧЕНИЯ </w:t>
      </w:r>
      <w:r w:rsidRPr="004851BF">
        <w:rPr>
          <w:sz w:val="24"/>
          <w:szCs w:val="24"/>
          <w:shd w:val="clear" w:color="auto" w:fill="FFFFFF"/>
          <w:lang w:val="en-US"/>
        </w:rPr>
        <w:t xml:space="preserve">ASID </w:t>
      </w:r>
      <w:r w:rsidRPr="004851BF">
        <w:rPr>
          <w:sz w:val="24"/>
          <w:szCs w:val="24"/>
          <w:shd w:val="clear" w:color="auto" w:fill="FFFFFF"/>
        </w:rPr>
        <w:t>СИСТЕМЫ</w:t>
      </w:r>
      <w:bookmarkEnd w:id="11"/>
    </w:p>
    <w:p w14:paraId="7629AF36" w14:textId="7360393B" w:rsidR="002617AD" w:rsidRDefault="002617AD" w:rsidP="00055072">
      <w:pPr>
        <w:pStyle w:val="a3"/>
      </w:pPr>
      <w:r>
        <w:t xml:space="preserve">Предусловием вызова метода является предварительная установка и настройка </w:t>
      </w:r>
      <w:r w:rsidRPr="002617AD">
        <w:t>техническ</w:t>
      </w:r>
      <w:r>
        <w:t>о</w:t>
      </w:r>
      <w:r>
        <w:t>го</w:t>
      </w:r>
      <w:r w:rsidRPr="002617AD">
        <w:t xml:space="preserve"> средств</w:t>
      </w:r>
      <w:r>
        <w:t>а</w:t>
      </w:r>
      <w:r w:rsidRPr="002617AD">
        <w:t xml:space="preserve"> электронной подписи</w:t>
      </w:r>
      <w:r>
        <w:t>. Должны быть настроены защищенные контейнеры с закрытым ключем УКЭП, полученным ранее.</w:t>
      </w:r>
    </w:p>
    <w:p w14:paraId="387D4105" w14:textId="287D9E2B" w:rsidR="00E911E6" w:rsidRPr="004851BF" w:rsidRDefault="00E911E6" w:rsidP="00055072">
      <w:pPr>
        <w:pStyle w:val="a3"/>
        <w:rPr>
          <w:lang w:eastAsia="ru-RU"/>
        </w:rPr>
      </w:pPr>
      <w:r w:rsidRPr="00055072">
        <w:t>Для</w:t>
      </w:r>
      <w:r w:rsidRPr="004851BF">
        <w:rPr>
          <w:lang w:eastAsia="ru-RU"/>
        </w:rPr>
        <w:t xml:space="preserve"> получения идентификационного токена, необходимо вызвать метод:</w:t>
      </w:r>
    </w:p>
    <w:p w14:paraId="3DD13486" w14:textId="0E11B0A5" w:rsidR="00E911E6" w:rsidRPr="004851BF" w:rsidRDefault="00E911E6" w:rsidP="00E911E6">
      <w:pPr>
        <w:pStyle w:val="a3"/>
        <w:rPr>
          <w:rFonts w:eastAsia="Times New Roman"/>
          <w:lang w:val="en-US" w:eastAsia="ru-RU"/>
        </w:rPr>
      </w:pPr>
      <w:r w:rsidRPr="004851BF">
        <w:rPr>
          <w:rFonts w:eastAsia="Times New Roman"/>
          <w:lang w:val="en-US" w:eastAsia="ru-RU"/>
        </w:rPr>
        <w:t xml:space="preserve">GET </w:t>
      </w:r>
      <w:r w:rsidR="00FD624C" w:rsidRPr="00FD624C">
        <w:rPr>
          <w:rFonts w:eastAsia="Times New Roman"/>
          <w:lang w:val="en-US" w:eastAsia="ru-RU"/>
        </w:rPr>
        <w:t>/ardos-tech/api/v1/services/{{code}}/client</w:t>
      </w:r>
      <w:r w:rsidRPr="004851BF">
        <w:rPr>
          <w:rFonts w:eastAsia="Times New Roman"/>
          <w:lang w:val="en-US" w:eastAsia="ru-RU"/>
        </w:rPr>
        <w:t>,</w:t>
      </w:r>
    </w:p>
    <w:p w14:paraId="790DBD2E" w14:textId="709543CE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rPr>
          <w:rFonts w:eastAsia="Times New Roman"/>
          <w:lang w:eastAsia="ru-RU"/>
        </w:rPr>
        <w:t xml:space="preserve">где code - </w:t>
      </w:r>
      <w:r w:rsidR="00950595" w:rsidRPr="004851BF">
        <w:rPr>
          <w:rFonts w:eastAsia="Times New Roman"/>
          <w:lang w:eastAsia="ru-RU"/>
        </w:rPr>
        <w:t xml:space="preserve">идентификатор внешней информационной системы, </w:t>
      </w:r>
      <w:r w:rsidR="00DE7D5A" w:rsidRPr="004851BF">
        <w:rPr>
          <w:rFonts w:eastAsia="Times New Roman"/>
          <w:lang w:eastAsia="ru-RU"/>
        </w:rPr>
        <w:t xml:space="preserve">полученный в п.5 </w:t>
      </w:r>
      <w:r w:rsidR="00DE7D5A" w:rsidRPr="004851BF">
        <w:rPr>
          <w:rFonts w:eastAsia="Times New Roman"/>
          <w:b/>
          <w:lang w:eastAsia="ru-RU"/>
        </w:rPr>
        <w:t>Порядка подготовки к работе с открытыми данными</w:t>
      </w:r>
      <w:r w:rsidR="00DE7D5A" w:rsidRPr="004851BF">
        <w:rPr>
          <w:rFonts w:eastAsia="Times New Roman"/>
          <w:lang w:eastAsia="ru-RU"/>
        </w:rPr>
        <w:t xml:space="preserve"> (Раздел 2)</w:t>
      </w:r>
      <w:r w:rsidRPr="004851BF">
        <w:rPr>
          <w:rFonts w:eastAsia="Times New Roman"/>
          <w:lang w:eastAsia="ru-RU"/>
        </w:rPr>
        <w:t>.</w:t>
      </w:r>
    </w:p>
    <w:p w14:paraId="627C9C51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rPr>
          <w:rFonts w:eastAsia="Times New Roman"/>
          <w:lang w:eastAsia="ru-RU"/>
        </w:rPr>
        <w:t>В запросе необходимо передать заголовок Authorization - в нем передаётся токен авториз</w:t>
      </w:r>
      <w:r w:rsidRPr="004851BF">
        <w:rPr>
          <w:rFonts w:eastAsia="Times New Roman"/>
          <w:lang w:eastAsia="ru-RU"/>
        </w:rPr>
        <w:t>а</w:t>
      </w:r>
      <w:r w:rsidRPr="004851BF">
        <w:rPr>
          <w:rFonts w:eastAsia="Times New Roman"/>
          <w:lang w:eastAsia="ru-RU"/>
        </w:rPr>
        <w:t>ции. Токен авторизации состоит из:</w:t>
      </w:r>
    </w:p>
    <w:p w14:paraId="44D5D71A" w14:textId="5146C7C9" w:rsidR="00E911E6" w:rsidRPr="00055072" w:rsidRDefault="00E911E6" w:rsidP="00055072">
      <w:pPr>
        <w:pStyle w:val="11"/>
      </w:pPr>
      <w:r w:rsidRPr="00055072">
        <w:t>Header  - информация о jw</w:t>
      </w:r>
      <w:r w:rsidR="00405B8C" w:rsidRPr="00055072">
        <w:t>t</w:t>
      </w:r>
      <w:r w:rsidRPr="00055072">
        <w:t>;</w:t>
      </w:r>
    </w:p>
    <w:p w14:paraId="38FAF4A4" w14:textId="52C8F779" w:rsidR="00E911E6" w:rsidRPr="00055072" w:rsidRDefault="00E911E6" w:rsidP="00055072">
      <w:pPr>
        <w:pStyle w:val="11"/>
      </w:pPr>
      <w:r w:rsidRPr="00055072">
        <w:t>PayLoad  тело запроса;</w:t>
      </w:r>
    </w:p>
    <w:p w14:paraId="0B83580B" w14:textId="386CF4A5" w:rsidR="00E911E6" w:rsidRPr="00055072" w:rsidRDefault="00E911E6" w:rsidP="00055072">
      <w:pPr>
        <w:pStyle w:val="11"/>
      </w:pPr>
      <w:r w:rsidRPr="00055072">
        <w:t xml:space="preserve">подпись PayLoad полученной от </w:t>
      </w:r>
      <w:r w:rsidR="008B443C" w:rsidRPr="00055072">
        <w:t>техническ</w:t>
      </w:r>
      <w:r w:rsidR="008C1964" w:rsidRPr="00055072">
        <w:t>ого</w:t>
      </w:r>
      <w:r w:rsidR="008B443C" w:rsidRPr="00055072">
        <w:t xml:space="preserve"> средств</w:t>
      </w:r>
      <w:r w:rsidR="008C1964" w:rsidRPr="00055072">
        <w:t>а</w:t>
      </w:r>
      <w:r w:rsidR="008B443C" w:rsidRPr="00055072">
        <w:t xml:space="preserve"> электронной подписи</w:t>
      </w:r>
      <w:r w:rsidRPr="00055072">
        <w:t xml:space="preserve"> с помощью Вашего закрытого ключа.</w:t>
      </w:r>
    </w:p>
    <w:p w14:paraId="6A19E2B8" w14:textId="718D90E4" w:rsidR="00E911E6" w:rsidRPr="004851BF" w:rsidRDefault="00E911E6" w:rsidP="00E911E6">
      <w:pPr>
        <w:pStyle w:val="a3"/>
        <w:ind w:left="709" w:firstLine="0"/>
        <w:rPr>
          <w:rFonts w:eastAsia="Times New Roman"/>
          <w:lang w:eastAsia="ru-RU"/>
        </w:rPr>
      </w:pPr>
      <w:r w:rsidRPr="004851BF">
        <w:rPr>
          <w:rFonts w:eastAsia="Times New Roman"/>
          <w:lang w:eastAsia="ru-RU"/>
        </w:rPr>
        <w:t xml:space="preserve">Все три части должны быть закодированы в URL-safe Base64 и соединены между собой точками. </w:t>
      </w:r>
    </w:p>
    <w:p w14:paraId="5171054A" w14:textId="44887B72" w:rsidR="00946CFC" w:rsidRPr="004851BF" w:rsidRDefault="00946CFC" w:rsidP="00055072">
      <w:pPr>
        <w:pStyle w:val="a3"/>
        <w:rPr>
          <w:lang w:eastAsia="ru-RU"/>
        </w:rPr>
      </w:pPr>
      <w:r w:rsidRPr="004851BF">
        <w:rPr>
          <w:b/>
          <w:lang w:eastAsia="ru-RU"/>
        </w:rPr>
        <w:t>Важно</w:t>
      </w:r>
      <w:r w:rsidR="00F23929" w:rsidRPr="004851BF">
        <w:rPr>
          <w:b/>
          <w:lang w:eastAsia="ru-RU"/>
        </w:rPr>
        <w:t>!</w:t>
      </w:r>
      <w:r w:rsidRPr="004851BF">
        <w:rPr>
          <w:lang w:eastAsia="ru-RU"/>
        </w:rPr>
        <w:t xml:space="preserve"> </w:t>
      </w:r>
      <w:r w:rsidRPr="00055072">
        <w:t>срок</w:t>
      </w:r>
      <w:r w:rsidRPr="004851BF">
        <w:rPr>
          <w:lang w:eastAsia="ru-RU"/>
        </w:rPr>
        <w:t xml:space="preserve"> жизни asid на ТЕСНСИ и ЕСНСИ – 3600 мин. </w:t>
      </w:r>
      <w:r w:rsidR="00405B8C" w:rsidRPr="004851BF">
        <w:rPr>
          <w:lang w:eastAsia="ru-RU"/>
        </w:rPr>
        <w:br/>
      </w:r>
      <w:r w:rsidRPr="004851BF">
        <w:rPr>
          <w:lang w:eastAsia="ru-RU"/>
        </w:rPr>
        <w:t>При истечении ASID</w:t>
      </w:r>
      <w:r w:rsidR="00405B8C" w:rsidRPr="004851BF">
        <w:rPr>
          <w:lang w:eastAsia="ru-RU"/>
        </w:rPr>
        <w:t xml:space="preserve"> приходит</w:t>
      </w:r>
      <w:r w:rsidRPr="004851BF">
        <w:rPr>
          <w:lang w:eastAsia="ru-RU"/>
        </w:rPr>
        <w:t xml:space="preserve"> http 200, с телом ответа: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946CFC" w:rsidRPr="004851BF" w14:paraId="7C31A827" w14:textId="77777777" w:rsidTr="00946CFC">
        <w:tc>
          <w:tcPr>
            <w:tcW w:w="10195" w:type="dxa"/>
          </w:tcPr>
          <w:p w14:paraId="11EDC34F" w14:textId="77777777" w:rsidR="00946CFC" w:rsidRPr="004851BF" w:rsidRDefault="00946CFC" w:rsidP="00055072">
            <w:pPr>
              <w:pStyle w:val="af9"/>
            </w:pPr>
            <w:r w:rsidRPr="004851BF">
              <w:t>{</w:t>
            </w:r>
          </w:p>
          <w:p w14:paraId="696A636C" w14:textId="77777777" w:rsidR="00946CFC" w:rsidRPr="004851BF" w:rsidRDefault="00946CFC" w:rsidP="00055072">
            <w:pPr>
              <w:pStyle w:val="af9"/>
            </w:pPr>
            <w:r w:rsidRPr="004851BF">
              <w:t xml:space="preserve">    "error": {</w:t>
            </w:r>
          </w:p>
          <w:p w14:paraId="31750924" w14:textId="77777777" w:rsidR="00946CFC" w:rsidRPr="004851BF" w:rsidRDefault="00946CFC" w:rsidP="00055072">
            <w:pPr>
              <w:pStyle w:val="af9"/>
            </w:pPr>
            <w:r w:rsidRPr="004851BF">
              <w:t xml:space="preserve">        "code": "NOT_AUTHORIZE"</w:t>
            </w:r>
          </w:p>
          <w:p w14:paraId="71EC7AEC" w14:textId="77777777" w:rsidR="00946CFC" w:rsidRPr="004851BF" w:rsidRDefault="00946CFC" w:rsidP="00055072">
            <w:pPr>
              <w:pStyle w:val="af9"/>
            </w:pPr>
            <w:r w:rsidRPr="004851BF">
              <w:t xml:space="preserve">    }</w:t>
            </w:r>
          </w:p>
          <w:p w14:paraId="4DD84090" w14:textId="1834AF91" w:rsidR="00946CFC" w:rsidRPr="004851BF" w:rsidRDefault="00946CFC" w:rsidP="00055072">
            <w:pPr>
              <w:pStyle w:val="af9"/>
            </w:pPr>
            <w:r w:rsidRPr="004851BF">
              <w:t>}</w:t>
            </w:r>
          </w:p>
        </w:tc>
      </w:tr>
    </w:tbl>
    <w:p w14:paraId="290811BC" w14:textId="63413ED7" w:rsidR="00405B8C" w:rsidRPr="004851BF" w:rsidRDefault="00405B8C" w:rsidP="00055072">
      <w:pPr>
        <w:pStyle w:val="a3"/>
        <w:rPr>
          <w:lang w:eastAsia="ru-RU"/>
        </w:rPr>
      </w:pPr>
      <w:r w:rsidRPr="00055072">
        <w:t>Необходимо</w:t>
      </w:r>
      <w:r w:rsidRPr="004851BF">
        <w:rPr>
          <w:lang w:eastAsia="ru-RU"/>
        </w:rPr>
        <w:t xml:space="preserve"> выполнять retry по истечении срока. Рекомендуется выполнять retry не чаще чем раз в 2 дня.</w:t>
      </w:r>
    </w:p>
    <w:p w14:paraId="4AF9F79B" w14:textId="77777777" w:rsidR="00E911E6" w:rsidRPr="004851BF" w:rsidRDefault="00E911E6" w:rsidP="00E911E6">
      <w:pPr>
        <w:pStyle w:val="33"/>
        <w:numPr>
          <w:ilvl w:val="2"/>
          <w:numId w:val="0"/>
        </w:numPr>
        <w:ind w:left="992" w:hanging="283"/>
        <w:rPr>
          <w:rFonts w:eastAsia="Times New Roman" w:cs="Times New Roman"/>
          <w:b w:val="0"/>
          <w:lang w:eastAsia="ru-RU"/>
        </w:rPr>
      </w:pPr>
      <w:bookmarkStart w:id="12" w:name="_Toc235627425"/>
      <w:r w:rsidRPr="004851BF">
        <w:rPr>
          <w:rFonts w:eastAsia="Times New Roman" w:cs="Times New Roman"/>
          <w:lang w:eastAsia="ru-RU"/>
        </w:rPr>
        <w:t>Шаг 1  Подготовка header</w:t>
      </w:r>
      <w:bookmarkEnd w:id="12"/>
    </w:p>
    <w:p w14:paraId="729CD98F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Header</w:t>
      </w:r>
      <w:r w:rsidRPr="004851BF">
        <w:rPr>
          <w:rFonts w:eastAsia="Times New Roman"/>
          <w:lang w:eastAsia="ru-RU"/>
        </w:rPr>
        <w:t xml:space="preserve"> – это JSON, закодированный в Base64URL. Используйте фиксированный header:</w:t>
      </w:r>
    </w:p>
    <w:p w14:paraId="06534481" w14:textId="77777777" w:rsidR="00E911E6" w:rsidRPr="004851BF" w:rsidRDefault="00E911E6" w:rsidP="00AF4FF8">
      <w:pPr>
        <w:pStyle w:val="af9"/>
      </w:pPr>
      <w:r w:rsidRPr="004851BF">
        <w:t>json</w:t>
      </w:r>
    </w:p>
    <w:p w14:paraId="4377BE96" w14:textId="77777777" w:rsidR="00E911E6" w:rsidRPr="004851BF" w:rsidRDefault="00E911E6" w:rsidP="00AF4FF8">
      <w:pPr>
        <w:pStyle w:val="af9"/>
      </w:pPr>
      <w:r w:rsidRPr="004851BF">
        <w:t>{</w:t>
      </w:r>
    </w:p>
    <w:p w14:paraId="63D76365" w14:textId="77777777" w:rsidR="00E911E6" w:rsidRPr="004851BF" w:rsidRDefault="00E911E6" w:rsidP="00AF4FF8">
      <w:pPr>
        <w:pStyle w:val="af9"/>
      </w:pPr>
      <w:r w:rsidRPr="004851BF">
        <w:t xml:space="preserve">  "ver"</w:t>
      </w:r>
      <w:r w:rsidRPr="004851BF">
        <w:rPr>
          <w:color w:val="4078F2"/>
        </w:rPr>
        <w:t>:</w:t>
      </w:r>
      <w:r w:rsidRPr="004851BF">
        <w:t xml:space="preserve"> </w:t>
      </w:r>
      <w:r w:rsidRPr="004851BF">
        <w:rPr>
          <w:color w:val="B76B01"/>
        </w:rPr>
        <w:t>1</w:t>
      </w:r>
      <w:r w:rsidRPr="004851BF">
        <w:rPr>
          <w:color w:val="383A42"/>
        </w:rPr>
        <w:t>,</w:t>
      </w:r>
    </w:p>
    <w:p w14:paraId="590D10E7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t xml:space="preserve">  </w:t>
      </w:r>
      <w:r w:rsidRPr="004851BF">
        <w:rPr>
          <w:lang w:val="en-US"/>
        </w:rPr>
        <w:t>"typ"</w:t>
      </w:r>
      <w:r w:rsidRPr="004851BF">
        <w:rPr>
          <w:color w:val="4078F2"/>
          <w:lang w:val="en-US"/>
        </w:rPr>
        <w:t>:</w:t>
      </w:r>
      <w:r w:rsidRPr="004851BF">
        <w:rPr>
          <w:lang w:val="en-US"/>
        </w:rPr>
        <w:t xml:space="preserve"> </w:t>
      </w:r>
      <w:r w:rsidRPr="004851BF">
        <w:rPr>
          <w:color w:val="50A14F"/>
          <w:lang w:val="en-US"/>
        </w:rPr>
        <w:t>"JWT"</w:t>
      </w:r>
      <w:r w:rsidRPr="004851BF">
        <w:rPr>
          <w:color w:val="383A42"/>
          <w:lang w:val="en-US"/>
        </w:rPr>
        <w:t>,</w:t>
      </w:r>
    </w:p>
    <w:p w14:paraId="654E4761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 xml:space="preserve">  </w:t>
      </w:r>
      <w:r w:rsidRPr="004851BF">
        <w:rPr>
          <w:color w:val="E45649"/>
          <w:lang w:val="en-US"/>
        </w:rPr>
        <w:t>"sbt"</w:t>
      </w:r>
      <w:r w:rsidRPr="004851BF">
        <w:rPr>
          <w:color w:val="4078F2"/>
          <w:lang w:val="en-US"/>
        </w:rPr>
        <w:t>:</w:t>
      </w:r>
      <w:r w:rsidRPr="004851BF">
        <w:rPr>
          <w:lang w:val="en-US"/>
        </w:rPr>
        <w:t xml:space="preserve"> "access"</w:t>
      </w:r>
      <w:r w:rsidRPr="004851BF">
        <w:rPr>
          <w:color w:val="383A42"/>
          <w:lang w:val="en-US"/>
        </w:rPr>
        <w:t>,</w:t>
      </w:r>
    </w:p>
    <w:p w14:paraId="07154FCD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 xml:space="preserve">  </w:t>
      </w:r>
      <w:r w:rsidRPr="004851BF">
        <w:rPr>
          <w:color w:val="E45649"/>
          <w:lang w:val="en-US"/>
        </w:rPr>
        <w:t>"alg"</w:t>
      </w:r>
      <w:r w:rsidRPr="004851BF">
        <w:rPr>
          <w:color w:val="4078F2"/>
          <w:lang w:val="en-US"/>
        </w:rPr>
        <w:t>:</w:t>
      </w:r>
      <w:r w:rsidRPr="004851BF">
        <w:rPr>
          <w:lang w:val="en-US"/>
        </w:rPr>
        <w:t xml:space="preserve"> "GOST3410_2012_256"</w:t>
      </w:r>
    </w:p>
    <w:p w14:paraId="57A30CBD" w14:textId="77777777" w:rsidR="00E911E6" w:rsidRPr="004851BF" w:rsidRDefault="00E911E6" w:rsidP="00AF4FF8">
      <w:pPr>
        <w:pStyle w:val="af9"/>
      </w:pPr>
      <w:r w:rsidRPr="004851BF">
        <w:t>}</w:t>
      </w:r>
    </w:p>
    <w:p w14:paraId="252CA161" w14:textId="77777777" w:rsidR="00E911E6" w:rsidRPr="004851BF" w:rsidRDefault="00E911E6" w:rsidP="00E911E6">
      <w:pPr>
        <w:pStyle w:val="a3"/>
      </w:pPr>
      <w:r w:rsidRPr="004851BF">
        <w:t>Закодируйте его в Base64 без символов +, /, =. Для этого можно использовать любую ут</w:t>
      </w:r>
      <w:r w:rsidRPr="004851BF">
        <w:t>и</w:t>
      </w:r>
      <w:r w:rsidRPr="004851BF">
        <w:t>литу (например, base64 с заменой).</w:t>
      </w:r>
    </w:p>
    <w:p w14:paraId="3C37BD3C" w14:textId="77777777" w:rsidR="00E911E6" w:rsidRPr="004851BF" w:rsidRDefault="00E911E6" w:rsidP="00E911E6">
      <w:pPr>
        <w:pStyle w:val="a3"/>
        <w:rPr>
          <w:b/>
        </w:rPr>
      </w:pPr>
      <w:r w:rsidRPr="004851BF">
        <w:rPr>
          <w:b/>
        </w:rPr>
        <w:t>Готовый закодированный header (пример):</w:t>
      </w:r>
    </w:p>
    <w:p w14:paraId="41638D13" w14:textId="77777777" w:rsidR="00E911E6" w:rsidRPr="004851BF" w:rsidRDefault="00E911E6" w:rsidP="00AF4FF8">
      <w:pPr>
        <w:pStyle w:val="af9"/>
      </w:pPr>
      <w:r w:rsidRPr="004851BF">
        <w:t>text</w:t>
      </w:r>
    </w:p>
    <w:p w14:paraId="2327E96C" w14:textId="77777777" w:rsidR="00E911E6" w:rsidRPr="004851BF" w:rsidRDefault="00E911E6" w:rsidP="00AF4FF8">
      <w:pPr>
        <w:pStyle w:val="af9"/>
      </w:pPr>
      <w:r w:rsidRPr="004851BF">
        <w:t>eyJ2ZXIiOjEsInR5cCI6IkpXVCIsInNidCI6ImFjY2VzcyIsImFsZyI6IkdPU1QzNDEwXzIwMTJfMjU2In0</w:t>
      </w:r>
    </w:p>
    <w:p w14:paraId="4D328DB4" w14:textId="77777777" w:rsidR="00E911E6" w:rsidRPr="004851BF" w:rsidRDefault="00E911E6" w:rsidP="00E911E6">
      <w:pPr>
        <w:pStyle w:val="a3"/>
      </w:pPr>
      <w:r w:rsidRPr="004851BF">
        <w:t>(Вы можете использовать его, т.к. он стандартный.)</w:t>
      </w:r>
    </w:p>
    <w:p w14:paraId="27731872" w14:textId="77777777" w:rsidR="00E911E6" w:rsidRPr="004851BF" w:rsidRDefault="00E911E6" w:rsidP="00E911E6">
      <w:pPr>
        <w:pStyle w:val="33"/>
        <w:numPr>
          <w:ilvl w:val="2"/>
          <w:numId w:val="0"/>
        </w:numPr>
        <w:ind w:left="992" w:hanging="283"/>
        <w:rPr>
          <w:rFonts w:eastAsia="Times New Roman" w:cs="Times New Roman"/>
          <w:b w:val="0"/>
          <w:lang w:eastAsia="ru-RU"/>
        </w:rPr>
      </w:pPr>
      <w:bookmarkStart w:id="13" w:name="_Toc235627426"/>
      <w:r w:rsidRPr="004851BF">
        <w:rPr>
          <w:rFonts w:eastAsia="Times New Roman" w:cs="Times New Roman"/>
          <w:lang w:eastAsia="ru-RU"/>
        </w:rPr>
        <w:t>Шаг 2 Подготовка payload</w:t>
      </w:r>
      <w:bookmarkEnd w:id="13"/>
    </w:p>
    <w:p w14:paraId="057D9007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Создайте</w:t>
      </w:r>
      <w:r w:rsidRPr="004851BF">
        <w:rPr>
          <w:rFonts w:eastAsia="Times New Roman"/>
          <w:lang w:eastAsia="ru-RU"/>
        </w:rPr>
        <w:t xml:space="preserve"> JSON с двумя полями:</w:t>
      </w:r>
    </w:p>
    <w:p w14:paraId="3D0B2260" w14:textId="68C80F98" w:rsidR="00E911E6" w:rsidRPr="004851BF" w:rsidRDefault="00E911E6" w:rsidP="004851BF">
      <w:pPr>
        <w:pStyle w:val="11"/>
      </w:pPr>
      <w:r w:rsidRPr="004851BF">
        <w:t xml:space="preserve">alias – ключ внешней информационной системы, </w:t>
      </w:r>
      <w:r w:rsidR="00DE7D5A" w:rsidRPr="004851BF">
        <w:t>полученный в п.5 Порядка подготовки к работе с открытыми данными (Раздел 2)</w:t>
      </w:r>
    </w:p>
    <w:p w14:paraId="6F32A1CD" w14:textId="3D907126" w:rsidR="00E911E6" w:rsidRPr="004851BF" w:rsidRDefault="00E911E6" w:rsidP="004851BF">
      <w:pPr>
        <w:pStyle w:val="11"/>
      </w:pPr>
      <w:r w:rsidRPr="004851BF">
        <w:t>iat – текущее время в формате Unix timestamp (секунды с 1970-01-01). Желательно испол</w:t>
      </w:r>
      <w:r w:rsidRPr="004851BF">
        <w:t>ь</w:t>
      </w:r>
      <w:r w:rsidRPr="004851BF">
        <w:t>зовать доверенный таймер</w:t>
      </w:r>
    </w:p>
    <w:p w14:paraId="04762904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rPr>
          <w:b/>
        </w:rPr>
        <w:t>Пример</w:t>
      </w:r>
      <w:r w:rsidRPr="004851BF">
        <w:rPr>
          <w:rFonts w:eastAsia="Times New Roman"/>
          <w:lang w:eastAsia="ru-RU"/>
        </w:rPr>
        <w:t>:</w:t>
      </w:r>
    </w:p>
    <w:p w14:paraId="44103587" w14:textId="77777777" w:rsidR="00E911E6" w:rsidRPr="004851BF" w:rsidRDefault="00E911E6" w:rsidP="00AF4FF8">
      <w:pPr>
        <w:pStyle w:val="af9"/>
      </w:pPr>
      <w:r w:rsidRPr="004851BF">
        <w:t>json</w:t>
      </w:r>
    </w:p>
    <w:p w14:paraId="3CE242ED" w14:textId="77777777" w:rsidR="00E911E6" w:rsidRPr="004851BF" w:rsidRDefault="00E911E6" w:rsidP="00AF4FF8">
      <w:pPr>
        <w:pStyle w:val="af9"/>
      </w:pPr>
      <w:r w:rsidRPr="004851BF">
        <w:lastRenderedPageBreak/>
        <w:t>{</w:t>
      </w:r>
    </w:p>
    <w:p w14:paraId="4F2E517E" w14:textId="77777777" w:rsidR="00E911E6" w:rsidRPr="004851BF" w:rsidRDefault="00E911E6" w:rsidP="00AF4FF8">
      <w:pPr>
        <w:pStyle w:val="af9"/>
      </w:pPr>
      <w:r w:rsidRPr="004851BF">
        <w:t xml:space="preserve">  </w:t>
      </w:r>
      <w:r w:rsidRPr="004851BF">
        <w:rPr>
          <w:color w:val="E45649"/>
        </w:rPr>
        <w:t>"alias"</w:t>
      </w:r>
      <w:r w:rsidRPr="004851BF">
        <w:rPr>
          <w:color w:val="4078F2"/>
        </w:rPr>
        <w:t>:</w:t>
      </w:r>
      <w:r w:rsidRPr="004851BF">
        <w:t xml:space="preserve"> "c7sj4tpy"</w:t>
      </w:r>
      <w:r w:rsidRPr="004851BF">
        <w:rPr>
          <w:color w:val="383A42"/>
        </w:rPr>
        <w:t>,</w:t>
      </w:r>
    </w:p>
    <w:p w14:paraId="3EF92EFB" w14:textId="77777777" w:rsidR="00E911E6" w:rsidRPr="004851BF" w:rsidRDefault="00E911E6" w:rsidP="00AF4FF8">
      <w:pPr>
        <w:pStyle w:val="af9"/>
      </w:pPr>
      <w:r w:rsidRPr="004851BF">
        <w:t xml:space="preserve">  </w:t>
      </w:r>
      <w:r w:rsidRPr="004851BF">
        <w:rPr>
          <w:color w:val="E45649"/>
        </w:rPr>
        <w:t>"iat"</w:t>
      </w:r>
      <w:r w:rsidRPr="004851BF">
        <w:rPr>
          <w:color w:val="4078F2"/>
        </w:rPr>
        <w:t>:</w:t>
      </w:r>
      <w:r w:rsidRPr="004851BF">
        <w:t xml:space="preserve"> 1780407300</w:t>
      </w:r>
    </w:p>
    <w:p w14:paraId="788C35B6" w14:textId="77777777" w:rsidR="00E911E6" w:rsidRPr="004851BF" w:rsidRDefault="00E911E6" w:rsidP="00AF4FF8">
      <w:pPr>
        <w:pStyle w:val="af9"/>
      </w:pPr>
      <w:r w:rsidRPr="004851BF">
        <w:t>}</w:t>
      </w:r>
    </w:p>
    <w:p w14:paraId="35F581DA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Закодируйте</w:t>
      </w:r>
      <w:r w:rsidRPr="004851BF">
        <w:rPr>
          <w:rFonts w:eastAsia="Times New Roman"/>
          <w:lang w:eastAsia="ru-RU"/>
        </w:rPr>
        <w:t xml:space="preserve"> этот JSON в Base64URL. Получится, например:</w:t>
      </w:r>
    </w:p>
    <w:p w14:paraId="2683500E" w14:textId="77777777" w:rsidR="00E911E6" w:rsidRPr="004851BF" w:rsidRDefault="00E911E6" w:rsidP="00AF4FF8">
      <w:pPr>
        <w:pStyle w:val="af9"/>
      </w:pPr>
      <w:r w:rsidRPr="004851BF">
        <w:t>text</w:t>
      </w:r>
    </w:p>
    <w:p w14:paraId="16A2E3FC" w14:textId="77777777" w:rsidR="00E911E6" w:rsidRPr="004851BF" w:rsidRDefault="00E911E6" w:rsidP="00AF4FF8">
      <w:pPr>
        <w:pStyle w:val="af9"/>
      </w:pPr>
      <w:r w:rsidRPr="004851BF">
        <w:t>eyJhbGlhcyI6ImM3c2o0dHB5IiwiaWF0IjoxNzgwNDA3MzAwfQ</w:t>
      </w:r>
    </w:p>
    <w:p w14:paraId="0210E52F" w14:textId="77777777" w:rsidR="00E911E6" w:rsidRPr="004851BF" w:rsidRDefault="00E911E6" w:rsidP="00E911E6">
      <w:pPr>
        <w:pStyle w:val="33"/>
        <w:numPr>
          <w:ilvl w:val="2"/>
          <w:numId w:val="0"/>
        </w:numPr>
        <w:ind w:left="992" w:hanging="283"/>
        <w:rPr>
          <w:rFonts w:eastAsia="Times New Roman" w:cs="Times New Roman"/>
          <w:b w:val="0"/>
          <w:lang w:eastAsia="ru-RU"/>
        </w:rPr>
      </w:pPr>
      <w:bookmarkStart w:id="14" w:name="_Toc235627427"/>
      <w:r w:rsidRPr="004851BF">
        <w:rPr>
          <w:rFonts w:eastAsia="Times New Roman" w:cs="Times New Roman"/>
          <w:lang w:eastAsia="ru-RU"/>
        </w:rPr>
        <w:t>Шаг 3 Получение подписи</w:t>
      </w:r>
      <w:bookmarkEnd w:id="14"/>
    </w:p>
    <w:p w14:paraId="5D34FD1C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Сформируйте</w:t>
      </w:r>
      <w:r w:rsidRPr="004851BF">
        <w:rPr>
          <w:rFonts w:eastAsia="Times New Roman"/>
          <w:lang w:eastAsia="ru-RU"/>
        </w:rPr>
        <w:t xml:space="preserve"> строку для подписи:</w:t>
      </w:r>
    </w:p>
    <w:p w14:paraId="54DF0E7D" w14:textId="77777777" w:rsidR="00E911E6" w:rsidRPr="004851BF" w:rsidRDefault="00E911E6" w:rsidP="00AF4FF8">
      <w:pPr>
        <w:pStyle w:val="af9"/>
      </w:pPr>
      <w:r w:rsidRPr="004851BF">
        <w:rPr>
          <w:lang w:val="en-US"/>
        </w:rPr>
        <w:t>text</w:t>
      </w:r>
    </w:p>
    <w:p w14:paraId="0C3BB0CC" w14:textId="77777777" w:rsidR="00E911E6" w:rsidRPr="004851BF" w:rsidRDefault="00E911E6" w:rsidP="00AF4FF8">
      <w:pPr>
        <w:pStyle w:val="af9"/>
      </w:pPr>
      <w:r w:rsidRPr="004851BF">
        <w:t>&lt;</w:t>
      </w:r>
      <w:r w:rsidRPr="004851BF">
        <w:rPr>
          <w:lang w:val="en-US"/>
        </w:rPr>
        <w:t>header</w:t>
      </w:r>
      <w:r w:rsidRPr="004851BF">
        <w:t>&gt;.&lt;</w:t>
      </w:r>
      <w:r w:rsidRPr="004851BF">
        <w:rPr>
          <w:lang w:val="en-US"/>
        </w:rPr>
        <w:t>payload</w:t>
      </w:r>
      <w:r w:rsidRPr="004851BF">
        <w:t>_</w:t>
      </w:r>
      <w:r w:rsidRPr="004851BF">
        <w:rPr>
          <w:lang w:val="en-US"/>
        </w:rPr>
        <w:t>base</w:t>
      </w:r>
      <w:r w:rsidRPr="004851BF">
        <w:t>64</w:t>
      </w:r>
      <w:r w:rsidRPr="004851BF">
        <w:rPr>
          <w:lang w:val="en-US"/>
        </w:rPr>
        <w:t>url</w:t>
      </w:r>
      <w:r w:rsidRPr="004851BF">
        <w:t>&gt;</w:t>
      </w:r>
    </w:p>
    <w:p w14:paraId="68FA3E59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rPr>
          <w:rFonts w:eastAsia="Times New Roman"/>
          <w:lang w:eastAsia="ru-RU"/>
        </w:rPr>
        <w:t xml:space="preserve">В </w:t>
      </w:r>
      <w:r w:rsidRPr="004851BF">
        <w:t>примере</w:t>
      </w:r>
      <w:r w:rsidRPr="004851BF">
        <w:rPr>
          <w:rFonts w:eastAsia="Times New Roman"/>
          <w:lang w:eastAsia="ru-RU"/>
        </w:rPr>
        <w:t>:</w:t>
      </w:r>
    </w:p>
    <w:p w14:paraId="6336DE08" w14:textId="77777777" w:rsidR="00E911E6" w:rsidRPr="004851BF" w:rsidRDefault="00E911E6" w:rsidP="00AF4FF8">
      <w:pPr>
        <w:pStyle w:val="af9"/>
      </w:pPr>
      <w:r w:rsidRPr="004851BF">
        <w:rPr>
          <w:lang w:val="en-US"/>
        </w:rPr>
        <w:t>text</w:t>
      </w:r>
    </w:p>
    <w:p w14:paraId="4AF0C2DB" w14:textId="77777777" w:rsidR="00E911E6" w:rsidRPr="004851BF" w:rsidRDefault="00E911E6" w:rsidP="00AF4FF8">
      <w:pPr>
        <w:pStyle w:val="af9"/>
      </w:pPr>
      <w:r w:rsidRPr="004851BF">
        <w:rPr>
          <w:lang w:val="en-US"/>
        </w:rPr>
        <w:t>eyJ</w:t>
      </w:r>
      <w:r w:rsidRPr="004851BF">
        <w:t>2</w:t>
      </w:r>
      <w:r w:rsidRPr="004851BF">
        <w:rPr>
          <w:lang w:val="en-US"/>
        </w:rPr>
        <w:t>ZXIiOjEsInR</w:t>
      </w:r>
      <w:r w:rsidRPr="004851BF">
        <w:t>5</w:t>
      </w:r>
      <w:r w:rsidRPr="004851BF">
        <w:rPr>
          <w:lang w:val="en-US"/>
        </w:rPr>
        <w:t>cCI</w:t>
      </w:r>
      <w:r w:rsidRPr="004851BF">
        <w:t>6</w:t>
      </w:r>
      <w:r w:rsidRPr="004851BF">
        <w:rPr>
          <w:lang w:val="en-US"/>
        </w:rPr>
        <w:t>IkpXVCIsInNidCI</w:t>
      </w:r>
      <w:r w:rsidRPr="004851BF">
        <w:t>6</w:t>
      </w:r>
      <w:r w:rsidRPr="004851BF">
        <w:rPr>
          <w:lang w:val="en-US"/>
        </w:rPr>
        <w:t>ImFjY</w:t>
      </w:r>
      <w:r w:rsidRPr="004851BF">
        <w:t>2</w:t>
      </w:r>
      <w:r w:rsidRPr="004851BF">
        <w:rPr>
          <w:lang w:val="en-US"/>
        </w:rPr>
        <w:t>VzcyIsImFsZyI</w:t>
      </w:r>
      <w:r w:rsidRPr="004851BF">
        <w:t>6</w:t>
      </w:r>
      <w:r w:rsidRPr="004851BF">
        <w:rPr>
          <w:lang w:val="en-US"/>
        </w:rPr>
        <w:t>IkdPU</w:t>
      </w:r>
      <w:r w:rsidRPr="004851BF">
        <w:t>1</w:t>
      </w:r>
      <w:r w:rsidRPr="004851BF">
        <w:rPr>
          <w:lang w:val="en-US"/>
        </w:rPr>
        <w:t>QzNDEwXzIwMTJfMjU</w:t>
      </w:r>
      <w:r w:rsidRPr="004851BF">
        <w:t>2</w:t>
      </w:r>
      <w:r w:rsidRPr="004851BF">
        <w:rPr>
          <w:lang w:val="en-US"/>
        </w:rPr>
        <w:t>In</w:t>
      </w:r>
      <w:r w:rsidRPr="004851BF">
        <w:t>0.</w:t>
      </w:r>
      <w:r w:rsidRPr="004851BF">
        <w:rPr>
          <w:lang w:val="en-US"/>
        </w:rPr>
        <w:t>eyJhbGlhcyI</w:t>
      </w:r>
      <w:r w:rsidRPr="004851BF">
        <w:t>6</w:t>
      </w:r>
      <w:r w:rsidRPr="004851BF">
        <w:rPr>
          <w:lang w:val="en-US"/>
        </w:rPr>
        <w:t>ImM</w:t>
      </w:r>
      <w:r w:rsidRPr="004851BF">
        <w:t>3</w:t>
      </w:r>
      <w:r w:rsidRPr="004851BF">
        <w:rPr>
          <w:lang w:val="en-US"/>
        </w:rPr>
        <w:t>c</w:t>
      </w:r>
      <w:r w:rsidRPr="004851BF">
        <w:t>2</w:t>
      </w:r>
      <w:r w:rsidRPr="004851BF">
        <w:rPr>
          <w:lang w:val="en-US"/>
        </w:rPr>
        <w:t>o</w:t>
      </w:r>
      <w:r w:rsidRPr="004851BF">
        <w:t>0</w:t>
      </w:r>
      <w:r w:rsidRPr="004851BF">
        <w:rPr>
          <w:lang w:val="en-US"/>
        </w:rPr>
        <w:t>dHB</w:t>
      </w:r>
      <w:r w:rsidRPr="004851BF">
        <w:t>5</w:t>
      </w:r>
      <w:r w:rsidRPr="004851BF">
        <w:rPr>
          <w:lang w:val="en-US"/>
        </w:rPr>
        <w:t>IiwiaWF</w:t>
      </w:r>
      <w:r w:rsidRPr="004851BF">
        <w:t>0</w:t>
      </w:r>
      <w:r w:rsidRPr="004851BF">
        <w:rPr>
          <w:lang w:val="en-US"/>
        </w:rPr>
        <w:t>IjoxNzgwNDA</w:t>
      </w:r>
      <w:r w:rsidRPr="004851BF">
        <w:t>3</w:t>
      </w:r>
      <w:r w:rsidRPr="004851BF">
        <w:rPr>
          <w:lang w:val="en-US"/>
        </w:rPr>
        <w:t>MzAwfQ</w:t>
      </w:r>
    </w:p>
    <w:p w14:paraId="650A4CEC" w14:textId="1B48DA6E" w:rsidR="00E911E6" w:rsidRPr="004851BF" w:rsidRDefault="00E911E6" w:rsidP="00E911E6">
      <w:pPr>
        <w:pStyle w:val="a3"/>
      </w:pPr>
      <w:r w:rsidRPr="004851BF">
        <w:t>Отправьте</w:t>
      </w:r>
      <w:r w:rsidRPr="004851BF">
        <w:rPr>
          <w:rFonts w:eastAsia="Times New Roman"/>
          <w:lang w:eastAsia="ru-RU"/>
        </w:rPr>
        <w:t xml:space="preserve"> запрос на подпись в </w:t>
      </w:r>
      <w:r w:rsidR="008C1964" w:rsidRPr="004851BF">
        <w:rPr>
          <w:rFonts w:eastAsia="Times New Roman"/>
          <w:lang w:eastAsia="ru-RU"/>
        </w:rPr>
        <w:t>техническое средство электронной подписи</w:t>
      </w:r>
      <w:r w:rsidRPr="004851BF">
        <w:rPr>
          <w:rFonts w:eastAsia="Times New Roman"/>
          <w:lang w:eastAsia="ru-RU"/>
        </w:rPr>
        <w:t>, используя д</w:t>
      </w:r>
      <w:r w:rsidRPr="004851BF">
        <w:rPr>
          <w:rFonts w:eastAsia="Times New Roman"/>
          <w:lang w:eastAsia="ru-RU"/>
        </w:rPr>
        <w:t>о</w:t>
      </w:r>
      <w:r w:rsidRPr="004851BF">
        <w:rPr>
          <w:rFonts w:eastAsia="Times New Roman"/>
          <w:lang w:eastAsia="ru-RU"/>
        </w:rPr>
        <w:t>кументацию сертифицированного средства подписи.</w:t>
      </w:r>
    </w:p>
    <w:p w14:paraId="31F8F11B" w14:textId="77777777" w:rsidR="00E911E6" w:rsidRPr="004851BF" w:rsidRDefault="00E911E6" w:rsidP="00E911E6">
      <w:pPr>
        <w:pStyle w:val="33"/>
        <w:numPr>
          <w:ilvl w:val="2"/>
          <w:numId w:val="0"/>
        </w:numPr>
        <w:ind w:left="992" w:hanging="283"/>
        <w:rPr>
          <w:rFonts w:eastAsia="Times New Roman" w:cs="Times New Roman"/>
          <w:b w:val="0"/>
          <w:lang w:eastAsia="ru-RU"/>
        </w:rPr>
      </w:pPr>
      <w:bookmarkStart w:id="15" w:name="_Toc235627428"/>
      <w:r w:rsidRPr="004851BF">
        <w:rPr>
          <w:rFonts w:eastAsia="Times New Roman" w:cs="Times New Roman"/>
          <w:lang w:eastAsia="ru-RU"/>
        </w:rPr>
        <w:t>Шаг 4 Преобразование подписи в Base64URL</w:t>
      </w:r>
      <w:bookmarkEnd w:id="15"/>
    </w:p>
    <w:p w14:paraId="36465A26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Удалите</w:t>
      </w:r>
      <w:r w:rsidRPr="004851BF">
        <w:rPr>
          <w:rFonts w:eastAsia="Times New Roman"/>
          <w:lang w:eastAsia="ru-RU"/>
        </w:rPr>
        <w:t xml:space="preserve"> символы </w:t>
      </w:r>
      <w:r w:rsidRPr="004851BF">
        <w:t>+, /, =</w:t>
      </w:r>
      <w:r w:rsidRPr="004851BF">
        <w:rPr>
          <w:rFonts w:eastAsia="Times New Roman"/>
          <w:lang w:eastAsia="ru-RU"/>
        </w:rPr>
        <w:t> и выполните замены:</w:t>
      </w:r>
    </w:p>
    <w:p w14:paraId="43FD2644" w14:textId="77777777" w:rsidR="00E911E6" w:rsidRPr="004851BF" w:rsidRDefault="00E911E6" w:rsidP="004851BF">
      <w:pPr>
        <w:pStyle w:val="11"/>
      </w:pPr>
      <w:r w:rsidRPr="004851BF">
        <w:t>+ → -</w:t>
      </w:r>
    </w:p>
    <w:p w14:paraId="61B1DCF6" w14:textId="77777777" w:rsidR="00E911E6" w:rsidRPr="004851BF" w:rsidRDefault="00E911E6" w:rsidP="004851BF">
      <w:pPr>
        <w:pStyle w:val="11"/>
      </w:pPr>
      <w:r w:rsidRPr="004851BF">
        <w:t>/ → _</w:t>
      </w:r>
    </w:p>
    <w:p w14:paraId="7F76B689" w14:textId="77777777" w:rsidR="00E911E6" w:rsidRPr="004851BF" w:rsidRDefault="00E911E6" w:rsidP="004851BF">
      <w:pPr>
        <w:pStyle w:val="11"/>
      </w:pPr>
      <w:r w:rsidRPr="004851BF">
        <w:t>= удалить</w:t>
      </w:r>
    </w:p>
    <w:p w14:paraId="08459890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rPr>
          <w:rFonts w:eastAsia="Times New Roman"/>
          <w:lang w:eastAsia="ru-RU"/>
        </w:rPr>
        <w:t xml:space="preserve">Из </w:t>
      </w:r>
      <w:r w:rsidRPr="004851BF">
        <w:t>примера</w:t>
      </w:r>
      <w:r w:rsidRPr="004851BF">
        <w:rPr>
          <w:rFonts w:eastAsia="Times New Roman"/>
          <w:lang w:eastAsia="ru-RU"/>
        </w:rPr>
        <w:t xml:space="preserve"> получим:</w:t>
      </w:r>
    </w:p>
    <w:p w14:paraId="70FA8A47" w14:textId="77777777" w:rsidR="00E911E6" w:rsidRPr="004851BF" w:rsidRDefault="00E911E6" w:rsidP="00AF4FF8">
      <w:pPr>
        <w:pStyle w:val="af9"/>
      </w:pPr>
      <w:r w:rsidRPr="004851BF">
        <w:t>text</w:t>
      </w:r>
    </w:p>
    <w:p w14:paraId="5697A7F3" w14:textId="77777777" w:rsidR="00E911E6" w:rsidRPr="004851BF" w:rsidRDefault="00E911E6" w:rsidP="00AF4FF8">
      <w:pPr>
        <w:pStyle w:val="af9"/>
      </w:pPr>
      <w:r w:rsidRPr="004851BF">
        <w:t>Ok0AmYLfCZG8XWWXwU-o5xAgB41ASAFN158_bbsa6w6jP6oPEO0aLdRxY8X5o82rt7keqpXK3RVHvE8lQObQsA</w:t>
      </w:r>
    </w:p>
    <w:p w14:paraId="1312ED52" w14:textId="77777777" w:rsidR="00E911E6" w:rsidRPr="004851BF" w:rsidRDefault="00E911E6" w:rsidP="00E911E6">
      <w:pPr>
        <w:pStyle w:val="33"/>
        <w:numPr>
          <w:ilvl w:val="2"/>
          <w:numId w:val="0"/>
        </w:numPr>
        <w:ind w:left="992" w:hanging="283"/>
        <w:rPr>
          <w:rFonts w:eastAsia="Times New Roman" w:cs="Times New Roman"/>
          <w:b w:val="0"/>
          <w:lang w:eastAsia="ru-RU"/>
        </w:rPr>
      </w:pPr>
      <w:bookmarkStart w:id="16" w:name="_Toc235627429"/>
      <w:r w:rsidRPr="004851BF">
        <w:rPr>
          <w:rFonts w:eastAsia="Times New Roman" w:cs="Times New Roman"/>
          <w:lang w:eastAsia="ru-RU"/>
        </w:rPr>
        <w:t>Шаг 5 Сборка итогового JWT</w:t>
      </w:r>
      <w:bookmarkEnd w:id="16"/>
    </w:p>
    <w:p w14:paraId="582726AC" w14:textId="77777777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Склейте</w:t>
      </w:r>
      <w:r w:rsidRPr="004851BF">
        <w:rPr>
          <w:rFonts w:eastAsia="Times New Roman"/>
          <w:lang w:eastAsia="ru-RU"/>
        </w:rPr>
        <w:t xml:space="preserve"> три части через точку:</w:t>
      </w:r>
    </w:p>
    <w:p w14:paraId="7103840D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>text</w:t>
      </w:r>
    </w:p>
    <w:p w14:paraId="2EEDD252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>&lt;header&gt;.&lt;payload_base64url&gt;.&lt;signature_base64url&gt;</w:t>
      </w:r>
    </w:p>
    <w:p w14:paraId="74AA6755" w14:textId="77777777" w:rsidR="00E911E6" w:rsidRPr="004851BF" w:rsidRDefault="00E911E6" w:rsidP="00E911E6">
      <w:pPr>
        <w:pStyle w:val="a3"/>
        <w:rPr>
          <w:rFonts w:eastAsia="Times New Roman"/>
          <w:lang w:val="en-US" w:eastAsia="ru-RU"/>
        </w:rPr>
      </w:pPr>
      <w:r w:rsidRPr="004851BF">
        <w:rPr>
          <w:rFonts w:eastAsia="Times New Roman"/>
          <w:lang w:eastAsia="ru-RU"/>
        </w:rPr>
        <w:t>В</w:t>
      </w:r>
      <w:r w:rsidRPr="004851BF">
        <w:rPr>
          <w:rFonts w:eastAsia="Times New Roman"/>
          <w:lang w:val="en-US" w:eastAsia="ru-RU"/>
        </w:rPr>
        <w:t xml:space="preserve"> </w:t>
      </w:r>
      <w:r w:rsidRPr="004851BF">
        <w:t>нашем</w:t>
      </w:r>
      <w:r w:rsidRPr="004851BF">
        <w:rPr>
          <w:rFonts w:eastAsia="Times New Roman"/>
          <w:lang w:val="en-US" w:eastAsia="ru-RU"/>
        </w:rPr>
        <w:t xml:space="preserve"> </w:t>
      </w:r>
      <w:r w:rsidRPr="004851BF">
        <w:rPr>
          <w:rFonts w:eastAsia="Times New Roman"/>
          <w:lang w:eastAsia="ru-RU"/>
        </w:rPr>
        <w:t>примере</w:t>
      </w:r>
      <w:r w:rsidRPr="004851BF">
        <w:rPr>
          <w:rFonts w:eastAsia="Times New Roman"/>
          <w:lang w:val="en-US" w:eastAsia="ru-RU"/>
        </w:rPr>
        <w:t>:</w:t>
      </w:r>
    </w:p>
    <w:p w14:paraId="484B1606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>text</w:t>
      </w:r>
    </w:p>
    <w:p w14:paraId="0398BE9F" w14:textId="77777777" w:rsidR="00E911E6" w:rsidRPr="004851BF" w:rsidRDefault="00E911E6" w:rsidP="00AF4FF8">
      <w:pPr>
        <w:pStyle w:val="af9"/>
        <w:rPr>
          <w:lang w:val="en-US"/>
        </w:rPr>
      </w:pPr>
      <w:r w:rsidRPr="004851BF">
        <w:rPr>
          <w:lang w:val="en-US"/>
        </w:rPr>
        <w:t>eyJ2ZXIiOjEsInR5cCI6IkpXVCIsInNidCI6ImFjY2VzcyIsImFsZyI6IkdPU1QzNDEwXzIwMTJfMjU2In0.eyJhbGlhcyI6ImM3c2o0dHB5IiwiaWF0IjoxNzgwNDA3MzAwfQ.Ok0AmYLfCZG8XWWXwU-o5xAgB41ASAFN158_bbsa6w6jP6oPEO0aLdRxY8X5o82rt7keqpXK3RVHvE8lQObQsA</w:t>
      </w:r>
    </w:p>
    <w:p w14:paraId="15D59675" w14:textId="30C367AA" w:rsidR="00E911E6" w:rsidRPr="004851BF" w:rsidRDefault="00E911E6" w:rsidP="00E911E6">
      <w:pPr>
        <w:pStyle w:val="a3"/>
        <w:rPr>
          <w:rFonts w:eastAsia="Times New Roman"/>
          <w:lang w:eastAsia="ru-RU"/>
        </w:rPr>
      </w:pPr>
      <w:r w:rsidRPr="004851BF">
        <w:t>Это</w:t>
      </w:r>
      <w:r w:rsidRPr="004851BF">
        <w:rPr>
          <w:rFonts w:eastAsia="Times New Roman"/>
          <w:lang w:eastAsia="ru-RU"/>
        </w:rPr>
        <w:t xml:space="preserve"> и есть готовый </w:t>
      </w:r>
      <w:r w:rsidR="00FA19C6" w:rsidRPr="004851BF">
        <w:rPr>
          <w:rFonts w:eastAsia="Times New Roman"/>
          <w:lang w:eastAsia="ru-RU"/>
        </w:rPr>
        <w:t>токен авторизации</w:t>
      </w:r>
      <w:r w:rsidRPr="004851BF">
        <w:rPr>
          <w:rFonts w:eastAsia="Times New Roman"/>
          <w:lang w:eastAsia="ru-RU"/>
        </w:rPr>
        <w:t>.</w:t>
      </w:r>
    </w:p>
    <w:p w14:paraId="2AA609EB" w14:textId="1EBDD728" w:rsidR="004455EC" w:rsidRPr="00014ADA" w:rsidRDefault="004455EC" w:rsidP="004455EC">
      <w:pPr>
        <w:pStyle w:val="33"/>
        <w:numPr>
          <w:ilvl w:val="2"/>
          <w:numId w:val="0"/>
        </w:numPr>
        <w:ind w:left="992" w:hanging="283"/>
        <w:rPr>
          <w:rFonts w:eastAsia="Times New Roman"/>
          <w:lang w:eastAsia="ru-RU"/>
        </w:rPr>
      </w:pPr>
      <w:bookmarkStart w:id="17" w:name="_Toc235627433"/>
      <w:r>
        <w:rPr>
          <w:rFonts w:eastAsia="Times New Roman"/>
          <w:lang w:eastAsia="ru-RU"/>
        </w:rPr>
        <w:t xml:space="preserve">Шаг 6 </w:t>
      </w:r>
      <w:r w:rsidRPr="00014ADA">
        <w:rPr>
          <w:rFonts w:eastAsia="Times New Roman"/>
          <w:lang w:eastAsia="ru-RU"/>
        </w:rPr>
        <w:t xml:space="preserve">Получение ASID </w:t>
      </w:r>
      <w:bookmarkEnd w:id="17"/>
    </w:p>
    <w:p w14:paraId="3ED746ED" w14:textId="77777777" w:rsidR="004455EC" w:rsidRPr="00014ADA" w:rsidRDefault="004455EC" w:rsidP="004455EC">
      <w:pPr>
        <w:pStyle w:val="a3"/>
        <w:rPr>
          <w:rFonts w:eastAsia="Times New Roman"/>
          <w:lang w:eastAsia="ru-RU"/>
        </w:rPr>
      </w:pPr>
      <w:r w:rsidRPr="00117C9C">
        <w:t>Теперь</w:t>
      </w:r>
      <w:r w:rsidRPr="00014ADA">
        <w:rPr>
          <w:rFonts w:eastAsia="Times New Roman"/>
          <w:lang w:eastAsia="ru-RU"/>
        </w:rPr>
        <w:t>, имея действующий JWT, запросите ASID для сервиса.</w:t>
      </w:r>
    </w:p>
    <w:p w14:paraId="63C8C1AB" w14:textId="77777777" w:rsidR="004455EC" w:rsidRPr="00117C9C" w:rsidRDefault="004455EC" w:rsidP="004455EC">
      <w:pPr>
        <w:pStyle w:val="a3"/>
      </w:pPr>
      <w:r w:rsidRPr="00117C9C">
        <w:rPr>
          <w:rFonts w:eastAsia="Times New Roman"/>
          <w:b/>
          <w:lang w:eastAsia="ru-RU"/>
        </w:rPr>
        <w:t>Запрос</w:t>
      </w:r>
      <w:r w:rsidRPr="00014ADA">
        <w:rPr>
          <w:rFonts w:eastAsia="Times New Roman"/>
          <w:lang w:eastAsia="ru-RU"/>
        </w:rPr>
        <w:t>:</w:t>
      </w:r>
    </w:p>
    <w:p w14:paraId="27BAB994" w14:textId="77777777" w:rsidR="004455EC" w:rsidRPr="00014ADA" w:rsidRDefault="004455EC" w:rsidP="004455EC">
      <w:pPr>
        <w:pStyle w:val="af9"/>
      </w:pPr>
      <w:r w:rsidRPr="00014ADA">
        <w:t>http</w:t>
      </w:r>
    </w:p>
    <w:p w14:paraId="416E314A" w14:textId="00A095F3" w:rsidR="004455EC" w:rsidRPr="00AD53AA" w:rsidRDefault="004455EC" w:rsidP="004455EC">
      <w:pPr>
        <w:pStyle w:val="af9"/>
      </w:pPr>
      <w:r w:rsidRPr="00C20F69">
        <w:rPr>
          <w:lang w:val="en-US"/>
        </w:rPr>
        <w:t>GET</w:t>
      </w:r>
      <w:r w:rsidRPr="00AD53AA">
        <w:t xml:space="preserve"> </w:t>
      </w:r>
      <w:r w:rsidR="00C20F69" w:rsidRPr="00C20F69">
        <w:rPr>
          <w:lang w:val="en-US"/>
        </w:rPr>
        <w:t>https</w:t>
      </w:r>
      <w:r w:rsidR="00C20F69" w:rsidRPr="00AD53AA">
        <w:t>://</w:t>
      </w:r>
      <w:r w:rsidR="00C20F69" w:rsidRPr="00C20F69">
        <w:rPr>
          <w:lang w:val="en-US"/>
        </w:rPr>
        <w:t>esnsi</w:t>
      </w:r>
      <w:r w:rsidR="00C20F69" w:rsidRPr="00AD53AA">
        <w:t>.</w:t>
      </w:r>
      <w:r w:rsidR="00C20F69" w:rsidRPr="00C20F69">
        <w:rPr>
          <w:lang w:val="en-US"/>
        </w:rPr>
        <w:t>test</w:t>
      </w:r>
      <w:r w:rsidR="00C20F69" w:rsidRPr="00AD53AA">
        <w:t>.</w:t>
      </w:r>
      <w:r w:rsidR="00C20F69" w:rsidRPr="00C20F69">
        <w:rPr>
          <w:lang w:val="en-US"/>
        </w:rPr>
        <w:t>gosuslugi</w:t>
      </w:r>
      <w:r w:rsidR="00C20F69" w:rsidRPr="00AD53AA">
        <w:t>.</w:t>
      </w:r>
      <w:r w:rsidR="00C20F69" w:rsidRPr="00C20F69">
        <w:rPr>
          <w:lang w:val="en-US"/>
        </w:rPr>
        <w:t>ru</w:t>
      </w:r>
      <w:r w:rsidR="00C20F69" w:rsidRPr="00AD53AA">
        <w:t>/</w:t>
      </w:r>
      <w:r w:rsidR="00C20F69" w:rsidRPr="00C20F69">
        <w:rPr>
          <w:lang w:val="en-US"/>
        </w:rPr>
        <w:t>ardos</w:t>
      </w:r>
      <w:r w:rsidR="00C20F69" w:rsidRPr="00AD53AA">
        <w:t>-</w:t>
      </w:r>
      <w:r w:rsidR="00C20F69" w:rsidRPr="00C20F69">
        <w:rPr>
          <w:lang w:val="en-US"/>
        </w:rPr>
        <w:t>tech</w:t>
      </w:r>
      <w:r w:rsidR="00C20F69" w:rsidRPr="00AD53AA">
        <w:t>/</w:t>
      </w:r>
      <w:r w:rsidR="00C20F69" w:rsidRPr="00C20F69">
        <w:rPr>
          <w:lang w:val="en-US"/>
        </w:rPr>
        <w:t>api</w:t>
      </w:r>
      <w:r w:rsidR="00C20F69" w:rsidRPr="00AD53AA">
        <w:t>/</w:t>
      </w:r>
      <w:r w:rsidRPr="00C20F69">
        <w:rPr>
          <w:lang w:val="en-US"/>
        </w:rPr>
        <w:t>v</w:t>
      </w:r>
      <w:r w:rsidRPr="00AD53AA">
        <w:t>1/</w:t>
      </w:r>
      <w:r w:rsidRPr="00C20F69">
        <w:rPr>
          <w:lang w:val="en-US"/>
        </w:rPr>
        <w:t>services</w:t>
      </w:r>
      <w:r w:rsidRPr="00AD53AA">
        <w:t>/</w:t>
      </w:r>
      <w:r w:rsidRPr="00C20F69">
        <w:rPr>
          <w:lang w:val="en-US"/>
        </w:rPr>
        <w:t>TEST</w:t>
      </w:r>
      <w:r w:rsidRPr="00AD53AA">
        <w:t>_</w:t>
      </w:r>
      <w:r w:rsidRPr="00C20F69">
        <w:rPr>
          <w:lang w:val="en-US"/>
        </w:rPr>
        <w:t>SERVICE</w:t>
      </w:r>
      <w:r w:rsidRPr="00AD53AA">
        <w:t>_2026/</w:t>
      </w:r>
      <w:r w:rsidRPr="00C20F69">
        <w:rPr>
          <w:lang w:val="en-US"/>
        </w:rPr>
        <w:t>client</w:t>
      </w:r>
    </w:p>
    <w:p w14:paraId="3B65CB82" w14:textId="77777777" w:rsidR="004455EC" w:rsidRPr="00014ADA" w:rsidRDefault="004455EC" w:rsidP="004455EC">
      <w:pPr>
        <w:pStyle w:val="af9"/>
      </w:pPr>
      <w:r w:rsidRPr="00014ADA">
        <w:rPr>
          <w:color w:val="A626A4"/>
        </w:rPr>
        <w:t>Authorization</w:t>
      </w:r>
      <w:r w:rsidRPr="00014ADA">
        <w:rPr>
          <w:color w:val="383A42"/>
        </w:rPr>
        <w:t>:</w:t>
      </w:r>
      <w:r w:rsidRPr="00014ADA">
        <w:t xml:space="preserve"> &lt;полученный_JWT&gt;</w:t>
      </w:r>
    </w:p>
    <w:p w14:paraId="79B77CDB" w14:textId="77777777" w:rsidR="004455EC" w:rsidRDefault="004455EC" w:rsidP="004455EC">
      <w:pPr>
        <w:pStyle w:val="a3"/>
        <w:ind w:left="708" w:firstLine="1"/>
        <w:rPr>
          <w:rFonts w:eastAsia="Times New Roman"/>
          <w:lang w:eastAsia="ru-RU"/>
        </w:rPr>
      </w:pPr>
      <w:r w:rsidRPr="00117C9C">
        <w:t>Замените</w:t>
      </w:r>
      <w:r w:rsidRPr="00014ADA">
        <w:rPr>
          <w:rFonts w:eastAsia="Times New Roman"/>
          <w:lang w:eastAsia="ru-RU"/>
        </w:rPr>
        <w:t> </w:t>
      </w:r>
      <w:r w:rsidRPr="00014ADA">
        <w:t>TEST_SERVICE_2026</w:t>
      </w:r>
      <w:r w:rsidRPr="00014ADA">
        <w:rPr>
          <w:rFonts w:eastAsia="Times New Roman"/>
          <w:lang w:eastAsia="ru-RU"/>
        </w:rPr>
        <w:t> на код вашего сервиса.</w:t>
      </w:r>
    </w:p>
    <w:p w14:paraId="4B3D1C15" w14:textId="0F3DC99C" w:rsidR="004455EC" w:rsidRPr="00014ADA" w:rsidRDefault="004455EC" w:rsidP="004455EC">
      <w:pPr>
        <w:pStyle w:val="a3"/>
        <w:ind w:left="708" w:firstLine="1"/>
        <w:rPr>
          <w:rFonts w:eastAsia="Times New Roman"/>
          <w:lang w:val="en-US" w:eastAsia="ru-RU"/>
        </w:rPr>
      </w:pPr>
      <w:r w:rsidRPr="00014ADA">
        <w:rPr>
          <w:rFonts w:eastAsia="Times New Roman"/>
          <w:b/>
          <w:bCs/>
          <w:lang w:eastAsia="ru-RU"/>
        </w:rPr>
        <w:t>Пример</w:t>
      </w:r>
      <w:r w:rsidRPr="00014ADA">
        <w:rPr>
          <w:rFonts w:eastAsia="Times New Roman"/>
          <w:b/>
          <w:bCs/>
          <w:lang w:val="en-US" w:eastAsia="ru-RU"/>
        </w:rPr>
        <w:t xml:space="preserve"> </w:t>
      </w:r>
      <w:r w:rsidRPr="00014ADA">
        <w:rPr>
          <w:rFonts w:eastAsia="Times New Roman"/>
          <w:b/>
          <w:bCs/>
          <w:lang w:eastAsia="ru-RU"/>
        </w:rPr>
        <w:t>с</w:t>
      </w:r>
      <w:r w:rsidRPr="00014ADA">
        <w:rPr>
          <w:rFonts w:eastAsia="Times New Roman"/>
          <w:b/>
          <w:bCs/>
          <w:lang w:val="en-US" w:eastAsia="ru-RU"/>
        </w:rPr>
        <w:t xml:space="preserve"> curl:</w:t>
      </w:r>
    </w:p>
    <w:p w14:paraId="026B3404" w14:textId="77777777" w:rsidR="004455EC" w:rsidRPr="00C20F69" w:rsidRDefault="004455EC" w:rsidP="004455EC">
      <w:pPr>
        <w:pStyle w:val="af9"/>
        <w:rPr>
          <w:lang w:val="en-US"/>
        </w:rPr>
      </w:pPr>
      <w:r w:rsidRPr="00C20F69">
        <w:rPr>
          <w:lang w:val="en-US"/>
        </w:rPr>
        <w:t>bash</w:t>
      </w:r>
    </w:p>
    <w:p w14:paraId="65B71D85" w14:textId="27AB4B80" w:rsidR="004455EC" w:rsidRPr="00C20F69" w:rsidRDefault="004455EC" w:rsidP="004455EC">
      <w:pPr>
        <w:pStyle w:val="af9"/>
        <w:rPr>
          <w:lang w:val="en-US"/>
        </w:rPr>
      </w:pPr>
      <w:r w:rsidRPr="00C20F69">
        <w:rPr>
          <w:lang w:val="en-US"/>
        </w:rPr>
        <w:t>curl -X GET "https://</w:t>
      </w:r>
      <w:r w:rsidR="00C20F69" w:rsidRPr="00C20F69">
        <w:rPr>
          <w:lang w:val="en-US"/>
        </w:rPr>
        <w:t>esnsi.test.gosuslugi.ru/ardos-tech/api</w:t>
      </w:r>
      <w:r w:rsidRPr="00C20F69">
        <w:rPr>
          <w:lang w:val="en-US"/>
        </w:rPr>
        <w:t>/v1/services/TEST_SERVICE_2026/client" \</w:t>
      </w:r>
    </w:p>
    <w:p w14:paraId="3CF46DA2" w14:textId="77777777" w:rsidR="004455EC" w:rsidRPr="00C20F69" w:rsidRDefault="004455EC" w:rsidP="00E85BB1">
      <w:pPr>
        <w:pStyle w:val="af9"/>
        <w:jc w:val="left"/>
        <w:rPr>
          <w:lang w:val="en-US"/>
        </w:rPr>
      </w:pPr>
      <w:r w:rsidRPr="00C20F69">
        <w:rPr>
          <w:lang w:val="en-US"/>
        </w:rPr>
        <w:t xml:space="preserve">  -H "Authorization: eyJ2ZXIiOjEsInR5cCI6IkpXVCIsInNidCI6ImFjY2VzcyIsImFsZyI6IkdPU1QzNDEwXzIwMTJfMjU2In0.eyJpYXQiOjE3ODA0ODYxMDUsImFsaWFzIjoiYzdzajR0cHkifQ.Ok0AmYLfCZG8XWWXwU-o5xAgB41ASAFN158_bbsa6w6jP6oPEO0aLdRxY8X5o82rt7keqpXK3RVHvE8lQObQsA"</w:t>
      </w:r>
    </w:p>
    <w:p w14:paraId="081EA311" w14:textId="77777777" w:rsidR="004455EC" w:rsidRPr="00C20F69" w:rsidRDefault="004455EC" w:rsidP="004455EC">
      <w:pPr>
        <w:shd w:val="clear" w:color="auto" w:fill="FFFFFF"/>
        <w:spacing w:before="240" w:after="240"/>
        <w:ind w:firstLine="708"/>
        <w:rPr>
          <w:rFonts w:eastAsia="Times New Roman"/>
          <w:sz w:val="24"/>
          <w:lang w:val="en-US" w:eastAsia="ru-RU"/>
        </w:rPr>
      </w:pPr>
      <w:r w:rsidRPr="004455EC">
        <w:rPr>
          <w:rFonts w:eastAsia="Times New Roman"/>
          <w:b/>
          <w:sz w:val="24"/>
          <w:lang w:eastAsia="ru-RU"/>
        </w:rPr>
        <w:lastRenderedPageBreak/>
        <w:t>Ответ:</w:t>
      </w:r>
      <w:r w:rsidRPr="004455EC">
        <w:rPr>
          <w:rFonts w:eastAsia="Times New Roman"/>
          <w:sz w:val="24"/>
          <w:lang w:eastAsia="ru-RU"/>
        </w:rPr>
        <w:t> сервер вернёт HTTP-заголовок Set-Cookie с параметром asid. Например</w:t>
      </w:r>
      <w:r w:rsidRPr="00C20F69">
        <w:rPr>
          <w:rFonts w:eastAsia="Times New Roman"/>
          <w:sz w:val="24"/>
          <w:lang w:val="en-US" w:eastAsia="ru-RU"/>
        </w:rPr>
        <w:t>:</w:t>
      </w:r>
    </w:p>
    <w:p w14:paraId="1A627408" w14:textId="77777777" w:rsidR="004455EC" w:rsidRPr="00014ADA" w:rsidRDefault="004455EC" w:rsidP="004455EC">
      <w:pPr>
        <w:pStyle w:val="af9"/>
        <w:rPr>
          <w:lang w:val="en-US"/>
        </w:rPr>
      </w:pPr>
      <w:r w:rsidRPr="00014ADA">
        <w:rPr>
          <w:lang w:val="en-US"/>
        </w:rPr>
        <w:t>text</w:t>
      </w:r>
    </w:p>
    <w:p w14:paraId="4E0A1ADE" w14:textId="11FE912B" w:rsidR="004455EC" w:rsidRPr="00014ADA" w:rsidRDefault="004455EC" w:rsidP="004455EC">
      <w:pPr>
        <w:pStyle w:val="af9"/>
        <w:rPr>
          <w:lang w:val="en-US"/>
        </w:rPr>
      </w:pPr>
      <w:r w:rsidRPr="00014ADA">
        <w:rPr>
          <w:lang w:val="en-US"/>
        </w:rPr>
        <w:t>Set-Cookie: asid=a7086b50-42fe-4016-b37f-3c78422b2d1e; Path=/; Domain=</w:t>
      </w:r>
      <w:r w:rsidR="001F4F9A" w:rsidRPr="00C20F69">
        <w:rPr>
          <w:lang w:val="en-US"/>
        </w:rPr>
        <w:t>esnsi.test.gosuslugi.ru</w:t>
      </w:r>
      <w:r w:rsidRPr="00014ADA">
        <w:rPr>
          <w:lang w:val="en-US"/>
        </w:rPr>
        <w:t>; HttpOnly; Secure</w:t>
      </w:r>
    </w:p>
    <w:p w14:paraId="1BDBC897" w14:textId="47627747" w:rsidR="00E911E6" w:rsidRPr="004455EC" w:rsidRDefault="004455EC" w:rsidP="004455EC">
      <w:pPr>
        <w:rPr>
          <w:rFonts w:eastAsia="Times New Roman"/>
          <w:sz w:val="24"/>
          <w:lang w:eastAsia="ru-RU"/>
        </w:rPr>
      </w:pPr>
      <w:r w:rsidRPr="004455EC">
        <w:rPr>
          <w:rFonts w:eastAsia="Times New Roman"/>
          <w:sz w:val="24"/>
          <w:lang w:eastAsia="ru-RU"/>
        </w:rPr>
        <w:t>Извлеките</w:t>
      </w:r>
      <w:r w:rsidRPr="008F256C">
        <w:rPr>
          <w:rFonts w:eastAsia="Times New Roman"/>
          <w:sz w:val="24"/>
          <w:lang w:val="en-US" w:eastAsia="ru-RU"/>
        </w:rPr>
        <w:t xml:space="preserve"> </w:t>
      </w:r>
      <w:r w:rsidRPr="004455EC">
        <w:rPr>
          <w:rFonts w:eastAsia="Times New Roman"/>
          <w:sz w:val="24"/>
          <w:lang w:eastAsia="ru-RU"/>
        </w:rPr>
        <w:t>значение</w:t>
      </w:r>
      <w:r w:rsidRPr="008F256C">
        <w:rPr>
          <w:rFonts w:eastAsia="Times New Roman"/>
          <w:sz w:val="24"/>
          <w:lang w:val="en-US" w:eastAsia="ru-RU"/>
        </w:rPr>
        <w:t> asid</w:t>
      </w:r>
      <w:r w:rsidR="008F256C" w:rsidRPr="008F256C">
        <w:rPr>
          <w:rFonts w:eastAsia="Times New Roman"/>
          <w:sz w:val="24"/>
          <w:lang w:val="en-US" w:eastAsia="ru-RU"/>
        </w:rPr>
        <w:t xml:space="preserve"> </w:t>
      </w:r>
      <w:r w:rsidR="008F256C">
        <w:rPr>
          <w:rFonts w:eastAsia="Times New Roman"/>
          <w:sz w:val="24"/>
          <w:lang w:eastAsia="ru-RU"/>
        </w:rPr>
        <w:t>из</w:t>
      </w:r>
      <w:r w:rsidR="008F256C" w:rsidRPr="008F256C">
        <w:rPr>
          <w:rFonts w:eastAsia="Times New Roman"/>
          <w:sz w:val="24"/>
          <w:lang w:val="en-US" w:eastAsia="ru-RU"/>
        </w:rPr>
        <w:t xml:space="preserve"> </w:t>
      </w:r>
      <w:r w:rsidR="008F256C">
        <w:rPr>
          <w:rFonts w:eastAsia="Times New Roman"/>
          <w:sz w:val="24"/>
          <w:lang w:val="en-US" w:eastAsia="ru-RU"/>
        </w:rPr>
        <w:t xml:space="preserve">Header </w:t>
      </w:r>
      <w:r w:rsidR="008F256C" w:rsidRPr="008F256C">
        <w:rPr>
          <w:rFonts w:eastAsia="Times New Roman"/>
          <w:b/>
          <w:sz w:val="24"/>
          <w:lang w:val="en-US" w:eastAsia="ru-RU"/>
        </w:rPr>
        <w:t>Set-Cookie</w:t>
      </w:r>
      <w:r w:rsidRPr="008F256C">
        <w:rPr>
          <w:rFonts w:eastAsia="Times New Roman"/>
          <w:sz w:val="24"/>
          <w:lang w:val="en-US" w:eastAsia="ru-RU"/>
        </w:rPr>
        <w:t> (</w:t>
      </w:r>
      <w:r w:rsidRPr="004455EC">
        <w:rPr>
          <w:rFonts w:eastAsia="Times New Roman"/>
          <w:sz w:val="24"/>
          <w:lang w:eastAsia="ru-RU"/>
        </w:rPr>
        <w:t>в</w:t>
      </w:r>
      <w:r w:rsidRPr="008F256C">
        <w:rPr>
          <w:rFonts w:eastAsia="Times New Roman"/>
          <w:sz w:val="24"/>
          <w:lang w:val="en-US" w:eastAsia="ru-RU"/>
        </w:rPr>
        <w:t xml:space="preserve"> </w:t>
      </w:r>
      <w:r w:rsidRPr="004455EC">
        <w:rPr>
          <w:rFonts w:eastAsia="Times New Roman"/>
          <w:sz w:val="24"/>
          <w:lang w:eastAsia="ru-RU"/>
        </w:rPr>
        <w:t>примере</w:t>
      </w:r>
      <w:r w:rsidRPr="008F256C">
        <w:rPr>
          <w:rFonts w:eastAsia="Times New Roman"/>
          <w:sz w:val="24"/>
          <w:lang w:val="en-US" w:eastAsia="ru-RU"/>
        </w:rPr>
        <w:t>: a7086b50-42fe-4016-b37f-3c78422b2d1e).</w:t>
      </w:r>
      <w:r w:rsidRPr="008F256C">
        <w:rPr>
          <w:rFonts w:eastAsia="Times New Roman"/>
          <w:sz w:val="24"/>
          <w:lang w:val="en-US" w:eastAsia="ru-RU"/>
        </w:rPr>
        <w:br/>
      </w:r>
      <w:r w:rsidRPr="004455EC">
        <w:rPr>
          <w:rFonts w:eastAsia="Times New Roman"/>
          <w:sz w:val="24"/>
          <w:lang w:eastAsia="ru-RU"/>
        </w:rPr>
        <w:t>Этот ASID теперь можно использовать как </w:t>
      </w:r>
      <w:r w:rsidRPr="004455EC">
        <w:rPr>
          <w:rFonts w:eastAsia="Times New Roman"/>
          <w:b/>
          <w:sz w:val="24"/>
          <w:lang w:eastAsia="ru-RU"/>
        </w:rPr>
        <w:t>Cookie: asid=...</w:t>
      </w:r>
      <w:r w:rsidRPr="004455EC">
        <w:rPr>
          <w:rFonts w:eastAsia="Times New Roman"/>
          <w:sz w:val="24"/>
          <w:lang w:eastAsia="ru-RU"/>
        </w:rPr>
        <w:t> для всех последующих запросов к API АРДОС от имени вашего технического сервиса</w:t>
      </w:r>
    </w:p>
    <w:p w14:paraId="00DEA0DE" w14:textId="77777777" w:rsidR="0073133C" w:rsidRPr="004851BF" w:rsidRDefault="0073133C" w:rsidP="0073133C">
      <w:pPr>
        <w:pStyle w:val="RTL1"/>
        <w:jc w:val="center"/>
        <w:rPr>
          <w:sz w:val="24"/>
          <w:szCs w:val="24"/>
          <w:shd w:val="clear" w:color="auto" w:fill="FFFFFF"/>
        </w:rPr>
      </w:pPr>
      <w:bookmarkStart w:id="18" w:name="_Toc235523389"/>
      <w:bookmarkStart w:id="19" w:name="_Toc239253379"/>
      <w:bookmarkEnd w:id="7"/>
      <w:r w:rsidRPr="004851BF">
        <w:rPr>
          <w:sz w:val="24"/>
          <w:szCs w:val="24"/>
          <w:shd w:val="clear" w:color="auto" w:fill="FFFFFF"/>
        </w:rPr>
        <w:lastRenderedPageBreak/>
        <w:t>МЕТОД ПОЛУЧЕНИЯ СПИСКА СПРАВОЧНИКОВ</w:t>
      </w:r>
      <w:bookmarkEnd w:id="19"/>
    </w:p>
    <w:p w14:paraId="77CE22E9" w14:textId="12C7796A" w:rsidR="0073133C" w:rsidRPr="004851BF" w:rsidRDefault="0073133C" w:rsidP="00055072">
      <w:pPr>
        <w:pStyle w:val="a3"/>
        <w:rPr>
          <w:lang w:val="en-US"/>
        </w:rPr>
      </w:pPr>
      <w:r w:rsidRPr="004851BF">
        <w:rPr>
          <w:rStyle w:val="a8"/>
        </w:rPr>
        <w:t>Метод</w:t>
      </w:r>
      <w:r w:rsidRPr="004851BF">
        <w:rPr>
          <w:rStyle w:val="a8"/>
          <w:lang w:val="en-US"/>
        </w:rPr>
        <w:t xml:space="preserve"> </w:t>
      </w:r>
      <w:r w:rsidRPr="004851BF">
        <w:rPr>
          <w:rStyle w:val="a8"/>
        </w:rPr>
        <w:t>и</w:t>
      </w:r>
      <w:r w:rsidRPr="004851BF">
        <w:rPr>
          <w:rStyle w:val="a8"/>
          <w:lang w:val="en-US"/>
        </w:rPr>
        <w:t xml:space="preserve"> </w:t>
      </w:r>
      <w:r w:rsidRPr="004851BF">
        <w:rPr>
          <w:rStyle w:val="a8"/>
        </w:rPr>
        <w:t>маршрут</w:t>
      </w:r>
      <w:r w:rsidRPr="004851BF">
        <w:rPr>
          <w:rStyle w:val="a8"/>
          <w:lang w:val="en-US"/>
        </w:rPr>
        <w:t>:</w:t>
      </w:r>
      <w:r w:rsidRPr="004851BF">
        <w:rPr>
          <w:lang w:val="en-US"/>
        </w:rPr>
        <w:t xml:space="preserve"> GET </w:t>
      </w:r>
      <w:r w:rsidR="00EF3046" w:rsidRPr="004851BF">
        <w:rPr>
          <w:lang w:val="en-US"/>
        </w:rPr>
        <w:t>/</w:t>
      </w:r>
      <w:r w:rsidR="00EF3046" w:rsidRPr="00376E0E">
        <w:rPr>
          <w:lang w:val="en-US"/>
        </w:rPr>
        <w:t>public</w:t>
      </w:r>
      <w:r w:rsidR="00EF3046" w:rsidRPr="004851BF">
        <w:rPr>
          <w:lang w:val="en-US"/>
        </w:rPr>
        <w:t>/api/v1</w:t>
      </w:r>
      <w:r w:rsidRPr="004851BF">
        <w:rPr>
          <w:lang w:val="en-US"/>
        </w:rPr>
        <w:t>/classifiers?pageSize=10&amp;pageNumber=1</w:t>
      </w:r>
    </w:p>
    <w:p w14:paraId="3A1E42AD" w14:textId="77777777" w:rsidR="0073133C" w:rsidRPr="004851BF" w:rsidRDefault="0073133C" w:rsidP="00F91344">
      <w:pPr>
        <w:pStyle w:val="RTL2"/>
        <w:rPr>
          <w:lang w:val="en-US"/>
        </w:rPr>
      </w:pPr>
      <w:bookmarkStart w:id="20" w:name="_Toc235523387"/>
      <w:r w:rsidRPr="004851BF">
        <w:t>Запрос</w:t>
      </w:r>
      <w:bookmarkEnd w:id="20"/>
    </w:p>
    <w:p w14:paraId="35F0B9CB" w14:textId="77777777" w:rsidR="0073133C" w:rsidRPr="00055072" w:rsidRDefault="0073133C" w:rsidP="00055072">
      <w:pPr>
        <w:pStyle w:val="a3"/>
      </w:pPr>
      <w:r w:rsidRPr="00055072">
        <w:t>Пример запроса</w:t>
      </w:r>
    </w:p>
    <w:p w14:paraId="6F147D81" w14:textId="77777777" w:rsidR="0073133C" w:rsidRPr="00376E0E" w:rsidRDefault="0073133C" w:rsidP="00055072">
      <w:pPr>
        <w:pStyle w:val="a3"/>
        <w:rPr>
          <w:lang w:val="en-US"/>
        </w:rPr>
      </w:pPr>
      <w:r w:rsidRPr="00376E0E">
        <w:rPr>
          <w:lang w:val="en-US"/>
        </w:rPr>
        <w:t>GET /classifiers?pageNumber=1&amp;pageSize=10&amp;sortField=lastUpdate&amp;sortType=desc</w:t>
      </w:r>
    </w:p>
    <w:p w14:paraId="001FB920" w14:textId="77777777" w:rsidR="0073133C" w:rsidRPr="00055072" w:rsidRDefault="0073133C" w:rsidP="00E85BB1">
      <w:pPr>
        <w:pStyle w:val="a3"/>
        <w:spacing w:before="120"/>
      </w:pPr>
      <w:r w:rsidRPr="00055072">
        <w:t>Параметры запроса предоставлены в таблице 2.</w:t>
      </w:r>
    </w:p>
    <w:p w14:paraId="139DE850" w14:textId="77777777" w:rsidR="0073133C" w:rsidRPr="004851BF" w:rsidRDefault="0073133C" w:rsidP="00E85BB1">
      <w:pPr>
        <w:spacing w:before="120"/>
        <w:jc w:val="right"/>
        <w:rPr>
          <w:sz w:val="24"/>
        </w:rPr>
      </w:pPr>
      <w:r w:rsidRPr="004851BF">
        <w:rPr>
          <w:sz w:val="24"/>
        </w:rPr>
        <w:t>Таблица 2 – Параметры запроса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3"/>
        <w:gridCol w:w="1631"/>
        <w:gridCol w:w="732"/>
        <w:gridCol w:w="4381"/>
        <w:gridCol w:w="3218"/>
      </w:tblGrid>
      <w:tr w:rsidR="0073133C" w:rsidRPr="004851BF" w14:paraId="3D17416B" w14:textId="77777777" w:rsidTr="00AF4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BE604D4" w14:textId="77777777" w:rsidR="0073133C" w:rsidRPr="004851BF" w:rsidRDefault="0073133C" w:rsidP="0073133C">
            <w:pPr>
              <w:pStyle w:val="af4"/>
              <w:spacing w:before="0" w:after="0"/>
              <w:rPr>
                <w:b/>
                <w:bCs/>
              </w:rPr>
            </w:pPr>
            <w:r w:rsidRPr="004851BF">
              <w:rPr>
                <w:b/>
                <w:bCs/>
              </w:rPr>
              <w:t>№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2540299" w14:textId="77777777" w:rsidR="0073133C" w:rsidRPr="004851BF" w:rsidRDefault="0073133C" w:rsidP="0073133C">
            <w:pPr>
              <w:pStyle w:val="af4"/>
              <w:spacing w:before="0" w:after="0"/>
              <w:rPr>
                <w:b/>
                <w:bCs/>
              </w:rPr>
            </w:pPr>
            <w:r w:rsidRPr="004851BF">
              <w:rPr>
                <w:b/>
                <w:bCs/>
              </w:rPr>
              <w:t>Параметр</w:t>
            </w:r>
          </w:p>
        </w:tc>
        <w:tc>
          <w:tcPr>
            <w:tcW w:w="7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F4694B" w14:textId="77777777" w:rsidR="0073133C" w:rsidRPr="004851BF" w:rsidRDefault="0073133C" w:rsidP="0073133C">
            <w:pPr>
              <w:pStyle w:val="af4"/>
              <w:spacing w:before="0" w:after="0"/>
              <w:rPr>
                <w:b/>
                <w:bCs/>
              </w:rPr>
            </w:pPr>
            <w:r w:rsidRPr="004851BF">
              <w:rPr>
                <w:b/>
                <w:bCs/>
              </w:rPr>
              <w:t>Тип</w:t>
            </w:r>
          </w:p>
        </w:tc>
        <w:tc>
          <w:tcPr>
            <w:tcW w:w="4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A78478D" w14:textId="77777777" w:rsidR="0073133C" w:rsidRPr="004851BF" w:rsidRDefault="0073133C" w:rsidP="0073133C">
            <w:pPr>
              <w:pStyle w:val="af4"/>
              <w:spacing w:before="0" w:after="0"/>
              <w:rPr>
                <w:b/>
                <w:bCs/>
              </w:rPr>
            </w:pPr>
            <w:r w:rsidRPr="004851BF">
              <w:rPr>
                <w:b/>
                <w:bCs/>
              </w:rPr>
              <w:t>Описание</w:t>
            </w:r>
          </w:p>
        </w:tc>
        <w:tc>
          <w:tcPr>
            <w:tcW w:w="31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35DB5E2" w14:textId="77777777" w:rsidR="0073133C" w:rsidRPr="004851BF" w:rsidRDefault="0073133C" w:rsidP="0073133C">
            <w:pPr>
              <w:pStyle w:val="af4"/>
              <w:spacing w:before="0" w:after="0"/>
              <w:rPr>
                <w:b/>
                <w:bCs/>
              </w:rPr>
            </w:pPr>
            <w:r w:rsidRPr="004851BF">
              <w:rPr>
                <w:b/>
                <w:bCs/>
              </w:rPr>
              <w:t>Обязательность</w:t>
            </w:r>
          </w:p>
        </w:tc>
      </w:tr>
      <w:tr w:rsidR="0073133C" w:rsidRPr="004851BF" w14:paraId="53867567" w14:textId="77777777" w:rsidTr="0073133C">
        <w:tc>
          <w:tcPr>
            <w:tcW w:w="301" w:type="dxa"/>
            <w:shd w:val="clear" w:color="auto" w:fill="FFFFFF" w:themeFill="background1"/>
          </w:tcPr>
          <w:p w14:paraId="4035870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620" w:type="dxa"/>
            <w:shd w:val="clear" w:color="auto" w:fill="FFFFFF" w:themeFill="background1"/>
          </w:tcPr>
          <w:p w14:paraId="608AEE1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isDonor</w:t>
            </w:r>
          </w:p>
        </w:tc>
        <w:tc>
          <w:tcPr>
            <w:tcW w:w="727" w:type="dxa"/>
            <w:shd w:val="clear" w:color="auto" w:fill="FFFFFF" w:themeFill="background1"/>
          </w:tcPr>
          <w:p w14:paraId="4CDDBA0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4351" w:type="dxa"/>
            <w:shd w:val="clear" w:color="auto" w:fill="FFFFFF" w:themeFill="background1"/>
          </w:tcPr>
          <w:p w14:paraId="71379E06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Признак справочника-донора</w:t>
            </w:r>
          </w:p>
        </w:tc>
        <w:tc>
          <w:tcPr>
            <w:tcW w:w="3196" w:type="dxa"/>
            <w:shd w:val="clear" w:color="auto" w:fill="FFFFFF" w:themeFill="background1"/>
          </w:tcPr>
          <w:p w14:paraId="7DB63E71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088E0ED0" w14:textId="77777777" w:rsidTr="0073133C">
        <w:tc>
          <w:tcPr>
            <w:tcW w:w="301" w:type="dxa"/>
          </w:tcPr>
          <w:p w14:paraId="6852D019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620" w:type="dxa"/>
          </w:tcPr>
          <w:p w14:paraId="4C064D9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aggregator-id</w:t>
            </w:r>
          </w:p>
        </w:tc>
        <w:tc>
          <w:tcPr>
            <w:tcW w:w="727" w:type="dxa"/>
          </w:tcPr>
          <w:p w14:paraId="28DA582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integer</w:t>
            </w:r>
          </w:p>
        </w:tc>
        <w:tc>
          <w:tcPr>
            <w:tcW w:w="4351" w:type="dxa"/>
          </w:tcPr>
          <w:p w14:paraId="5B752EB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агрегатора</w:t>
            </w:r>
          </w:p>
        </w:tc>
        <w:tc>
          <w:tcPr>
            <w:tcW w:w="3196" w:type="dxa"/>
          </w:tcPr>
          <w:p w14:paraId="398D9B5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45371BA3" w14:textId="77777777" w:rsidTr="0073133C">
        <w:tc>
          <w:tcPr>
            <w:tcW w:w="301" w:type="dxa"/>
          </w:tcPr>
          <w:p w14:paraId="4CDAF4B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620" w:type="dxa"/>
          </w:tcPr>
          <w:p w14:paraId="06EBD2D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pageSize</w:t>
            </w:r>
          </w:p>
        </w:tc>
        <w:tc>
          <w:tcPr>
            <w:tcW w:w="727" w:type="dxa"/>
          </w:tcPr>
          <w:p w14:paraId="2003AC2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351" w:type="dxa"/>
          </w:tcPr>
          <w:p w14:paraId="47F093F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Размер страницы</w:t>
            </w:r>
          </w:p>
        </w:tc>
        <w:tc>
          <w:tcPr>
            <w:tcW w:w="3196" w:type="dxa"/>
          </w:tcPr>
          <w:p w14:paraId="736A0462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2CE23CBF" w14:textId="77777777" w:rsidTr="0073133C">
        <w:tc>
          <w:tcPr>
            <w:tcW w:w="301" w:type="dxa"/>
          </w:tcPr>
          <w:p w14:paraId="6E2C15C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620" w:type="dxa"/>
          </w:tcPr>
          <w:p w14:paraId="2C4B694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pageNumber</w:t>
            </w:r>
          </w:p>
        </w:tc>
        <w:tc>
          <w:tcPr>
            <w:tcW w:w="727" w:type="dxa"/>
          </w:tcPr>
          <w:p w14:paraId="64128C7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351" w:type="dxa"/>
          </w:tcPr>
          <w:p w14:paraId="36A318C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3196" w:type="dxa"/>
          </w:tcPr>
          <w:p w14:paraId="29FB686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34B22176" w14:textId="77777777" w:rsidTr="0073133C">
        <w:tc>
          <w:tcPr>
            <w:tcW w:w="301" w:type="dxa"/>
          </w:tcPr>
          <w:p w14:paraId="7E413DB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620" w:type="dxa"/>
          </w:tcPr>
          <w:p w14:paraId="27EA20A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datamartSync</w:t>
            </w:r>
          </w:p>
        </w:tc>
        <w:tc>
          <w:tcPr>
            <w:tcW w:w="727" w:type="dxa"/>
          </w:tcPr>
          <w:p w14:paraId="5BF45C7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4351" w:type="dxa"/>
          </w:tcPr>
          <w:p w14:paraId="488D5133" w14:textId="77777777" w:rsidR="0073133C" w:rsidRPr="004851BF" w:rsidRDefault="0073133C" w:rsidP="0073133C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отбора записей по синхрониз</w:t>
            </w:r>
            <w:r w:rsidRPr="004851BF">
              <w:rPr>
                <w:rFonts w:eastAsia="Times New Roman"/>
                <w:sz w:val="24"/>
                <w:lang w:val="ru-RU"/>
              </w:rPr>
              <w:t>а</w:t>
            </w:r>
            <w:r w:rsidRPr="004851BF">
              <w:rPr>
                <w:rFonts w:eastAsia="Times New Roman"/>
                <w:sz w:val="24"/>
                <w:lang w:val="ru-RU"/>
              </w:rPr>
              <w:t>ции с витриной</w:t>
            </w:r>
          </w:p>
        </w:tc>
        <w:tc>
          <w:tcPr>
            <w:tcW w:w="3196" w:type="dxa"/>
          </w:tcPr>
          <w:p w14:paraId="7070DBEE" w14:textId="77777777" w:rsidR="0073133C" w:rsidRPr="004851BF" w:rsidRDefault="0073133C" w:rsidP="0073133C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Нет, по умолчанию отсутств</w:t>
            </w:r>
            <w:r w:rsidRPr="004851BF">
              <w:rPr>
                <w:rFonts w:eastAsia="Times New Roman"/>
                <w:sz w:val="24"/>
                <w:lang w:val="ru-RU"/>
              </w:rPr>
              <w:t>у</w:t>
            </w:r>
            <w:r w:rsidRPr="004851BF">
              <w:rPr>
                <w:rFonts w:eastAsia="Times New Roman"/>
                <w:sz w:val="24"/>
                <w:lang w:val="ru-RU"/>
              </w:rPr>
              <w:t>ет, и возвращаются записи с любым значением одноиме</w:t>
            </w:r>
            <w:r w:rsidRPr="004851BF">
              <w:rPr>
                <w:rFonts w:eastAsia="Times New Roman"/>
                <w:sz w:val="24"/>
                <w:lang w:val="ru-RU"/>
              </w:rPr>
              <w:t>н</w:t>
            </w:r>
            <w:r w:rsidRPr="004851BF">
              <w:rPr>
                <w:rFonts w:eastAsia="Times New Roman"/>
                <w:sz w:val="24"/>
                <w:lang w:val="ru-RU"/>
              </w:rPr>
              <w:t>ного поля</w:t>
            </w:r>
          </w:p>
        </w:tc>
      </w:tr>
      <w:tr w:rsidR="0073133C" w:rsidRPr="004851BF" w14:paraId="5960E751" w14:textId="77777777" w:rsidTr="0073133C">
        <w:tc>
          <w:tcPr>
            <w:tcW w:w="301" w:type="dxa"/>
          </w:tcPr>
          <w:p w14:paraId="30BA8A3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620" w:type="dxa"/>
          </w:tcPr>
          <w:p w14:paraId="7F54BAA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relevanceStatus</w:t>
            </w:r>
          </w:p>
        </w:tc>
        <w:tc>
          <w:tcPr>
            <w:tcW w:w="727" w:type="dxa"/>
          </w:tcPr>
          <w:p w14:paraId="7089FA6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78590C6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Статус актуальности.</w:t>
            </w:r>
          </w:p>
          <w:p w14:paraId="0B3CA48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Возможные значения:</w:t>
            </w:r>
          </w:p>
          <w:p w14:paraId="3081A1CC" w14:textId="77777777" w:rsidR="0073133C" w:rsidRPr="004851BF" w:rsidRDefault="0073133C" w:rsidP="00A81AEF">
            <w:pPr>
              <w:numPr>
                <w:ilvl w:val="0"/>
                <w:numId w:val="2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UPDATED</w:t>
            </w:r>
          </w:p>
          <w:p w14:paraId="7828CA26" w14:textId="77777777" w:rsidR="0073133C" w:rsidRPr="004851BF" w:rsidRDefault="0073133C" w:rsidP="00A81AEF">
            <w:pPr>
              <w:numPr>
                <w:ilvl w:val="0"/>
                <w:numId w:val="2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UPDATE_REQUIRED</w:t>
            </w:r>
          </w:p>
          <w:p w14:paraId="4FE0191A" w14:textId="77777777" w:rsidR="0073133C" w:rsidRPr="004851BF" w:rsidRDefault="0073133C" w:rsidP="00A81AEF">
            <w:pPr>
              <w:numPr>
                <w:ilvl w:val="0"/>
                <w:numId w:val="2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OUTDATED</w:t>
            </w:r>
          </w:p>
          <w:p w14:paraId="632FD9AD" w14:textId="77777777" w:rsidR="0073133C" w:rsidRPr="004851BF" w:rsidRDefault="0073133C" w:rsidP="00A81AEF">
            <w:pPr>
              <w:numPr>
                <w:ilvl w:val="0"/>
                <w:numId w:val="2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null (</w:t>
            </w:r>
            <w:r w:rsidRPr="004851BF">
              <w:rPr>
                <w:rFonts w:eastAsia="Times New Roman"/>
                <w:i/>
                <w:sz w:val="24"/>
              </w:rPr>
              <w:t>default</w:t>
            </w:r>
            <w:r w:rsidRPr="004851BF">
              <w:rPr>
                <w:rFonts w:eastAsia="Times New Roman"/>
                <w:sz w:val="24"/>
              </w:rPr>
              <w:t>)</w:t>
            </w:r>
          </w:p>
        </w:tc>
        <w:tc>
          <w:tcPr>
            <w:tcW w:w="3196" w:type="dxa"/>
          </w:tcPr>
          <w:p w14:paraId="3DBEBCE1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4D05D28E" w14:textId="77777777" w:rsidTr="0073133C">
        <w:tc>
          <w:tcPr>
            <w:tcW w:w="301" w:type="dxa"/>
          </w:tcPr>
          <w:p w14:paraId="7596F79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7</w:t>
            </w:r>
          </w:p>
        </w:tc>
        <w:tc>
          <w:tcPr>
            <w:tcW w:w="1620" w:type="dxa"/>
          </w:tcPr>
          <w:p w14:paraId="3BA68FD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fType</w:t>
            </w:r>
          </w:p>
        </w:tc>
        <w:tc>
          <w:tcPr>
            <w:tcW w:w="727" w:type="dxa"/>
          </w:tcPr>
          <w:p w14:paraId="7FE9E9E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4BBFFE5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 справочника</w:t>
            </w:r>
          </w:p>
          <w:p w14:paraId="1F8E2AE6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Возможные значения:</w:t>
            </w:r>
          </w:p>
          <w:p w14:paraId="2C108FB9" w14:textId="77777777" w:rsidR="0073133C" w:rsidRPr="004851BF" w:rsidRDefault="0073133C" w:rsidP="00A81AEF">
            <w:pPr>
              <w:numPr>
                <w:ilvl w:val="0"/>
                <w:numId w:val="3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fType=SIMPLE</w:t>
            </w:r>
          </w:p>
          <w:p w14:paraId="126681B4" w14:textId="77777777" w:rsidR="0073133C" w:rsidRPr="004851BF" w:rsidRDefault="0073133C" w:rsidP="00A81AEF">
            <w:pPr>
              <w:numPr>
                <w:ilvl w:val="0"/>
                <w:numId w:val="3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fType=HIERARCHICAL</w:t>
            </w:r>
          </w:p>
          <w:p w14:paraId="018A9389" w14:textId="77777777" w:rsidR="0073133C" w:rsidRPr="004851BF" w:rsidRDefault="0073133C" w:rsidP="00A81AEF">
            <w:pPr>
              <w:numPr>
                <w:ilvl w:val="0"/>
                <w:numId w:val="3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fType=FILE</w:t>
            </w:r>
          </w:p>
          <w:p w14:paraId="3C4AAAA3" w14:textId="77777777" w:rsidR="0073133C" w:rsidRPr="004851BF" w:rsidRDefault="0073133C" w:rsidP="00A81AEF">
            <w:pPr>
              <w:numPr>
                <w:ilvl w:val="0"/>
                <w:numId w:val="3"/>
              </w:num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fType=AGREGATOR</w:t>
            </w:r>
          </w:p>
        </w:tc>
        <w:tc>
          <w:tcPr>
            <w:tcW w:w="3196" w:type="dxa"/>
          </w:tcPr>
          <w:p w14:paraId="17810E1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0118C0EE" w14:textId="77777777" w:rsidTr="0073133C">
        <w:tc>
          <w:tcPr>
            <w:tcW w:w="301" w:type="dxa"/>
          </w:tcPr>
          <w:p w14:paraId="736B81C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8</w:t>
            </w:r>
          </w:p>
        </w:tc>
        <w:tc>
          <w:tcPr>
            <w:tcW w:w="1620" w:type="dxa"/>
          </w:tcPr>
          <w:p w14:paraId="7E5D9FB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query</w:t>
            </w:r>
          </w:p>
        </w:tc>
        <w:tc>
          <w:tcPr>
            <w:tcW w:w="727" w:type="dxa"/>
          </w:tcPr>
          <w:p w14:paraId="68C5A1D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00DFD93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Ключ запроса</w:t>
            </w:r>
          </w:p>
        </w:tc>
        <w:tc>
          <w:tcPr>
            <w:tcW w:w="3196" w:type="dxa"/>
          </w:tcPr>
          <w:p w14:paraId="269D718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4F5C258A" w14:textId="77777777" w:rsidTr="0073133C">
        <w:tc>
          <w:tcPr>
            <w:tcW w:w="301" w:type="dxa"/>
          </w:tcPr>
          <w:p w14:paraId="2DAE1FA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9</w:t>
            </w:r>
          </w:p>
        </w:tc>
        <w:tc>
          <w:tcPr>
            <w:tcW w:w="1620" w:type="dxa"/>
          </w:tcPr>
          <w:p w14:paraId="0BFFFEF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sortField</w:t>
            </w:r>
          </w:p>
        </w:tc>
        <w:tc>
          <w:tcPr>
            <w:tcW w:w="727" w:type="dxa"/>
          </w:tcPr>
          <w:p w14:paraId="76E4985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3AB59A00" w14:textId="77777777" w:rsidR="0073133C" w:rsidRPr="004851BF" w:rsidRDefault="0073133C" w:rsidP="0073133C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Поле сортировки</w:t>
            </w:r>
          </w:p>
          <w:p w14:paraId="63E1BBA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Возможные значения:</w:t>
            </w:r>
          </w:p>
          <w:p w14:paraId="65E8E4B6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t>ID</w:t>
            </w:r>
          </w:p>
          <w:p w14:paraId="329AFB4D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t>PUBLIC_ID</w:t>
            </w:r>
          </w:p>
          <w:p w14:paraId="7EA78300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t>CODE</w:t>
            </w:r>
          </w:p>
          <w:p w14:paraId="7B598285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t>NAME</w:t>
            </w:r>
          </w:p>
          <w:p w14:paraId="33F11B55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t>DESCRIPTION</w:t>
            </w:r>
          </w:p>
          <w:p w14:paraId="43B25ED3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</w:rPr>
            </w:pPr>
            <w:r w:rsidRPr="004851BF">
              <w:rPr>
                <w:sz w:val="24"/>
              </w:rPr>
              <w:lastRenderedPageBreak/>
              <w:t>GROUP_NAME</w:t>
            </w:r>
          </w:p>
          <w:p w14:paraId="2CECA16A" w14:textId="77777777" w:rsidR="0073133C" w:rsidRPr="004851BF" w:rsidRDefault="0073133C" w:rsidP="00CC513F">
            <w:pPr>
              <w:pStyle w:val="af7"/>
              <w:numPr>
                <w:ilvl w:val="0"/>
                <w:numId w:val="8"/>
              </w:numPr>
              <w:spacing w:line="240" w:lineRule="auto"/>
              <w:rPr>
                <w:sz w:val="24"/>
                <w:lang w:val="ru-RU"/>
              </w:rPr>
            </w:pPr>
            <w:r w:rsidRPr="004851BF">
              <w:rPr>
                <w:sz w:val="24"/>
              </w:rPr>
              <w:t>LAST_UPDATE</w:t>
            </w:r>
            <w:r w:rsidRPr="004851BF">
              <w:rPr>
                <w:sz w:val="24"/>
                <w:lang w:val="ru-RU"/>
              </w:rPr>
              <w:t xml:space="preserve"> </w:t>
            </w:r>
            <w:r w:rsidRPr="004851BF">
              <w:rPr>
                <w:rFonts w:eastAsia="Times New Roman"/>
                <w:sz w:val="24"/>
              </w:rPr>
              <w:t>(</w:t>
            </w:r>
            <w:r w:rsidRPr="004851BF">
              <w:rPr>
                <w:rFonts w:eastAsia="Times New Roman"/>
                <w:i/>
                <w:sz w:val="24"/>
              </w:rPr>
              <w:t>default</w:t>
            </w:r>
            <w:r w:rsidRPr="004851BF">
              <w:rPr>
                <w:rFonts w:eastAsia="Times New Roman"/>
                <w:sz w:val="24"/>
              </w:rPr>
              <w:t>)</w:t>
            </w:r>
          </w:p>
        </w:tc>
        <w:tc>
          <w:tcPr>
            <w:tcW w:w="3196" w:type="dxa"/>
          </w:tcPr>
          <w:p w14:paraId="0CF93468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lastRenderedPageBreak/>
              <w:t>Нет</w:t>
            </w:r>
          </w:p>
        </w:tc>
      </w:tr>
      <w:tr w:rsidR="0073133C" w:rsidRPr="004851BF" w14:paraId="50E658EF" w14:textId="77777777" w:rsidTr="0073133C">
        <w:tc>
          <w:tcPr>
            <w:tcW w:w="301" w:type="dxa"/>
          </w:tcPr>
          <w:p w14:paraId="1D18FBF9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lastRenderedPageBreak/>
              <w:t>10</w:t>
            </w:r>
          </w:p>
        </w:tc>
        <w:tc>
          <w:tcPr>
            <w:tcW w:w="1620" w:type="dxa"/>
          </w:tcPr>
          <w:p w14:paraId="628734F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sortType</w:t>
            </w:r>
          </w:p>
        </w:tc>
        <w:tc>
          <w:tcPr>
            <w:tcW w:w="727" w:type="dxa"/>
          </w:tcPr>
          <w:p w14:paraId="7807690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4F542893" w14:textId="77777777" w:rsidR="0073133C" w:rsidRPr="004851BF" w:rsidRDefault="0073133C" w:rsidP="0073133C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Тип сортировки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</w:t>
            </w:r>
          </w:p>
          <w:p w14:paraId="6AA567B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Возможные значения:</w:t>
            </w:r>
          </w:p>
          <w:p w14:paraId="6689C3C8" w14:textId="77777777" w:rsidR="0073133C" w:rsidRPr="004851BF" w:rsidRDefault="0073133C" w:rsidP="00CC513F">
            <w:pPr>
              <w:pStyle w:val="af7"/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 xml:space="preserve">ASC </w:t>
            </w:r>
          </w:p>
          <w:p w14:paraId="4E28AEBD" w14:textId="77777777" w:rsidR="0073133C" w:rsidRPr="004851BF" w:rsidRDefault="0073133C" w:rsidP="00CC513F">
            <w:pPr>
              <w:pStyle w:val="af7"/>
              <w:numPr>
                <w:ilvl w:val="0"/>
                <w:numId w:val="9"/>
              </w:numPr>
              <w:spacing w:line="240" w:lineRule="auto"/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DESC</w:t>
            </w:r>
            <w:r w:rsidRPr="004851BF">
              <w:rPr>
                <w:sz w:val="24"/>
                <w:lang w:val="ru-RU"/>
              </w:rPr>
              <w:t xml:space="preserve"> </w:t>
            </w:r>
            <w:r w:rsidRPr="004851BF">
              <w:rPr>
                <w:rFonts w:eastAsia="Times New Roman"/>
                <w:sz w:val="24"/>
              </w:rPr>
              <w:t>(</w:t>
            </w:r>
            <w:r w:rsidRPr="004851BF">
              <w:rPr>
                <w:rFonts w:eastAsia="Times New Roman"/>
                <w:i/>
                <w:sz w:val="24"/>
              </w:rPr>
              <w:t>default</w:t>
            </w:r>
            <w:r w:rsidRPr="004851BF">
              <w:rPr>
                <w:rFonts w:eastAsia="Times New Roman"/>
                <w:sz w:val="24"/>
              </w:rPr>
              <w:t>)</w:t>
            </w:r>
          </w:p>
        </w:tc>
        <w:tc>
          <w:tcPr>
            <w:tcW w:w="3196" w:type="dxa"/>
          </w:tcPr>
          <w:p w14:paraId="09C475C2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5C2E5B24" w14:textId="77777777" w:rsidTr="0073133C">
        <w:tc>
          <w:tcPr>
            <w:tcW w:w="301" w:type="dxa"/>
          </w:tcPr>
          <w:p w14:paraId="2FEEB14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11</w:t>
            </w:r>
          </w:p>
        </w:tc>
        <w:tc>
          <w:tcPr>
            <w:tcW w:w="1620" w:type="dxa"/>
          </w:tcPr>
          <w:p w14:paraId="7313AC3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fName</w:t>
            </w:r>
          </w:p>
        </w:tc>
        <w:tc>
          <w:tcPr>
            <w:tcW w:w="727" w:type="dxa"/>
          </w:tcPr>
          <w:p w14:paraId="54C26F0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422A5076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Название справочника</w:t>
            </w:r>
          </w:p>
        </w:tc>
        <w:tc>
          <w:tcPr>
            <w:tcW w:w="3196" w:type="dxa"/>
          </w:tcPr>
          <w:p w14:paraId="6C5D8E7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144047C6" w14:textId="77777777" w:rsidTr="0073133C">
        <w:tc>
          <w:tcPr>
            <w:tcW w:w="301" w:type="dxa"/>
          </w:tcPr>
          <w:p w14:paraId="796B690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12</w:t>
            </w:r>
          </w:p>
        </w:tc>
        <w:tc>
          <w:tcPr>
            <w:tcW w:w="1620" w:type="dxa"/>
          </w:tcPr>
          <w:p w14:paraId="28A9933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fCode</w:t>
            </w:r>
          </w:p>
        </w:tc>
        <w:tc>
          <w:tcPr>
            <w:tcW w:w="727" w:type="dxa"/>
          </w:tcPr>
          <w:p w14:paraId="0C81F5C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70BFC29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Код справочника</w:t>
            </w:r>
          </w:p>
        </w:tc>
        <w:tc>
          <w:tcPr>
            <w:tcW w:w="3196" w:type="dxa"/>
          </w:tcPr>
          <w:p w14:paraId="07990422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08EB027A" w14:textId="77777777" w:rsidTr="0073133C">
        <w:tc>
          <w:tcPr>
            <w:tcW w:w="301" w:type="dxa"/>
          </w:tcPr>
          <w:p w14:paraId="010E2BF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13</w:t>
            </w:r>
          </w:p>
        </w:tc>
        <w:tc>
          <w:tcPr>
            <w:tcW w:w="1620" w:type="dxa"/>
          </w:tcPr>
          <w:p w14:paraId="17BA06B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fDescription</w:t>
            </w:r>
          </w:p>
        </w:tc>
        <w:tc>
          <w:tcPr>
            <w:tcW w:w="727" w:type="dxa"/>
          </w:tcPr>
          <w:p w14:paraId="56A1503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058FEF6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 справочника</w:t>
            </w:r>
          </w:p>
        </w:tc>
        <w:tc>
          <w:tcPr>
            <w:tcW w:w="3196" w:type="dxa"/>
          </w:tcPr>
          <w:p w14:paraId="7DDFAC89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2524FB62" w14:textId="77777777" w:rsidTr="0073133C">
        <w:tc>
          <w:tcPr>
            <w:tcW w:w="301" w:type="dxa"/>
          </w:tcPr>
          <w:p w14:paraId="3ACABBC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14</w:t>
            </w:r>
          </w:p>
        </w:tc>
        <w:tc>
          <w:tcPr>
            <w:tcW w:w="1620" w:type="dxa"/>
          </w:tcPr>
          <w:p w14:paraId="0E931A7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fGroupName</w:t>
            </w:r>
          </w:p>
        </w:tc>
        <w:tc>
          <w:tcPr>
            <w:tcW w:w="727" w:type="dxa"/>
          </w:tcPr>
          <w:p w14:paraId="3C69FD4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492738CE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организации</w:t>
            </w:r>
          </w:p>
        </w:tc>
        <w:tc>
          <w:tcPr>
            <w:tcW w:w="3196" w:type="dxa"/>
          </w:tcPr>
          <w:p w14:paraId="00BB1BC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44923F4E" w14:textId="77777777" w:rsidTr="0073133C">
        <w:tc>
          <w:tcPr>
            <w:tcW w:w="301" w:type="dxa"/>
          </w:tcPr>
          <w:p w14:paraId="16CC958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15</w:t>
            </w:r>
          </w:p>
        </w:tc>
        <w:tc>
          <w:tcPr>
            <w:tcW w:w="1620" w:type="dxa"/>
          </w:tcPr>
          <w:p w14:paraId="4191207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fId</w:t>
            </w:r>
          </w:p>
        </w:tc>
        <w:tc>
          <w:tcPr>
            <w:tcW w:w="727" w:type="dxa"/>
          </w:tcPr>
          <w:p w14:paraId="779845B1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27B69D9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3196" w:type="dxa"/>
          </w:tcPr>
          <w:p w14:paraId="23C7D710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77F29A2D" w14:textId="77777777" w:rsidTr="0073133C">
        <w:tc>
          <w:tcPr>
            <w:tcW w:w="301" w:type="dxa"/>
          </w:tcPr>
          <w:p w14:paraId="3993598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16</w:t>
            </w:r>
          </w:p>
        </w:tc>
        <w:tc>
          <w:tcPr>
            <w:tcW w:w="1620" w:type="dxa"/>
          </w:tcPr>
          <w:p w14:paraId="64DF0AE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fPublicId</w:t>
            </w:r>
          </w:p>
        </w:tc>
        <w:tc>
          <w:tcPr>
            <w:tcW w:w="727" w:type="dxa"/>
          </w:tcPr>
          <w:p w14:paraId="5BB21ED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5B56705A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Публичный идентификатор</w:t>
            </w:r>
          </w:p>
        </w:tc>
        <w:tc>
          <w:tcPr>
            <w:tcW w:w="3196" w:type="dxa"/>
          </w:tcPr>
          <w:p w14:paraId="1E2120C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5F394B99" w14:textId="77777777" w:rsidTr="0073133C">
        <w:tc>
          <w:tcPr>
            <w:tcW w:w="301" w:type="dxa"/>
          </w:tcPr>
          <w:p w14:paraId="3111992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17</w:t>
            </w:r>
          </w:p>
        </w:tc>
        <w:tc>
          <w:tcPr>
            <w:tcW w:w="1620" w:type="dxa"/>
          </w:tcPr>
          <w:p w14:paraId="0B2E0B5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fUid</w:t>
            </w:r>
          </w:p>
        </w:tc>
        <w:tc>
          <w:tcPr>
            <w:tcW w:w="727" w:type="dxa"/>
          </w:tcPr>
          <w:p w14:paraId="00751692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351" w:type="dxa"/>
          </w:tcPr>
          <w:p w14:paraId="26EF80F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UUID справочника</w:t>
            </w:r>
          </w:p>
        </w:tc>
        <w:tc>
          <w:tcPr>
            <w:tcW w:w="3196" w:type="dxa"/>
          </w:tcPr>
          <w:p w14:paraId="4D3401E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73133C" w:rsidRPr="004851BF" w14:paraId="267395EA" w14:textId="77777777" w:rsidTr="0073133C">
        <w:tc>
          <w:tcPr>
            <w:tcW w:w="301" w:type="dxa"/>
          </w:tcPr>
          <w:p w14:paraId="341624E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18</w:t>
            </w:r>
          </w:p>
        </w:tc>
        <w:tc>
          <w:tcPr>
            <w:tcW w:w="1620" w:type="dxa"/>
            <w:shd w:val="clear" w:color="auto" w:fill="FFFFFF" w:themeFill="background1"/>
          </w:tcPr>
          <w:p w14:paraId="50931A4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epguConstraints</w:t>
            </w:r>
          </w:p>
        </w:tc>
        <w:tc>
          <w:tcPr>
            <w:tcW w:w="727" w:type="dxa"/>
            <w:shd w:val="clear" w:color="auto" w:fill="FFFFFF" w:themeFill="background1"/>
          </w:tcPr>
          <w:p w14:paraId="3663AD2C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4351" w:type="dxa"/>
            <w:shd w:val="clear" w:color="auto" w:fill="FFFFFF" w:themeFill="background1"/>
          </w:tcPr>
          <w:p w14:paraId="28F73E3D" w14:textId="77777777" w:rsidR="0073133C" w:rsidRPr="004851BF" w:rsidRDefault="0073133C" w:rsidP="0073133C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отбора записей по использов</w:t>
            </w:r>
            <w:r w:rsidRPr="004851BF">
              <w:rPr>
                <w:rFonts w:eastAsia="Times New Roman"/>
                <w:sz w:val="24"/>
                <w:lang w:val="ru-RU"/>
              </w:rPr>
              <w:t>а</w:t>
            </w:r>
            <w:r w:rsidRPr="004851BF">
              <w:rPr>
                <w:rFonts w:eastAsia="Times New Roman"/>
                <w:sz w:val="24"/>
                <w:lang w:val="ru-RU"/>
              </w:rPr>
              <w:t>нию в ЕПГУ</w:t>
            </w:r>
          </w:p>
        </w:tc>
        <w:tc>
          <w:tcPr>
            <w:tcW w:w="3196" w:type="dxa"/>
            <w:shd w:val="clear" w:color="auto" w:fill="FFFFFF" w:themeFill="background1"/>
          </w:tcPr>
          <w:p w14:paraId="301B680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3B4AE7A8" w14:textId="77777777" w:rsidR="0073133C" w:rsidRPr="004851BF" w:rsidRDefault="0073133C" w:rsidP="00F91344">
      <w:pPr>
        <w:pStyle w:val="RTL2"/>
      </w:pPr>
      <w:bookmarkStart w:id="21" w:name="_Toc235523388"/>
      <w:r w:rsidRPr="004851BF">
        <w:t>Ответ</w:t>
      </w:r>
      <w:bookmarkEnd w:id="21"/>
    </w:p>
    <w:p w14:paraId="43A5F3F8" w14:textId="77777777" w:rsidR="0073133C" w:rsidRPr="004851BF" w:rsidRDefault="0073133C" w:rsidP="00055072">
      <w:pPr>
        <w:pStyle w:val="a3"/>
      </w:pPr>
      <w:r w:rsidRPr="004851BF">
        <w:t xml:space="preserve">Пример тела </w:t>
      </w:r>
      <w:r w:rsidRPr="00055072">
        <w:t>ответа</w:t>
      </w:r>
      <w:r w:rsidRPr="004851BF">
        <w:t>:</w:t>
      </w:r>
    </w:p>
    <w:tbl>
      <w:tblPr>
        <w:tblStyle w:val="af6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421"/>
      </w:tblGrid>
      <w:tr w:rsidR="0073133C" w:rsidRPr="004851BF" w14:paraId="0373C2E1" w14:textId="77777777" w:rsidTr="0073133C">
        <w:tc>
          <w:tcPr>
            <w:tcW w:w="10205" w:type="dxa"/>
          </w:tcPr>
          <w:p w14:paraId="508D4610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{</w:t>
            </w:r>
          </w:p>
          <w:p w14:paraId="56C5ACE7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"errors": [],</w:t>
            </w:r>
          </w:p>
          <w:p w14:paraId="7886F2A1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"classifiers": [</w:t>
            </w:r>
          </w:p>
          <w:p w14:paraId="6C170D16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    {</w:t>
            </w:r>
          </w:p>
          <w:p w14:paraId="4B5DF5E9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"uid": "8f3c9ec9-b651-4110-9ef2-13fd08d847c8",</w:t>
            </w:r>
          </w:p>
          <w:p w14:paraId="6EAFBB4A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"type": "SIMPLE",</w:t>
            </w:r>
          </w:p>
          <w:p w14:paraId="66B1094E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"publicId": "01-4784",</w:t>
            </w:r>
          </w:p>
          <w:p w14:paraId="30BEE641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"code": "reestr_agrokhimikatov",</w:t>
            </w:r>
          </w:p>
          <w:p w14:paraId="26941B30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  <w:lang w:val="en-US"/>
              </w:rPr>
              <w:t>            </w:t>
            </w:r>
            <w:r w:rsidRPr="004851BF">
              <w:rPr>
                <w:rFonts w:eastAsiaTheme="minorHAnsi"/>
              </w:rPr>
              <w:t>"name": "Реестр агрохимикатов, зарегистрированных на территории РФ",</w:t>
            </w:r>
          </w:p>
          <w:p w14:paraId="1AE3D688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        "description": "Реестр агрохимикатов",</w:t>
            </w:r>
          </w:p>
          <w:p w14:paraId="31A9EDEF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        "groupName": "Россельхоз",</w:t>
            </w:r>
          </w:p>
          <w:p w14:paraId="5F19AB16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</w:rPr>
              <w:t>            </w:t>
            </w:r>
            <w:r w:rsidRPr="004851BF">
              <w:rPr>
                <w:rFonts w:eastAsiaTheme="minorHAnsi"/>
                <w:lang w:val="en-US"/>
              </w:rPr>
              <w:t>"signable": false,</w:t>
            </w:r>
          </w:p>
          <w:p w14:paraId="76C54CD8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"autoDelivery": false,</w:t>
            </w:r>
          </w:p>
          <w:p w14:paraId="0A220337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"donor": false,</w:t>
            </w:r>
          </w:p>
          <w:p w14:paraId="55E21B7D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"aggregatorId": null,</w:t>
            </w:r>
          </w:p>
          <w:p w14:paraId="5E456153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"updatePeriod": 1,</w:t>
            </w:r>
          </w:p>
          <w:p w14:paraId="26B3A1F8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"readableBy": "ANY",</w:t>
            </w:r>
          </w:p>
          <w:p w14:paraId="54596163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"needApprove": false,</w:t>
            </w:r>
          </w:p>
          <w:p w14:paraId="03F9F8F2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"maxRevisions": null,</w:t>
            </w:r>
          </w:p>
          <w:p w14:paraId="27D0178F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"attributes": null,</w:t>
            </w:r>
          </w:p>
          <w:p w14:paraId="752492E7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"techName": "reestr_agrokhimikatov",</w:t>
            </w:r>
          </w:p>
          <w:p w14:paraId="17248C79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"datamartSync": false,</w:t>
            </w:r>
          </w:p>
          <w:p w14:paraId="702DCECD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"epguConstraints": false,</w:t>
            </w:r>
          </w:p>
          <w:p w14:paraId="28638E4D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"groupIdentifier": null,</w:t>
            </w:r>
          </w:p>
          <w:p w14:paraId="0E56F552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"orgOgrn": "1177746126040",</w:t>
            </w:r>
          </w:p>
          <w:p w14:paraId="390DF9FF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"id": 4784,</w:t>
            </w:r>
          </w:p>
          <w:p w14:paraId="683C6FBF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"version": 2,</w:t>
            </w:r>
          </w:p>
          <w:p w14:paraId="7197D07E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"favorite": false,</w:t>
            </w:r>
          </w:p>
          <w:p w14:paraId="6826775E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"lastUpdateDate": "2026-07-07T14:11:44.202684Z",</w:t>
            </w:r>
          </w:p>
          <w:p w14:paraId="26BE4C42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"relevanceStatus": "OUTDATED",</w:t>
            </w:r>
          </w:p>
          <w:p w14:paraId="6D804429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lastRenderedPageBreak/>
              <w:t>            "dataChanged": false,</w:t>
            </w:r>
          </w:p>
          <w:p w14:paraId="6CC3BDF8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"structureChanged": false,</w:t>
            </w:r>
          </w:p>
          <w:p w14:paraId="2C5BD4A5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"aggregatorName": null,</w:t>
            </w:r>
          </w:p>
          <w:p w14:paraId="59F99A07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"aggregatorUid": null,</w:t>
            </w:r>
          </w:p>
          <w:p w14:paraId="5796E172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"daysBeforeTotalDelete": null,</w:t>
            </w:r>
          </w:p>
          <w:p w14:paraId="5253C9A0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"isStructureValid": null,</w:t>
            </w:r>
          </w:p>
          <w:p w14:paraId="736AD896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"structureValidDate": null,</w:t>
            </w:r>
          </w:p>
          <w:p w14:paraId="6503EE0C" w14:textId="77777777" w:rsidR="0073133C" w:rsidRPr="004851BF" w:rsidRDefault="0073133C" w:rsidP="00AF4FF8">
            <w:pPr>
              <w:pStyle w:val="af9"/>
              <w:rPr>
                <w:lang w:val="en-US"/>
              </w:rPr>
            </w:pPr>
            <w:r w:rsidRPr="004851BF">
              <w:rPr>
                <w:rFonts w:eastAsiaTheme="minorHAnsi"/>
                <w:lang w:val="en-US"/>
              </w:rPr>
              <w:t>            "isDatamarted": null</w:t>
            </w:r>
          </w:p>
          <w:p w14:paraId="62D0306D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  <w:lang w:val="en-US"/>
              </w:rPr>
              <w:t>        </w:t>
            </w:r>
            <w:r w:rsidRPr="004851BF">
              <w:rPr>
                <w:rFonts w:eastAsiaTheme="minorHAnsi"/>
              </w:rPr>
              <w:t>},</w:t>
            </w:r>
          </w:p>
          <w:p w14:paraId="67DEBF47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    ...</w:t>
            </w:r>
          </w:p>
          <w:p w14:paraId="675D0665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],</w:t>
            </w:r>
          </w:p>
          <w:p w14:paraId="76CB3757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"total": 105,</w:t>
            </w:r>
          </w:p>
          <w:p w14:paraId="6D16FEF6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    "currentPage": 1</w:t>
            </w:r>
          </w:p>
          <w:p w14:paraId="26401509" w14:textId="77777777" w:rsidR="0073133C" w:rsidRPr="004851BF" w:rsidRDefault="0073133C" w:rsidP="00AF4FF8">
            <w:pPr>
              <w:pStyle w:val="af9"/>
            </w:pPr>
            <w:r w:rsidRPr="004851BF">
              <w:rPr>
                <w:rFonts w:eastAsiaTheme="minorHAnsi"/>
              </w:rPr>
              <w:t>}</w:t>
            </w:r>
          </w:p>
        </w:tc>
      </w:tr>
    </w:tbl>
    <w:p w14:paraId="0B07E598" w14:textId="77777777" w:rsidR="0073133C" w:rsidRPr="004851BF" w:rsidRDefault="0073133C" w:rsidP="00E85BB1">
      <w:pPr>
        <w:pStyle w:val="a3"/>
        <w:spacing w:before="120"/>
      </w:pPr>
      <w:r w:rsidRPr="00055072">
        <w:lastRenderedPageBreak/>
        <w:t>Параметры</w:t>
      </w:r>
      <w:r w:rsidRPr="004851BF">
        <w:t xml:space="preserve"> ответа предоставлены в таблице 3.</w:t>
      </w:r>
    </w:p>
    <w:p w14:paraId="11AA3184" w14:textId="77777777" w:rsidR="0073133C" w:rsidRPr="004851BF" w:rsidRDefault="0073133C" w:rsidP="00A7282D">
      <w:pPr>
        <w:spacing w:before="120"/>
        <w:jc w:val="right"/>
        <w:rPr>
          <w:sz w:val="24"/>
        </w:rPr>
      </w:pPr>
      <w:r w:rsidRPr="004851BF">
        <w:rPr>
          <w:sz w:val="24"/>
        </w:rPr>
        <w:t>Таблица 3 – Параметры ответа</w:t>
      </w:r>
    </w:p>
    <w:tbl>
      <w:tblPr>
        <w:tblW w:w="5000" w:type="pct"/>
        <w:tblInd w:w="-8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56"/>
        <w:gridCol w:w="1481"/>
        <w:gridCol w:w="938"/>
        <w:gridCol w:w="5908"/>
        <w:gridCol w:w="1548"/>
      </w:tblGrid>
      <w:tr w:rsidR="0073133C" w:rsidRPr="004851BF" w14:paraId="5A57D114" w14:textId="77777777" w:rsidTr="008A403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EB0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№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C672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Параметр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DB75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Тип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DB63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Описание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5489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Обяз</w:t>
            </w:r>
            <w:r w:rsidRPr="004851BF">
              <w:t>а</w:t>
            </w:r>
            <w:r w:rsidRPr="004851BF">
              <w:t>тельность</w:t>
            </w:r>
          </w:p>
        </w:tc>
      </w:tr>
      <w:tr w:rsidR="0073133C" w:rsidRPr="004851BF" w14:paraId="38604441" w14:textId="77777777" w:rsidTr="008A403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C6C7" w14:textId="77777777" w:rsidR="0073133C" w:rsidRPr="004851BF" w:rsidRDefault="0073133C" w:rsidP="00E85BB1">
            <w:pPr>
              <w:jc w:val="right"/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AA50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errors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C02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3E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Блок, содержащий информацию об ошибках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C3D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041E9463" w14:textId="77777777" w:rsidTr="008A403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39D8" w14:textId="77777777" w:rsidR="0073133C" w:rsidRPr="004851BF" w:rsidRDefault="0073133C" w:rsidP="00E85BB1">
            <w:pPr>
              <w:jc w:val="right"/>
              <w:rPr>
                <w:sz w:val="24"/>
              </w:rPr>
            </w:pPr>
            <w:r w:rsidRPr="004851BF">
              <w:rPr>
                <w:sz w:val="24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F13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classifiers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3AA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53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Объект, содержащий метаинформацию о</w:t>
            </w:r>
            <w:r w:rsidRPr="004851BF">
              <w:br/>
              <w:t> справочниках, соответствующих параметрам запр</w:t>
            </w:r>
            <w:r w:rsidRPr="004851BF">
              <w:t>о</w:t>
            </w:r>
            <w:r w:rsidRPr="004851BF">
              <w:t>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E0A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4A51916E" w14:textId="77777777" w:rsidTr="008A403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4247" w14:textId="77777777" w:rsidR="0073133C" w:rsidRPr="004851BF" w:rsidRDefault="0073133C" w:rsidP="00E85BB1">
            <w:pPr>
              <w:jc w:val="right"/>
              <w:rPr>
                <w:sz w:val="24"/>
              </w:rPr>
            </w:pPr>
            <w:r w:rsidRPr="004851BF">
              <w:rPr>
                <w:sz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6CF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total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25E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int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5899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Количество справочников, соответствующих параме</w:t>
            </w:r>
            <w:r w:rsidRPr="004851BF">
              <w:t>т</w:t>
            </w:r>
            <w:r w:rsidRPr="004851BF">
              <w:t>рам запроса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A50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64E57055" w14:textId="77777777" w:rsidTr="008A4036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FB28" w14:textId="77777777" w:rsidR="0073133C" w:rsidRPr="004851BF" w:rsidRDefault="0073133C" w:rsidP="00E85BB1">
            <w:pPr>
              <w:jc w:val="right"/>
              <w:rPr>
                <w:sz w:val="24"/>
              </w:rPr>
            </w:pPr>
            <w:r w:rsidRPr="004851BF">
              <w:rPr>
                <w:sz w:val="24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15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currentPage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E7F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7CEB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Номер страницы поиска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436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51134E82" w14:textId="77777777" w:rsidR="0073133C" w:rsidRPr="004851BF" w:rsidRDefault="0073133C" w:rsidP="00E85BB1">
      <w:pPr>
        <w:pStyle w:val="a3"/>
        <w:spacing w:before="120"/>
      </w:pPr>
      <w:r w:rsidRPr="00055072">
        <w:t>Параметры</w:t>
      </w:r>
      <w:r w:rsidRPr="004851BF">
        <w:t xml:space="preserve"> блока </w:t>
      </w:r>
      <w:r w:rsidRPr="004851BF">
        <w:rPr>
          <w:lang w:val="en-US"/>
        </w:rPr>
        <w:t>errors</w:t>
      </w:r>
      <w:r w:rsidRPr="004851BF">
        <w:t xml:space="preserve"> предоставлены в таблице 4.</w:t>
      </w:r>
    </w:p>
    <w:p w14:paraId="610FEFF8" w14:textId="77777777" w:rsidR="0073133C" w:rsidRPr="004851BF" w:rsidRDefault="0073133C" w:rsidP="00A7282D">
      <w:pPr>
        <w:spacing w:before="120"/>
        <w:jc w:val="right"/>
        <w:rPr>
          <w:sz w:val="24"/>
        </w:rPr>
      </w:pPr>
      <w:r w:rsidRPr="004851BF">
        <w:rPr>
          <w:rStyle w:val="a8"/>
          <w:b w:val="0"/>
          <w:bCs w:val="0"/>
          <w:spacing w:val="-1"/>
          <w:sz w:val="24"/>
        </w:rPr>
        <w:t>Таблица 4 – Параметры блока errors</w:t>
      </w:r>
    </w:p>
    <w:tbl>
      <w:tblPr>
        <w:tblW w:w="5000" w:type="pct"/>
        <w:tblInd w:w="-8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78"/>
        <w:gridCol w:w="1457"/>
        <w:gridCol w:w="921"/>
        <w:gridCol w:w="5935"/>
        <w:gridCol w:w="1540"/>
      </w:tblGrid>
      <w:tr w:rsidR="0073133C" w:rsidRPr="004851BF" w14:paraId="3AF11C06" w14:textId="77777777" w:rsidTr="008A4036">
        <w:trPr>
          <w:tblHeader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F25B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№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12A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Пар</w:t>
            </w:r>
            <w:r w:rsidRPr="004851BF">
              <w:t>а</w:t>
            </w:r>
            <w:r w:rsidRPr="004851BF">
              <w:t>метр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2583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Тип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D07C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Описание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D9DF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Обяз</w:t>
            </w:r>
            <w:r w:rsidRPr="004851BF">
              <w:t>а</w:t>
            </w:r>
            <w:r w:rsidRPr="004851BF">
              <w:t>тельность</w:t>
            </w:r>
          </w:p>
        </w:tc>
      </w:tr>
      <w:tr w:rsidR="0073133C" w:rsidRPr="004851BF" w14:paraId="69FB7303" w14:textId="77777777" w:rsidTr="008A4036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EE1E" w14:textId="77777777" w:rsidR="0073133C" w:rsidRPr="004851BF" w:rsidRDefault="0073133C" w:rsidP="00E85BB1">
            <w:pPr>
              <w:pStyle w:val="af3"/>
              <w:spacing w:beforeAutospacing="0" w:afterAutospacing="0"/>
              <w:jc w:val="right"/>
            </w:pPr>
            <w:r w:rsidRPr="004851BF"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C9D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code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22B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856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Код ошибки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901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0B92E3F6" w14:textId="77777777" w:rsidTr="008A4036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290E" w14:textId="77777777" w:rsidR="0073133C" w:rsidRPr="004851BF" w:rsidRDefault="0073133C" w:rsidP="00E85BB1">
            <w:pPr>
              <w:pStyle w:val="af3"/>
              <w:spacing w:beforeAutospacing="0" w:afterAutospacing="0"/>
              <w:jc w:val="right"/>
            </w:pPr>
            <w:r w:rsidRPr="004851BF"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FEA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message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8DE9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E86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Описание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940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</w:tbl>
    <w:p w14:paraId="3C34BE3F" w14:textId="77777777" w:rsidR="0073133C" w:rsidRPr="004851BF" w:rsidRDefault="0073133C" w:rsidP="00E85BB1">
      <w:pPr>
        <w:pStyle w:val="a3"/>
        <w:spacing w:before="120"/>
      </w:pPr>
      <w:r w:rsidRPr="00055072">
        <w:t>Параметры</w:t>
      </w:r>
      <w:r w:rsidRPr="004851BF">
        <w:t xml:space="preserve"> блока </w:t>
      </w:r>
      <w:r w:rsidRPr="004851BF">
        <w:rPr>
          <w:rStyle w:val="a8"/>
          <w:b w:val="0"/>
          <w:bCs w:val="0"/>
          <w:spacing w:val="-1"/>
          <w:lang w:val="en-US"/>
        </w:rPr>
        <w:t>classifiers</w:t>
      </w:r>
      <w:r w:rsidRPr="004851BF">
        <w:t xml:space="preserve"> предоставлены в таблице 5.</w:t>
      </w:r>
    </w:p>
    <w:p w14:paraId="366E9DF4" w14:textId="77777777" w:rsidR="0073133C" w:rsidRPr="004851BF" w:rsidRDefault="0073133C" w:rsidP="00A7282D">
      <w:pPr>
        <w:spacing w:before="120"/>
        <w:jc w:val="right"/>
        <w:rPr>
          <w:sz w:val="24"/>
        </w:rPr>
      </w:pPr>
      <w:r w:rsidRPr="004851BF">
        <w:rPr>
          <w:rStyle w:val="a8"/>
          <w:b w:val="0"/>
          <w:bCs w:val="0"/>
          <w:spacing w:val="-1"/>
          <w:sz w:val="24"/>
        </w:rPr>
        <w:t>Таблица 5 – Параметры блока classifiers</w:t>
      </w:r>
    </w:p>
    <w:tbl>
      <w:tblPr>
        <w:tblW w:w="4997" w:type="pct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67"/>
        <w:gridCol w:w="2240"/>
        <w:gridCol w:w="992"/>
        <w:gridCol w:w="5089"/>
        <w:gridCol w:w="1574"/>
      </w:tblGrid>
      <w:tr w:rsidR="0073133C" w:rsidRPr="004851BF" w14:paraId="6EB73DCF" w14:textId="77777777" w:rsidTr="008A4036">
        <w:trPr>
          <w:cantSplit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6D2F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9F9238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Пар</w:t>
            </w:r>
            <w:r w:rsidRPr="004851BF">
              <w:t>а</w:t>
            </w:r>
            <w:r w:rsidRPr="004851BF">
              <w:t>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6B948A2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Тип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D2443F7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Описание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350681E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Обяз</w:t>
            </w:r>
            <w:r w:rsidRPr="004851BF">
              <w:t>а</w:t>
            </w:r>
            <w:r w:rsidRPr="004851BF">
              <w:t>тельность</w:t>
            </w:r>
          </w:p>
        </w:tc>
      </w:tr>
      <w:tr w:rsidR="0073133C" w:rsidRPr="004851BF" w14:paraId="3EFA20E8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123B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78727C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uid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70E5FB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7B394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UUID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509F3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BC7A6F3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4923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7B89E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type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67042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16B80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Тип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9E2A40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FA79C78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9FFA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7222A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publicId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EA7F23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037BB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Публичный идентификатор спр</w:t>
            </w:r>
            <w:r w:rsidRPr="004851BF">
              <w:t>а</w:t>
            </w:r>
            <w:r w:rsidRPr="004851BF">
              <w:t>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AD4E7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71CDFE1E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9C1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6F362C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code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21C9A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541150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Код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D1A5A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76990C24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B30C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D3876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8FF906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52B82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Наименование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704F2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3EC74E41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A8C7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1EC31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description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303429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4DCFB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Описание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25F8D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5A17B61A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F5C4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lastRenderedPageBreak/>
              <w:t>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0E5E7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groupName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4A8AE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7BF255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Наименование организации спр</w:t>
            </w:r>
            <w:r w:rsidRPr="004851BF">
              <w:t>а</w:t>
            </w:r>
            <w:r w:rsidRPr="004851BF">
              <w:t>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07821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5CD359B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F14A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8288A9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signable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C1A0FF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4A3C2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Признак необходимости подписания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F2F5D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7EA0399C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D9E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CAA35D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autoDelivery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E1335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27BFC4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Автоматическое распространение изменений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892D6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5E87676E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0A69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CF37F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donor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A3903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DE08DB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Признак донора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AAA338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1D657533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D94E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783FD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aggregatorId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36891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3599E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Идентификатор агрегатора спр</w:t>
            </w:r>
            <w:r w:rsidRPr="004851BF">
              <w:t>а</w:t>
            </w:r>
            <w:r w:rsidRPr="004851BF">
              <w:t>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5E4AB9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4F3AB6BA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DEC5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68231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updatePeriod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16853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02603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Частота обновления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32A6E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73133C" w:rsidRPr="004851BF" w14:paraId="639CE8EC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D53D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814C9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readableBy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63347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AE162C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Тип доступа к справочнику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9704B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E88BA53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9D06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DB4A940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needApprove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6CDCD53" w14:textId="3391B470" w:rsidR="0073133C" w:rsidRPr="004851BF" w:rsidRDefault="0073133C" w:rsidP="008A4036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4AB129" w14:textId="40827271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 xml:space="preserve">Признак необходимости согласовывать и утверждать </w:t>
            </w:r>
            <w:r w:rsidR="002A586B">
              <w:t>версию</w:t>
            </w:r>
            <w:r w:rsidRPr="004851BF">
              <w:t xml:space="preserve">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7B3AB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64C7CC7C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EA4E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709786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attributes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15C8E2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6C6A21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Объект, содержащий информацию об автоз</w:t>
            </w:r>
            <w:r w:rsidRPr="004851BF">
              <w:t>а</w:t>
            </w:r>
            <w:r w:rsidRPr="004851BF">
              <w:t>полняемых атриб</w:t>
            </w:r>
            <w:r w:rsidRPr="004851BF">
              <w:t>у</w:t>
            </w:r>
            <w:r w:rsidRPr="004851BF">
              <w:t>тах справочника-донора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446AF4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760DF831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9393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B6692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maxRevisions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EC2B6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E4AA1A2" w14:textId="5E039E28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 xml:space="preserve">Количество </w:t>
            </w:r>
            <w:r w:rsidR="002A586B">
              <w:t>версий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0277DB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73133C" w:rsidRPr="004851BF" w14:paraId="6F05B026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6A89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BED19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techName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7CC86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2028C0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Техническое наименование спр</w:t>
            </w:r>
            <w:r w:rsidRPr="004851BF">
              <w:t>а</w:t>
            </w:r>
            <w:r w:rsidRPr="004851BF">
              <w:t>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C81CC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73133C" w:rsidRPr="004851BF" w14:paraId="75E2983B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8D2D" w14:textId="77777777" w:rsidR="0073133C" w:rsidRPr="004851BF" w:rsidRDefault="0073133C" w:rsidP="00E85BB1">
            <w:pPr>
              <w:pStyle w:val="af5"/>
              <w:jc w:val="right"/>
            </w:pPr>
            <w:r w:rsidRPr="004851BF">
              <w:t>18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28BDC6D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datamartSync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A941CB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1E472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Признак необходимости синхронизации спр</w:t>
            </w:r>
            <w:r w:rsidRPr="004851BF">
              <w:t>а</w:t>
            </w:r>
            <w:r w:rsidRPr="004851BF">
              <w:t>вочника с витриной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79CCFF5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73133C" w:rsidRPr="004851BF" w14:paraId="3498FA9D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F3C7" w14:textId="72A2B392" w:rsidR="0073133C" w:rsidRPr="004851BF" w:rsidRDefault="002700DE" w:rsidP="00E85BB1">
            <w:pPr>
              <w:pStyle w:val="af5"/>
              <w:jc w:val="right"/>
            </w:pPr>
            <w:r w:rsidRPr="004851BF">
              <w:t>19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E85BC23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epguConstraints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8F4FF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FAF0D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Признак использования справочника для ЕПГУ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F5966F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73133C" w:rsidRPr="004851BF" w14:paraId="6FA06779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E27" w14:textId="2D6B3DF2" w:rsidR="0073133C" w:rsidRPr="004851BF" w:rsidRDefault="002700DE" w:rsidP="00E85BB1">
            <w:pPr>
              <w:pStyle w:val="af5"/>
              <w:jc w:val="right"/>
            </w:pPr>
            <w:r w:rsidRPr="004851BF">
              <w:t>20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9E753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groupIdentifier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02CFB7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E75D1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Идентификатор организации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EA613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FE268AC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8DC1" w14:textId="1C240777" w:rsidR="0073133C" w:rsidRPr="004851BF" w:rsidRDefault="002700DE" w:rsidP="00E85BB1">
            <w:pPr>
              <w:pStyle w:val="af5"/>
              <w:jc w:val="right"/>
            </w:pPr>
            <w:r w:rsidRPr="004851BF">
              <w:t>21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812E9A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orgOgrn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E5D62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54D0DC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ОГРН организации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DD611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1E374B19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8CF6" w14:textId="6B572009" w:rsidR="002700DE" w:rsidRPr="004851BF" w:rsidRDefault="002700DE" w:rsidP="00E85BB1">
            <w:pPr>
              <w:pStyle w:val="af5"/>
              <w:jc w:val="right"/>
            </w:pPr>
            <w:r w:rsidRPr="004851BF">
              <w:t>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EAAA95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9F0193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00C5060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Идентификатор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37442E7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47A4545D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B3E1" w14:textId="0874FCB3" w:rsidR="002700DE" w:rsidRPr="004851BF" w:rsidRDefault="002700DE" w:rsidP="00E85BB1">
            <w:pPr>
              <w:pStyle w:val="af5"/>
              <w:jc w:val="right"/>
            </w:pPr>
            <w:r w:rsidRPr="004851BF">
              <w:t>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229A89C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version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3365BC2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76B21AF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Номер версии справочника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F7E1F5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0F637B3F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3DE5" w14:textId="0B0F0339" w:rsidR="002700DE" w:rsidRPr="004851BF" w:rsidRDefault="002700DE" w:rsidP="00E85BB1">
            <w:pPr>
              <w:pStyle w:val="af5"/>
              <w:jc w:val="right"/>
            </w:pPr>
            <w:r w:rsidRPr="004851BF">
              <w:t>24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9641FF5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favorite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12AC277" w14:textId="7E2B6A8B" w:rsidR="002700DE" w:rsidRPr="004851BF" w:rsidRDefault="002700DE" w:rsidP="008A4036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72F524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Признак, показывающий, является ли спр</w:t>
            </w:r>
            <w:r w:rsidRPr="004851BF">
              <w:t>а</w:t>
            </w:r>
            <w:r w:rsidRPr="004851BF">
              <w:t>вочник избранным для текущего пользователя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3362D6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04975042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327F" w14:textId="1875EF77" w:rsidR="002700DE" w:rsidRPr="004851BF" w:rsidRDefault="002700DE" w:rsidP="00E85BB1">
            <w:pPr>
              <w:pStyle w:val="af5"/>
              <w:jc w:val="right"/>
            </w:pPr>
            <w:r w:rsidRPr="004851BF">
              <w:t>25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DDF52E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lastUpdateDate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13B6D7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E5A2CF3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Дата актуализации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7B2DC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3FDB5EF5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B337" w14:textId="1888B1BE" w:rsidR="002700DE" w:rsidRPr="004851BF" w:rsidRDefault="002700DE" w:rsidP="00E85BB1">
            <w:pPr>
              <w:pStyle w:val="af5"/>
              <w:jc w:val="right"/>
            </w:pPr>
            <w:r w:rsidRPr="004851BF">
              <w:t>26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5E2A82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relevanceStatus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919BC9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1250B3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Статус актуальности.</w:t>
            </w:r>
          </w:p>
          <w:p w14:paraId="2CAEC556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Возможные значения:</w:t>
            </w:r>
          </w:p>
          <w:p w14:paraId="47D533B5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UPDATED</w:t>
            </w:r>
          </w:p>
          <w:p w14:paraId="592D7AD2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UPDATE_REQUIRED</w:t>
            </w:r>
          </w:p>
          <w:p w14:paraId="40CDC2D9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OUTDATED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0B8E2A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451BDE4A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AB61" w14:textId="702B1E90" w:rsidR="002700DE" w:rsidRPr="004851BF" w:rsidRDefault="002700DE" w:rsidP="00E85BB1">
            <w:pPr>
              <w:pStyle w:val="af5"/>
              <w:jc w:val="right"/>
            </w:pPr>
            <w:r w:rsidRPr="004851BF">
              <w:t>27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7981EE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dataChanged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37A4B32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A39ECC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Признак наличия изменений да</w:t>
            </w:r>
            <w:r w:rsidRPr="004851BF">
              <w:t>н</w:t>
            </w:r>
            <w:r w:rsidRPr="004851BF">
              <w:t>ных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0FC596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21F8C2D0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BB5" w14:textId="7375AA66" w:rsidR="002700DE" w:rsidRPr="004851BF" w:rsidRDefault="002700DE" w:rsidP="00E85BB1">
            <w:pPr>
              <w:pStyle w:val="af5"/>
              <w:jc w:val="right"/>
            </w:pPr>
            <w:r w:rsidRPr="004851BF">
              <w:lastRenderedPageBreak/>
              <w:t>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69B7BE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structureChanged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ECAB33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370A78F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Признак наличия изменений м</w:t>
            </w:r>
            <w:r w:rsidRPr="004851BF">
              <w:t>о</w:t>
            </w:r>
            <w:r w:rsidRPr="004851BF">
              <w:t>дели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D8DF3C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6D015AA6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89B1" w14:textId="7F05FFF5" w:rsidR="002700DE" w:rsidRPr="004851BF" w:rsidRDefault="002700DE" w:rsidP="00E85BB1">
            <w:pPr>
              <w:pStyle w:val="af5"/>
              <w:jc w:val="right"/>
            </w:pPr>
            <w:r w:rsidRPr="004851BF">
              <w:t>29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FA30D4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aggregatorName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30139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6BD115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Наименование агрегатора (заполняется в м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таописании донора)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E40F4F0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31699E4D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8CBC" w14:textId="6368E85A" w:rsidR="002700DE" w:rsidRPr="004851BF" w:rsidRDefault="002700DE" w:rsidP="00E85BB1">
            <w:pPr>
              <w:pStyle w:val="af5"/>
              <w:jc w:val="right"/>
            </w:pPr>
            <w:r w:rsidRPr="004851BF">
              <w:t>30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1C70101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aggregatorUid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7E751A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5F5C4F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Уникальный идентификатор агрегатора (з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полняется в метаопис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нии донора)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6511D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104882BA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B0DC" w14:textId="36C9816E" w:rsidR="002700DE" w:rsidRPr="004851BF" w:rsidRDefault="002700DE" w:rsidP="00E85BB1">
            <w:pPr>
              <w:pStyle w:val="af5"/>
              <w:jc w:val="right"/>
            </w:pPr>
            <w:r w:rsidRPr="004851BF">
              <w:t>31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8FCD4D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daysBeforeTotalDelete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C3D398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int4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B995924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Количество дней до полного удаления спр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вочника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FD9BA4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4F3167C3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CA20" w14:textId="03C2DBAA" w:rsidR="002700DE" w:rsidRPr="004851BF" w:rsidRDefault="002700DE" w:rsidP="00E85BB1">
            <w:pPr>
              <w:pStyle w:val="af5"/>
              <w:jc w:val="right"/>
            </w:pPr>
            <w:r w:rsidRPr="004851BF">
              <w:t>32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D15FC13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isStructureValid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F74458F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9D64EE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что при создании справочника структура была в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лидной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35BA1A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1CED76B7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8865" w14:textId="7D7B6405" w:rsidR="002700DE" w:rsidRPr="004851BF" w:rsidRDefault="002700DE" w:rsidP="00E85BB1">
            <w:pPr>
              <w:pStyle w:val="af5"/>
              <w:jc w:val="right"/>
            </w:pPr>
            <w:r w:rsidRPr="004851BF">
              <w:t>33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8B5B64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structureValidDate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23DD6DB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686CFF" w14:textId="77777777" w:rsidR="002700DE" w:rsidRPr="004851BF" w:rsidRDefault="002700DE" w:rsidP="002700DE">
            <w:pPr>
              <w:pStyle w:val="af3"/>
              <w:spacing w:beforeAutospacing="0" w:afterAutospacing="0"/>
            </w:pPr>
            <w:r w:rsidRPr="004851BF">
              <w:t>Дата валидации структуры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2A3986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5E1107A6" w14:textId="77777777" w:rsidTr="008A403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0453" w14:textId="50C508DC" w:rsidR="002700DE" w:rsidRPr="004851BF" w:rsidRDefault="002700DE" w:rsidP="00E85BB1">
            <w:pPr>
              <w:pStyle w:val="af5"/>
              <w:jc w:val="right"/>
            </w:pPr>
            <w:r w:rsidRPr="004851BF">
              <w:t>34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E2C6AE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isDatamarted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CECFBF1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8A3AC6" w14:textId="106D08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Признак того, что хотя бы одна </w:t>
            </w:r>
            <w:r w:rsidR="002A586B">
              <w:rPr>
                <w:sz w:val="24"/>
              </w:rPr>
              <w:t>версия</w:t>
            </w:r>
            <w:r w:rsidRPr="004851BF">
              <w:rPr>
                <w:sz w:val="24"/>
              </w:rPr>
              <w:t xml:space="preserve"> была загружена в витрину или ЕИП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3FD78D2" w14:textId="77777777" w:rsidR="002700DE" w:rsidRPr="004851BF" w:rsidRDefault="002700DE" w:rsidP="002700DE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4E5F52C8" w14:textId="6571A052" w:rsidR="0073133C" w:rsidRPr="00055072" w:rsidRDefault="0073133C" w:rsidP="00E85BB1">
      <w:pPr>
        <w:pStyle w:val="a3"/>
        <w:spacing w:before="120"/>
      </w:pPr>
      <w:r w:rsidRPr="00055072">
        <w:t xml:space="preserve">Параметры блока attributes предоставлены в таблице </w:t>
      </w:r>
      <w:r w:rsidR="00E85BB1">
        <w:t>6</w:t>
      </w:r>
      <w:r w:rsidRPr="00055072">
        <w:t>.</w:t>
      </w:r>
    </w:p>
    <w:p w14:paraId="6A587006" w14:textId="1D610904" w:rsidR="0073133C" w:rsidRPr="004851BF" w:rsidRDefault="0073133C" w:rsidP="00A7282D">
      <w:pPr>
        <w:spacing w:before="120"/>
        <w:jc w:val="right"/>
        <w:rPr>
          <w:sz w:val="24"/>
          <w:lang w:val="en-US"/>
        </w:rPr>
      </w:pPr>
      <w:r w:rsidRPr="004851BF">
        <w:rPr>
          <w:rStyle w:val="a8"/>
          <w:b w:val="0"/>
          <w:bCs w:val="0"/>
          <w:spacing w:val="-1"/>
          <w:sz w:val="24"/>
        </w:rPr>
        <w:t xml:space="preserve">Таблица </w:t>
      </w:r>
      <w:r w:rsidR="00E85BB1">
        <w:rPr>
          <w:rStyle w:val="a8"/>
          <w:b w:val="0"/>
          <w:bCs w:val="0"/>
          <w:spacing w:val="-1"/>
          <w:sz w:val="24"/>
        </w:rPr>
        <w:t>6</w:t>
      </w:r>
      <w:r w:rsidRPr="004851BF">
        <w:rPr>
          <w:rStyle w:val="a8"/>
          <w:b w:val="0"/>
          <w:bCs w:val="0"/>
          <w:spacing w:val="-1"/>
          <w:sz w:val="24"/>
        </w:rPr>
        <w:t xml:space="preserve"> – Параметры блока attributes</w:t>
      </w:r>
    </w:p>
    <w:tbl>
      <w:tblPr>
        <w:tblW w:w="5062" w:type="pct"/>
        <w:tblInd w:w="-137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69"/>
        <w:gridCol w:w="2375"/>
        <w:gridCol w:w="992"/>
        <w:gridCol w:w="5103"/>
        <w:gridCol w:w="1559"/>
      </w:tblGrid>
      <w:tr w:rsidR="0073133C" w:rsidRPr="004851BF" w14:paraId="7134D7E5" w14:textId="77777777" w:rsidTr="008A4036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823A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№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666C210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Параметр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F2FB53B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Тип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4874F9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Описание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BC3473" w14:textId="77777777" w:rsidR="0073133C" w:rsidRPr="004851BF" w:rsidRDefault="0073133C" w:rsidP="0073133C">
            <w:pPr>
              <w:pStyle w:val="af4"/>
              <w:spacing w:before="0" w:after="0"/>
            </w:pPr>
            <w:r w:rsidRPr="004851BF">
              <w:t>Обяз</w:t>
            </w:r>
            <w:r w:rsidRPr="004851BF">
              <w:t>а</w:t>
            </w:r>
            <w:r w:rsidRPr="004851BF">
              <w:t>тельность</w:t>
            </w:r>
          </w:p>
        </w:tc>
      </w:tr>
      <w:tr w:rsidR="0073133C" w:rsidRPr="004851BF" w14:paraId="016C032C" w14:textId="77777777" w:rsidTr="008A403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6E45" w14:textId="77777777" w:rsidR="0073133C" w:rsidRPr="004851BF" w:rsidRDefault="0073133C" w:rsidP="008A4036">
            <w:pPr>
              <w:pStyle w:val="af5"/>
              <w:jc w:val="right"/>
            </w:pPr>
            <w:r w:rsidRPr="004851BF"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D20D21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uid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4E9071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0816A5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UUID атрибута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59786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5CA87FCD" w14:textId="77777777" w:rsidTr="008A403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71F9" w14:textId="77777777" w:rsidR="0073133C" w:rsidRPr="004851BF" w:rsidRDefault="0073133C" w:rsidP="008A4036">
            <w:pPr>
              <w:pStyle w:val="af5"/>
              <w:jc w:val="right"/>
            </w:pPr>
            <w:r w:rsidRPr="004851BF"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99B1FC4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1EA463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956DFD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Наименование атрибута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A95ED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612AF313" w14:textId="77777777" w:rsidTr="008A403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B490" w14:textId="77777777" w:rsidR="0073133C" w:rsidRPr="004851BF" w:rsidRDefault="0073133C" w:rsidP="008A4036">
            <w:pPr>
              <w:pStyle w:val="af5"/>
              <w:jc w:val="right"/>
            </w:pPr>
            <w:r w:rsidRPr="004851BF"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8AD10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autoFillValue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081D5C7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F3242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Значение атрибута, заполняемое автоматич</w:t>
            </w:r>
            <w:r w:rsidRPr="004851BF">
              <w:t>е</w:t>
            </w:r>
            <w:r w:rsidRPr="004851BF">
              <w:t>ски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BE1B52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4A490AE5" w14:textId="77777777" w:rsidTr="008A403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B62" w14:textId="77777777" w:rsidR="0073133C" w:rsidRPr="004851BF" w:rsidRDefault="0073133C" w:rsidP="008A4036">
            <w:pPr>
              <w:pStyle w:val="af5"/>
              <w:jc w:val="right"/>
            </w:pPr>
            <w:r w:rsidRPr="004851BF">
              <w:t>4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67365A1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techName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0EA1F6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068375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Техническое наименование атрибута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920617E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73133C" w:rsidRPr="004851BF" w14:paraId="4F975578" w14:textId="77777777" w:rsidTr="008A403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D126" w14:textId="77777777" w:rsidR="0073133C" w:rsidRPr="004851BF" w:rsidRDefault="0073133C" w:rsidP="008A4036">
            <w:pPr>
              <w:jc w:val="right"/>
              <w:rPr>
                <w:color w:val="000000" w:themeColor="text1"/>
                <w:sz w:val="24"/>
              </w:rPr>
            </w:pPr>
            <w:r w:rsidRPr="004851BF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EB9677" w14:textId="77777777" w:rsidR="0073133C" w:rsidRPr="004851BF" w:rsidRDefault="0073133C" w:rsidP="0073133C">
            <w:pPr>
              <w:rPr>
                <w:sz w:val="24"/>
              </w:rPr>
            </w:pPr>
            <w:r w:rsidRPr="004851BF">
              <w:rPr>
                <w:sz w:val="24"/>
              </w:rPr>
              <w:t>unique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F8303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D5E97C8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Признак уникальности значения атрибута в рамках справочника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F1996B" w14:textId="77777777" w:rsidR="0073133C" w:rsidRPr="004851BF" w:rsidRDefault="0073133C" w:rsidP="0073133C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</w:tbl>
    <w:p w14:paraId="258B549E" w14:textId="77777777" w:rsidR="002700DE" w:rsidRPr="004851BF" w:rsidRDefault="002700DE" w:rsidP="002700DE">
      <w:pPr>
        <w:pStyle w:val="RTL1"/>
        <w:jc w:val="center"/>
        <w:rPr>
          <w:sz w:val="24"/>
          <w:szCs w:val="24"/>
          <w:shd w:val="clear" w:color="auto" w:fill="FFFFFF"/>
        </w:rPr>
      </w:pPr>
      <w:bookmarkStart w:id="22" w:name="_Toc235542388"/>
      <w:bookmarkStart w:id="23" w:name="_Toc239253380"/>
      <w:bookmarkEnd w:id="18"/>
      <w:r w:rsidRPr="004851BF">
        <w:rPr>
          <w:sz w:val="24"/>
          <w:szCs w:val="24"/>
          <w:shd w:val="clear" w:color="auto" w:fill="FFFFFF"/>
        </w:rPr>
        <w:lastRenderedPageBreak/>
        <w:t>МЕТОД ПОЛУЧЕНИЯ ИНФОРМАЦИИ О СПРАВОЧНИКЕ</w:t>
      </w:r>
      <w:bookmarkEnd w:id="22"/>
      <w:bookmarkEnd w:id="23"/>
    </w:p>
    <w:p w14:paraId="6D39F31C" w14:textId="007FAADD" w:rsidR="002700DE" w:rsidRPr="004851BF" w:rsidRDefault="002700DE" w:rsidP="00055072">
      <w:pPr>
        <w:pStyle w:val="a3"/>
        <w:rPr>
          <w:lang w:val="en-US"/>
        </w:rPr>
      </w:pPr>
      <w:bookmarkStart w:id="24" w:name="_Hlk235617803"/>
      <w:r w:rsidRPr="004851BF">
        <w:rPr>
          <w:rStyle w:val="a8"/>
        </w:rPr>
        <w:t>Метод</w:t>
      </w:r>
      <w:r w:rsidRPr="004851BF">
        <w:rPr>
          <w:rStyle w:val="a8"/>
          <w:lang w:val="en-US"/>
        </w:rPr>
        <w:t xml:space="preserve"> </w:t>
      </w:r>
      <w:r w:rsidRPr="004851BF">
        <w:rPr>
          <w:rStyle w:val="a8"/>
        </w:rPr>
        <w:t>и</w:t>
      </w:r>
      <w:r w:rsidRPr="004851BF">
        <w:rPr>
          <w:rStyle w:val="a8"/>
          <w:lang w:val="en-US"/>
        </w:rPr>
        <w:t xml:space="preserve"> </w:t>
      </w:r>
      <w:r w:rsidRPr="004851BF">
        <w:rPr>
          <w:rStyle w:val="a8"/>
        </w:rPr>
        <w:t>маршрут</w:t>
      </w:r>
      <w:r w:rsidRPr="004851BF">
        <w:rPr>
          <w:rStyle w:val="a8"/>
          <w:lang w:val="en-US"/>
        </w:rPr>
        <w:t>:</w:t>
      </w:r>
      <w:r w:rsidRPr="004851BF">
        <w:rPr>
          <w:lang w:val="en-US"/>
        </w:rPr>
        <w:t xml:space="preserve"> GET </w:t>
      </w:r>
      <w:r w:rsidR="00EF3046" w:rsidRPr="004851BF">
        <w:rPr>
          <w:lang w:val="en-US"/>
        </w:rPr>
        <w:t>/public/</w:t>
      </w:r>
      <w:r w:rsidR="00EF3046" w:rsidRPr="00376E0E">
        <w:rPr>
          <w:lang w:val="en-US"/>
        </w:rPr>
        <w:t>api</w:t>
      </w:r>
      <w:r w:rsidR="00EF3046" w:rsidRPr="004851BF">
        <w:rPr>
          <w:lang w:val="en-US"/>
        </w:rPr>
        <w:t>/v1</w:t>
      </w:r>
      <w:r w:rsidRPr="004851BF">
        <w:rPr>
          <w:lang w:val="en-US"/>
        </w:rPr>
        <w:t>/classifiers/{id}</w:t>
      </w:r>
    </w:p>
    <w:p w14:paraId="63305E79" w14:textId="77777777" w:rsidR="002700DE" w:rsidRPr="004851BF" w:rsidRDefault="002700DE" w:rsidP="00F91344">
      <w:pPr>
        <w:pStyle w:val="RTL2"/>
      </w:pPr>
      <w:bookmarkStart w:id="25" w:name="_Toc235523390"/>
      <w:r w:rsidRPr="004851BF">
        <w:t>Запрос</w:t>
      </w:r>
      <w:bookmarkEnd w:id="25"/>
    </w:p>
    <w:p w14:paraId="51A537F9" w14:textId="77777777" w:rsidR="002700DE" w:rsidRPr="00055072" w:rsidRDefault="002700DE" w:rsidP="00055072">
      <w:pPr>
        <w:pStyle w:val="a3"/>
      </w:pPr>
      <w:r w:rsidRPr="00055072">
        <w:t>Пример запроса</w:t>
      </w:r>
    </w:p>
    <w:p w14:paraId="4A613A80" w14:textId="43654812" w:rsidR="002700DE" w:rsidRPr="00376E0E" w:rsidRDefault="002700DE" w:rsidP="00055072">
      <w:pPr>
        <w:pStyle w:val="a3"/>
        <w:rPr>
          <w:lang w:val="en-US"/>
        </w:rPr>
      </w:pPr>
      <w:r w:rsidRPr="00376E0E">
        <w:rPr>
          <w:lang w:val="en-US"/>
        </w:rPr>
        <w:t xml:space="preserve">GET </w:t>
      </w:r>
      <w:r w:rsidR="00EF3046" w:rsidRPr="00376E0E">
        <w:rPr>
          <w:lang w:val="en-US"/>
        </w:rPr>
        <w:t>/public/api/v1</w:t>
      </w:r>
      <w:r w:rsidRPr="00376E0E">
        <w:rPr>
          <w:lang w:val="en-US"/>
        </w:rPr>
        <w:t>/classifiers/11221</w:t>
      </w:r>
    </w:p>
    <w:p w14:paraId="0F0E21AF" w14:textId="77777777" w:rsidR="002700DE" w:rsidRPr="00376E0E" w:rsidRDefault="002700DE" w:rsidP="00055072">
      <w:pPr>
        <w:pStyle w:val="a3"/>
        <w:rPr>
          <w:lang w:val="en-US"/>
        </w:rPr>
      </w:pPr>
    </w:p>
    <w:p w14:paraId="2C2F009B" w14:textId="77777777" w:rsidR="002700DE" w:rsidRPr="004851BF" w:rsidRDefault="002700DE" w:rsidP="00055072">
      <w:pPr>
        <w:pStyle w:val="a3"/>
      </w:pPr>
      <w:r w:rsidRPr="00055072">
        <w:t>Path</w:t>
      </w:r>
      <w:r w:rsidRPr="004851BF">
        <w:t>:</w:t>
      </w:r>
    </w:p>
    <w:tbl>
      <w:tblPr>
        <w:tblW w:w="5000" w:type="pct"/>
        <w:tblInd w:w="-8" w:type="dxa"/>
        <w:tblLayout w:type="fixed"/>
        <w:tblCellMar>
          <w:top w:w="105" w:type="dxa"/>
          <w:left w:w="150" w:type="dxa"/>
          <w:bottom w:w="105" w:type="dxa"/>
          <w:right w:w="150" w:type="dxa"/>
        </w:tblCellMar>
        <w:tblLook w:val="04A0" w:firstRow="1" w:lastRow="0" w:firstColumn="1" w:lastColumn="0" w:noHBand="0" w:noVBand="1"/>
      </w:tblPr>
      <w:tblGrid>
        <w:gridCol w:w="713"/>
        <w:gridCol w:w="1819"/>
        <w:gridCol w:w="970"/>
        <w:gridCol w:w="4306"/>
        <w:gridCol w:w="2697"/>
      </w:tblGrid>
      <w:tr w:rsidR="002700DE" w:rsidRPr="008A4036" w14:paraId="46B96202" w14:textId="77777777" w:rsidTr="00F91344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FF78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№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6B2C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Параметр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42E3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Тип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D861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Описание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D9E1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Обязательность</w:t>
            </w:r>
          </w:p>
        </w:tc>
      </w:tr>
      <w:tr w:rsidR="002700DE" w:rsidRPr="004851BF" w14:paraId="1E388347" w14:textId="77777777" w:rsidTr="00F91344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B553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1FB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id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C01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int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480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Идентификатор справочника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AAB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</w:tbl>
    <w:p w14:paraId="79110F3C" w14:textId="77777777" w:rsidR="002700DE" w:rsidRPr="004851BF" w:rsidRDefault="002700DE" w:rsidP="00055072">
      <w:pPr>
        <w:pStyle w:val="a3"/>
      </w:pPr>
      <w:r w:rsidRPr="00055072">
        <w:t>Query</w:t>
      </w:r>
      <w:r w:rsidRPr="004851BF">
        <w:t>:</w:t>
      </w:r>
    </w:p>
    <w:tbl>
      <w:tblPr>
        <w:tblW w:w="5000" w:type="pct"/>
        <w:tblInd w:w="-8" w:type="dxa"/>
        <w:tblLayout w:type="fixed"/>
        <w:tblCellMar>
          <w:top w:w="105" w:type="dxa"/>
          <w:left w:w="150" w:type="dxa"/>
          <w:bottom w:w="105" w:type="dxa"/>
          <w:right w:w="150" w:type="dxa"/>
        </w:tblCellMar>
        <w:tblLook w:val="04A0" w:firstRow="1" w:lastRow="0" w:firstColumn="1" w:lastColumn="0" w:noHBand="0" w:noVBand="1"/>
      </w:tblPr>
      <w:tblGrid>
        <w:gridCol w:w="698"/>
        <w:gridCol w:w="1785"/>
        <w:gridCol w:w="1249"/>
        <w:gridCol w:w="4126"/>
        <w:gridCol w:w="2647"/>
      </w:tblGrid>
      <w:tr w:rsidR="002700DE" w:rsidRPr="008A4036" w14:paraId="1ED74FAF" w14:textId="77777777" w:rsidTr="00F9134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65D6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№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9218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Параметр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63E8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Тип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962B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Описание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D61F" w14:textId="77777777" w:rsidR="002700DE" w:rsidRPr="008A4036" w:rsidRDefault="002700DE" w:rsidP="008A4036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Обязательность</w:t>
            </w:r>
          </w:p>
        </w:tc>
      </w:tr>
      <w:tr w:rsidR="002700DE" w:rsidRPr="004851BF" w14:paraId="4319463D" w14:textId="77777777" w:rsidTr="00F91344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C00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4D2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version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6F6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4A6F" w14:textId="72F85D3F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Версия получаемой </w:t>
            </w:r>
            <w:r w:rsidR="002A586B">
              <w:rPr>
                <w:sz w:val="24"/>
              </w:rPr>
              <w:t>версии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6ED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3BA87B36" w14:textId="77777777" w:rsidR="002700DE" w:rsidRPr="004851BF" w:rsidRDefault="002700DE" w:rsidP="00055072">
      <w:pPr>
        <w:pStyle w:val="a3"/>
      </w:pPr>
      <w:r w:rsidRPr="00055072">
        <w:t>Пример</w:t>
      </w:r>
      <w:r w:rsidRPr="004851BF">
        <w:t xml:space="preserve"> запроса:</w:t>
      </w:r>
    </w:p>
    <w:p w14:paraId="0A1F0067" w14:textId="77777777" w:rsidR="00055072" w:rsidRDefault="002700DE" w:rsidP="00CC513F">
      <w:pPr>
        <w:pStyle w:val="16"/>
        <w:numPr>
          <w:ilvl w:val="0"/>
          <w:numId w:val="22"/>
        </w:numPr>
      </w:pPr>
      <w:r w:rsidRPr="00055072">
        <w:t>запрос актуальной версии /classifiers/</w:t>
      </w:r>
      <w:r w:rsidR="000838EF" w:rsidRPr="00055072">
        <w:t>5078</w:t>
      </w:r>
      <w:r w:rsidRPr="00055072">
        <w:t>;</w:t>
      </w:r>
    </w:p>
    <w:p w14:paraId="0AA350AF" w14:textId="28CAE0CE" w:rsidR="002700DE" w:rsidRPr="00055072" w:rsidRDefault="002700DE" w:rsidP="00CC513F">
      <w:pPr>
        <w:pStyle w:val="16"/>
        <w:numPr>
          <w:ilvl w:val="0"/>
          <w:numId w:val="22"/>
        </w:numPr>
      </w:pPr>
      <w:r w:rsidRPr="00055072">
        <w:t>запрос с указанием номера версии classifiers/</w:t>
      </w:r>
      <w:r w:rsidR="000838EF" w:rsidRPr="00055072">
        <w:t>5078</w:t>
      </w:r>
      <w:r w:rsidRPr="00055072">
        <w:t>?version=7.</w:t>
      </w:r>
    </w:p>
    <w:p w14:paraId="365AF0C3" w14:textId="77777777" w:rsidR="002700DE" w:rsidRPr="004851BF" w:rsidRDefault="002700DE" w:rsidP="00F91344">
      <w:pPr>
        <w:pStyle w:val="RTL2"/>
      </w:pPr>
      <w:bookmarkStart w:id="26" w:name="_Toc235523391"/>
      <w:r w:rsidRPr="004851BF">
        <w:t>Ответ</w:t>
      </w:r>
      <w:bookmarkEnd w:id="26"/>
    </w:p>
    <w:p w14:paraId="59D3429A" w14:textId="77777777" w:rsidR="002700DE" w:rsidRPr="004851BF" w:rsidRDefault="002700DE" w:rsidP="00055072">
      <w:pPr>
        <w:pStyle w:val="a3"/>
      </w:pPr>
      <w:r w:rsidRPr="004851BF">
        <w:t>В случае успешного запроса будет получено описание метаданных справочника.</w:t>
      </w:r>
    </w:p>
    <w:p w14:paraId="18AEFF04" w14:textId="77777777" w:rsidR="002700DE" w:rsidRPr="004851BF" w:rsidRDefault="002700DE" w:rsidP="002700DE">
      <w:pPr>
        <w:rPr>
          <w:sz w:val="24"/>
        </w:rPr>
      </w:pPr>
    </w:p>
    <w:p w14:paraId="0C79F39B" w14:textId="77777777" w:rsidR="002700DE" w:rsidRPr="004851BF" w:rsidRDefault="002700DE" w:rsidP="00055072">
      <w:pPr>
        <w:pStyle w:val="a3"/>
      </w:pPr>
      <w:r w:rsidRPr="00055072">
        <w:t>Пример</w:t>
      </w:r>
      <w:r w:rsidRPr="004851BF">
        <w:t xml:space="preserve"> тела ответа: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0421"/>
      </w:tblGrid>
      <w:tr w:rsidR="002700DE" w:rsidRPr="004851BF" w14:paraId="26DFB671" w14:textId="77777777" w:rsidTr="00F91344">
        <w:tc>
          <w:tcPr>
            <w:tcW w:w="10205" w:type="dxa"/>
          </w:tcPr>
          <w:p w14:paraId="2D228DA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{</w:t>
            </w:r>
          </w:p>
          <w:p w14:paraId="21A0BAB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"errors"</w:t>
            </w:r>
            <w:r w:rsidRPr="004851BF">
              <w:rPr>
                <w:lang w:val="en-US"/>
              </w:rPr>
              <w:t>: [],</w:t>
            </w:r>
          </w:p>
          <w:p w14:paraId="2E28257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"classifier"</w:t>
            </w:r>
            <w:r w:rsidRPr="004851BF">
              <w:rPr>
                <w:lang w:val="en-US"/>
              </w:rPr>
              <w:t>: {</w:t>
            </w:r>
          </w:p>
          <w:p w14:paraId="55334E4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"7f36f3d2-81d8-4586-9b14-8f89e6803b06"</w:t>
            </w:r>
            <w:r w:rsidRPr="004851BF">
              <w:rPr>
                <w:lang w:val="en-US"/>
              </w:rPr>
              <w:t>,</w:t>
            </w:r>
          </w:p>
          <w:p w14:paraId="2C4DFAA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"SIMPLE"</w:t>
            </w:r>
            <w:r w:rsidRPr="004851BF">
              <w:rPr>
                <w:lang w:val="en-US"/>
              </w:rPr>
              <w:t>,</w:t>
            </w:r>
          </w:p>
          <w:p w14:paraId="4695360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"publicId"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"01-5078"</w:t>
            </w:r>
            <w:r w:rsidRPr="004851BF">
              <w:rPr>
                <w:lang w:val="en-US"/>
              </w:rPr>
              <w:t>,</w:t>
            </w:r>
          </w:p>
          <w:p w14:paraId="65476DB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"code"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"Svedeniya_GRLS"</w:t>
            </w:r>
            <w:r w:rsidRPr="004851BF">
              <w:rPr>
                <w:lang w:val="en-US"/>
              </w:rPr>
              <w:t>,</w:t>
            </w:r>
          </w:p>
          <w:p w14:paraId="0048A28F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</w:rPr>
              <w:t>"name"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"Сведения ГРЛС для Единого сервиса ОПЦП"</w:t>
            </w:r>
            <w:r w:rsidRPr="004851BF">
              <w:t>,</w:t>
            </w:r>
          </w:p>
          <w:p w14:paraId="7D90E757" w14:textId="77777777" w:rsidR="000838EF" w:rsidRPr="004851BF" w:rsidRDefault="000838EF" w:rsidP="00055072">
            <w:pPr>
              <w:pStyle w:val="af9"/>
            </w:pPr>
            <w:r w:rsidRPr="004851BF">
              <w:t xml:space="preserve">        </w:t>
            </w:r>
            <w:r w:rsidRPr="004851BF">
              <w:rPr>
                <w:color w:val="A31515"/>
              </w:rPr>
              <w:t>"description"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"Сведения ГРЛС, используемые для Единого сервиса ОПЦП"</w:t>
            </w:r>
            <w:r w:rsidRPr="004851BF">
              <w:t>,</w:t>
            </w:r>
          </w:p>
          <w:p w14:paraId="3B07F8E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t xml:space="preserve">        </w:t>
            </w:r>
            <w:r w:rsidRPr="004851BF">
              <w:rPr>
                <w:color w:val="A31515"/>
                <w:lang w:val="en-US"/>
              </w:rPr>
              <w:t>"groupName"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color w:val="0451A5"/>
              </w:rPr>
              <w:t>ОРГАНИЗАЦИЯ</w:t>
            </w:r>
            <w:r w:rsidRPr="004851BF">
              <w:rPr>
                <w:color w:val="0451A5"/>
                <w:lang w:val="en-US"/>
              </w:rPr>
              <w:t xml:space="preserve"> -783988581"</w:t>
            </w:r>
            <w:r w:rsidRPr="004851BF">
              <w:rPr>
                <w:lang w:val="en-US"/>
              </w:rPr>
              <w:t>,</w:t>
            </w:r>
          </w:p>
          <w:p w14:paraId="3BE5A22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"signable"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38A3D8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"autoDelivery"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96861C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"donor"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47CE0F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"aggregatorId"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55D06336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"updatePeriod"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367B00E2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"readableBy"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"ANY"</w:t>
            </w:r>
            <w:r w:rsidRPr="004851BF">
              <w:rPr>
                <w:lang w:val="en-US"/>
              </w:rPr>
              <w:t>,</w:t>
            </w:r>
          </w:p>
          <w:p w14:paraId="27DDB80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"needApprove"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FE94A17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"maxRevisions"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33CC4FF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"attributes"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40256BA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"Svedeniya_GRLS"</w:t>
            </w:r>
            <w:r w:rsidRPr="004851BF">
              <w:rPr>
                <w:lang w:val="en-US"/>
              </w:rPr>
              <w:t>,</w:t>
            </w:r>
          </w:p>
          <w:p w14:paraId="76A0088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"datamartSync"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47551C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"epguConstraints"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3D02F6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"groupIdentifier"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74B7DEC7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"orgOgrn"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"1047702026701"</w:t>
            </w:r>
            <w:r w:rsidRPr="004851BF">
              <w:rPr>
                <w:lang w:val="en-US"/>
              </w:rPr>
              <w:t>,</w:t>
            </w:r>
          </w:p>
          <w:p w14:paraId="4CEA805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5078</w:t>
            </w:r>
            <w:r w:rsidRPr="004851BF">
              <w:rPr>
                <w:lang w:val="en-US"/>
              </w:rPr>
              <w:t>,</w:t>
            </w:r>
          </w:p>
          <w:p w14:paraId="5B4B443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"version"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4</w:t>
            </w:r>
            <w:r w:rsidRPr="004851BF">
              <w:rPr>
                <w:lang w:val="en-US"/>
              </w:rPr>
              <w:t>,</w:t>
            </w:r>
          </w:p>
          <w:p w14:paraId="71855A1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"favorite"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23DEB36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"lastUpdateDate"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"2026-07-29T08:17:11.124632Z"</w:t>
            </w:r>
            <w:r w:rsidRPr="004851BF">
              <w:rPr>
                <w:lang w:val="en-US"/>
              </w:rPr>
              <w:t>,</w:t>
            </w:r>
          </w:p>
          <w:p w14:paraId="31941D3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lastRenderedPageBreak/>
              <w:t xml:space="preserve">        </w:t>
            </w:r>
            <w:r w:rsidRPr="004851BF">
              <w:rPr>
                <w:color w:val="A31515"/>
                <w:lang w:val="en-US"/>
              </w:rPr>
              <w:t>"relevanceStatus"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"UPDATED"</w:t>
            </w:r>
            <w:r w:rsidRPr="004851BF">
              <w:rPr>
                <w:lang w:val="en-US"/>
              </w:rPr>
              <w:t>,</w:t>
            </w:r>
          </w:p>
          <w:p w14:paraId="1A3117A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"dataChanged"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686436C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"structureChanged"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67957DF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"aggregatorName"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6D0DCC6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"aggregatorUid"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4568B38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"daysBeforeTotalDelete"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5CBB85B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"isStructureValid"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10601F2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"structureValidDate"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7E855E6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</w:t>
            </w:r>
            <w:r w:rsidRPr="004851BF">
              <w:rPr>
                <w:color w:val="A31515"/>
                <w:lang w:val="en-US"/>
              </w:rPr>
              <w:t>"isDatamarted"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5D8480A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},</w:t>
            </w:r>
          </w:p>
          <w:p w14:paraId="3F4910B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"attributes"</w:t>
            </w:r>
            <w:r w:rsidRPr="004851BF">
              <w:rPr>
                <w:lang w:val="en-US"/>
              </w:rPr>
              <w:t>: [</w:t>
            </w:r>
          </w:p>
          <w:p w14:paraId="7113FCB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26D32BC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0E438B2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19883</w:t>
            </w:r>
            <w:r w:rsidRPr="004851BF">
              <w:rPr>
                <w:lang w:val="en-US"/>
              </w:rPr>
              <w:t>,</w:t>
            </w:r>
          </w:p>
          <w:p w14:paraId="503CFA9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"41c35bb8-49c6-4518-8a62-1200f6eef19e"</w:t>
            </w:r>
            <w:r w:rsidRPr="004851BF">
              <w:rPr>
                <w:lang w:val="en-US"/>
              </w:rPr>
              <w:t>,</w:t>
            </w:r>
          </w:p>
          <w:p w14:paraId="4E65E332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"Номер регистрационного удостоверения лекарственного препарата"</w:t>
            </w:r>
            <w:r w:rsidRPr="004851BF">
              <w:t>,</w:t>
            </w:r>
          </w:p>
          <w:p w14:paraId="35C9D06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"RegistrationCertificateNumber"</w:t>
            </w:r>
            <w:r w:rsidRPr="004851BF">
              <w:rPr>
                <w:lang w:val="en-US"/>
              </w:rPr>
              <w:t>,</w:t>
            </w:r>
          </w:p>
          <w:p w14:paraId="1A4DC89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"columnName"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"f_41c35bb849c645188a621200f6eef19e"</w:t>
            </w:r>
            <w:r w:rsidRPr="004851BF">
              <w:rPr>
                <w:lang w:val="en-US"/>
              </w:rPr>
              <w:t>,</w:t>
            </w:r>
          </w:p>
          <w:p w14:paraId="3514AD9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554027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0</w:t>
            </w:r>
            <w:r w:rsidRPr="004851BF">
              <w:rPr>
                <w:lang w:val="en-US"/>
              </w:rPr>
              <w:t>,</w:t>
            </w:r>
          </w:p>
          <w:p w14:paraId="32EFB187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"required"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307A4C4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"isUnique"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ECE120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229620C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74757A9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  <w:r w:rsidRPr="004851BF">
              <w:rPr>
                <w:lang w:val="en-US"/>
              </w:rPr>
              <w:t>,</w:t>
            </w:r>
          </w:p>
          <w:p w14:paraId="59EDDBE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"isObscene"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51B464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"isOrthography"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262EAB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"isAutoFill"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37D2D2FC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"autoFillValue"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DF4CDF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"regex"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38F1E7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"length"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255</w:t>
            </w:r>
          </w:p>
          <w:p w14:paraId="449117A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0D45E3C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4D40D96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4BE2466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19884</w:t>
            </w:r>
            <w:r w:rsidRPr="004851BF">
              <w:rPr>
                <w:lang w:val="en-US"/>
              </w:rPr>
              <w:t>,</w:t>
            </w:r>
          </w:p>
          <w:p w14:paraId="42B29C8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"edfd816a-eaf6-4b55-b587-dc7f8dbaf334"</w:t>
            </w:r>
            <w:r w:rsidRPr="004851BF">
              <w:rPr>
                <w:lang w:val="en-US"/>
              </w:rPr>
              <w:t>,</w:t>
            </w:r>
          </w:p>
          <w:p w14:paraId="592CB898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"Дата регистрации (государственной регистрации) лекарственного препарата"</w:t>
            </w:r>
            <w:r w:rsidRPr="004851BF">
              <w:t>,</w:t>
            </w:r>
          </w:p>
          <w:p w14:paraId="23B2843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"RegistrationCertificateDate"</w:t>
            </w:r>
            <w:r w:rsidRPr="004851BF">
              <w:rPr>
                <w:lang w:val="en-US"/>
              </w:rPr>
              <w:t>,</w:t>
            </w:r>
          </w:p>
          <w:p w14:paraId="128752D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"columnName"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"f_edfd816aeaf64b55b587dc7f8dbaf334"</w:t>
            </w:r>
            <w:r w:rsidRPr="004851BF">
              <w:rPr>
                <w:lang w:val="en-US"/>
              </w:rPr>
              <w:t>,</w:t>
            </w:r>
          </w:p>
          <w:p w14:paraId="6C824E5C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E04FF1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  <w:r w:rsidRPr="004851BF">
              <w:rPr>
                <w:lang w:val="en-US"/>
              </w:rPr>
              <w:t>,</w:t>
            </w:r>
          </w:p>
          <w:p w14:paraId="00BB870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"required"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3536DCD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"isUnique"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4C24B9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CDBBDE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510624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0</w:t>
            </w:r>
            <w:r w:rsidRPr="004851BF">
              <w:rPr>
                <w:lang w:val="en-US"/>
              </w:rPr>
              <w:t>,</w:t>
            </w:r>
          </w:p>
          <w:p w14:paraId="30961D1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"isObscene"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09E623F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"isOrthography"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CFF82B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"isAutoFill"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1459BB6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"autoFillValue"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7673860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"regex"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48E9D6D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"length"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255</w:t>
            </w:r>
          </w:p>
          <w:p w14:paraId="4DE3F2B6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3CE30C9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6D666926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0CDCB96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19885</w:t>
            </w:r>
            <w:r w:rsidRPr="004851BF">
              <w:rPr>
                <w:lang w:val="en-US"/>
              </w:rPr>
              <w:t>,</w:t>
            </w:r>
          </w:p>
          <w:p w14:paraId="0AC1CC7C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"b715f694-b4e8-4abf-a7d5-e7998693a8d1"</w:t>
            </w:r>
            <w:r w:rsidRPr="004851BF">
              <w:rPr>
                <w:lang w:val="en-US"/>
              </w:rPr>
              <w:t>,</w:t>
            </w:r>
          </w:p>
          <w:p w14:paraId="47CE74A2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"Дата окончания действия регистрационного удостоверения"</w:t>
            </w:r>
            <w:r w:rsidRPr="004851BF">
              <w:t>,</w:t>
            </w:r>
          </w:p>
          <w:p w14:paraId="565D3E8C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"RegistrationEndDate"</w:t>
            </w:r>
            <w:r w:rsidRPr="004851BF">
              <w:rPr>
                <w:lang w:val="en-US"/>
              </w:rPr>
              <w:t>,</w:t>
            </w:r>
          </w:p>
          <w:p w14:paraId="5235569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"columnName"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"f_b715f694b4e84abfa7d5e7998693a8d1"</w:t>
            </w:r>
            <w:r w:rsidRPr="004851BF">
              <w:rPr>
                <w:lang w:val="en-US"/>
              </w:rPr>
              <w:t>,</w:t>
            </w:r>
          </w:p>
          <w:p w14:paraId="63473DC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3F1B2A6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</w:t>
            </w:r>
            <w:r w:rsidRPr="004851BF">
              <w:rPr>
                <w:lang w:val="en-US"/>
              </w:rPr>
              <w:t>,</w:t>
            </w:r>
          </w:p>
          <w:p w14:paraId="10379DF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"required"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40B31A8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lastRenderedPageBreak/>
              <w:t xml:space="preserve">            </w:t>
            </w:r>
            <w:r w:rsidRPr="004851BF">
              <w:rPr>
                <w:color w:val="A31515"/>
                <w:lang w:val="en-US"/>
              </w:rPr>
              <w:t>"isUnique"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320E00D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E440B3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736FB45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</w:t>
            </w:r>
            <w:r w:rsidRPr="004851BF">
              <w:rPr>
                <w:lang w:val="en-US"/>
              </w:rPr>
              <w:t>,</w:t>
            </w:r>
          </w:p>
          <w:p w14:paraId="1F65781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"isObscene"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2BDF7E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"isOrthography"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CDD47E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"isAutoFill"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01CCFC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"autoFillValue"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1C5BAAC2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"regex"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03B2A76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"length"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255</w:t>
            </w:r>
          </w:p>
          <w:p w14:paraId="77CDB6F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29F2298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4A30189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322CAFC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19886</w:t>
            </w:r>
            <w:r w:rsidRPr="004851BF">
              <w:rPr>
                <w:lang w:val="en-US"/>
              </w:rPr>
              <w:t>,</w:t>
            </w:r>
          </w:p>
          <w:p w14:paraId="775F307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"9387fefc-9402-4598-b0a4-997b881e30d1"</w:t>
            </w:r>
            <w:r w:rsidRPr="004851BF">
              <w:rPr>
                <w:lang w:val="en-US"/>
              </w:rPr>
              <w:t>,</w:t>
            </w:r>
          </w:p>
          <w:p w14:paraId="19D42027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"Торговое наименование лекарственного препарата"</w:t>
            </w:r>
            <w:r w:rsidRPr="004851BF">
              <w:t>,</w:t>
            </w:r>
          </w:p>
          <w:p w14:paraId="79E22BA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"TradeName"</w:t>
            </w:r>
            <w:r w:rsidRPr="004851BF">
              <w:rPr>
                <w:lang w:val="en-US"/>
              </w:rPr>
              <w:t>,</w:t>
            </w:r>
          </w:p>
          <w:p w14:paraId="74B12A9C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"columnName"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"f_9387fefc94024598b0a4997b881e30d1"</w:t>
            </w:r>
            <w:r w:rsidRPr="004851BF">
              <w:rPr>
                <w:lang w:val="en-US"/>
              </w:rPr>
              <w:t>,</w:t>
            </w:r>
          </w:p>
          <w:p w14:paraId="4BBCA29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EB5BDA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3</w:t>
            </w:r>
            <w:r w:rsidRPr="004851BF">
              <w:rPr>
                <w:lang w:val="en-US"/>
              </w:rPr>
              <w:t>,</w:t>
            </w:r>
          </w:p>
          <w:p w14:paraId="3D39070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"required"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4FD0930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"isUnique"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0FA65A4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BE30A1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5008326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3</w:t>
            </w:r>
            <w:r w:rsidRPr="004851BF">
              <w:rPr>
                <w:lang w:val="en-US"/>
              </w:rPr>
              <w:t>,</w:t>
            </w:r>
          </w:p>
          <w:p w14:paraId="6582B664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"isObscene"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629C08C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"isOrthography"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70963B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"isAutoFill"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E43C19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"autoFillValue"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6865C03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"regex"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28B4D47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"length"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2550</w:t>
            </w:r>
          </w:p>
          <w:p w14:paraId="55207415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59123AEB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2B6B3BC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4BE175DF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19887</w:t>
            </w:r>
            <w:r w:rsidRPr="004851BF">
              <w:rPr>
                <w:lang w:val="en-US"/>
              </w:rPr>
              <w:t>,</w:t>
            </w:r>
          </w:p>
          <w:p w14:paraId="2373BC6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"3bf59e4b-6920-429e-ab92-48b2d4f76ee3"</w:t>
            </w:r>
            <w:r w:rsidRPr="004851BF">
              <w:rPr>
                <w:lang w:val="en-US"/>
              </w:rPr>
              <w:t>,</w:t>
            </w:r>
          </w:p>
          <w:p w14:paraId="2A0FDE2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"autokey"</w:t>
            </w:r>
            <w:r w:rsidRPr="004851BF">
              <w:rPr>
                <w:lang w:val="en-US"/>
              </w:rPr>
              <w:t>,</w:t>
            </w:r>
          </w:p>
          <w:p w14:paraId="3DCAB8D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"techName"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"autokey"</w:t>
            </w:r>
            <w:r w:rsidRPr="004851BF">
              <w:rPr>
                <w:lang w:val="en-US"/>
              </w:rPr>
              <w:t>,</w:t>
            </w:r>
          </w:p>
          <w:p w14:paraId="2520EF5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"columnName"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"f_3bf59e4b6920429eab9248b2d4f76ee3"</w:t>
            </w:r>
            <w:r w:rsidRPr="004851BF">
              <w:rPr>
                <w:lang w:val="en-US"/>
              </w:rPr>
              <w:t>,</w:t>
            </w:r>
          </w:p>
          <w:p w14:paraId="7B898B2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66AD499D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4</w:t>
            </w:r>
            <w:r w:rsidRPr="004851BF">
              <w:rPr>
                <w:lang w:val="en-US"/>
              </w:rPr>
              <w:t>,</w:t>
            </w:r>
          </w:p>
          <w:p w14:paraId="20EDE71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"required"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61C691F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"isUnique"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19DB0801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02CEBC39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017907A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0</w:t>
            </w:r>
            <w:r w:rsidRPr="004851BF">
              <w:rPr>
                <w:lang w:val="en-US"/>
              </w:rPr>
              <w:t>,</w:t>
            </w:r>
          </w:p>
          <w:p w14:paraId="330E73E3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"isObscene"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4C80949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"isOrthography"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BD16FD8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"isAutoFill"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2CBCAF80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"autoFillValue"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5DA5890E" w14:textId="77777777" w:rsidR="000838EF" w:rsidRPr="004851BF" w:rsidRDefault="000838EF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"regex"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3287C9D5" w14:textId="77777777" w:rsidR="000838EF" w:rsidRPr="004851BF" w:rsidRDefault="000838EF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"length"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1E56D1DD" w14:textId="77777777" w:rsidR="000838EF" w:rsidRPr="004851BF" w:rsidRDefault="000838EF" w:rsidP="00055072">
            <w:pPr>
              <w:pStyle w:val="af9"/>
            </w:pPr>
            <w:r w:rsidRPr="004851BF">
              <w:t>        }</w:t>
            </w:r>
          </w:p>
          <w:p w14:paraId="03BDCAD4" w14:textId="77777777" w:rsidR="000838EF" w:rsidRPr="004851BF" w:rsidRDefault="000838EF" w:rsidP="00055072">
            <w:pPr>
              <w:pStyle w:val="af9"/>
            </w:pPr>
            <w:r w:rsidRPr="004851BF">
              <w:t>    ]</w:t>
            </w:r>
          </w:p>
          <w:p w14:paraId="6CC3995F" w14:textId="341ECE3C" w:rsidR="002700DE" w:rsidRPr="004851BF" w:rsidRDefault="000838EF" w:rsidP="00055072">
            <w:pPr>
              <w:pStyle w:val="af9"/>
            </w:pPr>
            <w:r w:rsidRPr="004851BF">
              <w:t>}</w:t>
            </w:r>
          </w:p>
        </w:tc>
      </w:tr>
    </w:tbl>
    <w:p w14:paraId="6F66DA4D" w14:textId="77777777" w:rsidR="002700DE" w:rsidRPr="004851BF" w:rsidRDefault="002700DE" w:rsidP="002700DE">
      <w:pPr>
        <w:rPr>
          <w:rStyle w:val="a8"/>
          <w:b w:val="0"/>
          <w:bCs w:val="0"/>
          <w:spacing w:val="-1"/>
        </w:rPr>
      </w:pPr>
    </w:p>
    <w:p w14:paraId="57D1A03A" w14:textId="77777777" w:rsidR="002700DE" w:rsidRPr="004851BF" w:rsidRDefault="002700DE" w:rsidP="00055072">
      <w:pPr>
        <w:pStyle w:val="a3"/>
      </w:pPr>
      <w:r w:rsidRPr="00055072">
        <w:t>Параметры</w:t>
      </w:r>
      <w:r w:rsidRPr="004851BF">
        <w:rPr>
          <w:rStyle w:val="a8"/>
          <w:b w:val="0"/>
          <w:bCs w:val="0"/>
          <w:spacing w:val="-1"/>
        </w:rPr>
        <w:t xml:space="preserve"> ответа</w:t>
      </w:r>
    </w:p>
    <w:tbl>
      <w:tblPr>
        <w:tblW w:w="5000" w:type="pct"/>
        <w:tblInd w:w="-8" w:type="dxa"/>
        <w:tblLayout w:type="fixed"/>
        <w:tblCellMar>
          <w:top w:w="105" w:type="dxa"/>
          <w:left w:w="150" w:type="dxa"/>
          <w:bottom w:w="105" w:type="dxa"/>
          <w:right w:w="150" w:type="dxa"/>
        </w:tblCellMar>
        <w:tblLook w:val="04A0" w:firstRow="1" w:lastRow="0" w:firstColumn="1" w:lastColumn="0" w:noHBand="0" w:noVBand="1"/>
      </w:tblPr>
      <w:tblGrid>
        <w:gridCol w:w="558"/>
        <w:gridCol w:w="1573"/>
        <w:gridCol w:w="914"/>
        <w:gridCol w:w="5348"/>
        <w:gridCol w:w="2112"/>
      </w:tblGrid>
      <w:tr w:rsidR="002700DE" w:rsidRPr="008A4036" w14:paraId="032484D8" w14:textId="77777777" w:rsidTr="00F91344">
        <w:trPr>
          <w:tblHeader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AC69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№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FBBB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Параметр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08A1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Тип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E34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Описание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694E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Обязател</w:t>
            </w:r>
            <w:r w:rsidRPr="008A4036">
              <w:rPr>
                <w:sz w:val="24"/>
              </w:rPr>
              <w:t>ь</w:t>
            </w:r>
            <w:r w:rsidRPr="008A4036">
              <w:rPr>
                <w:sz w:val="24"/>
              </w:rPr>
              <w:t>ность</w:t>
            </w:r>
          </w:p>
        </w:tc>
      </w:tr>
      <w:tr w:rsidR="002700DE" w:rsidRPr="004851BF" w14:paraId="76D5CA9E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0C1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9BF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errors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E3E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924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Блок, содержащий информацию об ошибках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7FF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6C5FF277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FD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lastRenderedPageBreak/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86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classifier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7C3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B50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Объект, содержащий метаинформацию</w:t>
            </w:r>
            <w:r w:rsidRPr="004851BF">
              <w:br/>
              <w:t>о запрашиваемом справочнике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A03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6F923524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B9D0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40B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actions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C83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318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Объект, содержащий информацию о доступных действиях над справочником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3FA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09CE2916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999E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1FD6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createdAt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1B9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9C85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Дата создания справочника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7A9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56A82426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DAE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B1D2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createdBy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951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57FD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Пользователь, создавший справочник в системе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6D70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5277583D" w14:textId="77777777" w:rsidTr="00F9134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A41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E6F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revisionDate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1DF9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object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BDC9" w14:textId="4965902C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Дата последней </w:t>
            </w:r>
            <w:r w:rsidR="002A586B">
              <w:rPr>
                <w:sz w:val="24"/>
              </w:rPr>
              <w:t>версии</w:t>
            </w:r>
            <w:r w:rsidRPr="004851BF">
              <w:rPr>
                <w:sz w:val="24"/>
              </w:rPr>
              <w:t xml:space="preserve"> справочника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AA2D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4780F879" w14:textId="77777777" w:rsidR="002700DE" w:rsidRPr="004851BF" w:rsidRDefault="002700DE" w:rsidP="002700DE">
      <w:pPr>
        <w:rPr>
          <w:rStyle w:val="a8"/>
          <w:b w:val="0"/>
          <w:bCs w:val="0"/>
          <w:spacing w:val="-1"/>
          <w:sz w:val="24"/>
        </w:rPr>
      </w:pPr>
    </w:p>
    <w:p w14:paraId="39C90B68" w14:textId="77777777" w:rsidR="002700DE" w:rsidRPr="004851BF" w:rsidRDefault="002700DE" w:rsidP="00055072">
      <w:pPr>
        <w:pStyle w:val="a3"/>
      </w:pPr>
      <w:r w:rsidRPr="00055072">
        <w:t>Параметры</w:t>
      </w:r>
      <w:r w:rsidRPr="004851BF">
        <w:rPr>
          <w:rStyle w:val="a8"/>
          <w:b w:val="0"/>
          <w:bCs w:val="0"/>
          <w:spacing w:val="-1"/>
        </w:rPr>
        <w:t xml:space="preserve"> блока errors</w:t>
      </w:r>
    </w:p>
    <w:tbl>
      <w:tblPr>
        <w:tblW w:w="5000" w:type="pct"/>
        <w:tblInd w:w="-8" w:type="dxa"/>
        <w:tblLayout w:type="fixed"/>
        <w:tblCellMar>
          <w:top w:w="105" w:type="dxa"/>
          <w:left w:w="150" w:type="dxa"/>
          <w:bottom w:w="105" w:type="dxa"/>
          <w:right w:w="150" w:type="dxa"/>
        </w:tblCellMar>
        <w:tblLook w:val="04A0" w:firstRow="1" w:lastRow="0" w:firstColumn="1" w:lastColumn="0" w:noHBand="0" w:noVBand="1"/>
      </w:tblPr>
      <w:tblGrid>
        <w:gridCol w:w="584"/>
        <w:gridCol w:w="1559"/>
        <w:gridCol w:w="992"/>
        <w:gridCol w:w="5245"/>
        <w:gridCol w:w="2125"/>
      </w:tblGrid>
      <w:tr w:rsidR="002700DE" w:rsidRPr="008A4036" w14:paraId="33BFF612" w14:textId="77777777" w:rsidTr="00F91344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5943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604B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Параметр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E7F2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Тип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32CA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Описание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3D3D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Обязател</w:t>
            </w:r>
            <w:r w:rsidRPr="008A4036">
              <w:rPr>
                <w:sz w:val="24"/>
              </w:rPr>
              <w:t>ь</w:t>
            </w:r>
            <w:r w:rsidRPr="008A4036">
              <w:rPr>
                <w:sz w:val="24"/>
              </w:rPr>
              <w:t>ность</w:t>
            </w:r>
          </w:p>
        </w:tc>
      </w:tr>
      <w:tr w:rsidR="002700DE" w:rsidRPr="004851BF" w14:paraId="2858B263" w14:textId="77777777" w:rsidTr="00F91344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F11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114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code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6A3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C9B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Код ошибки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661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02BC4D13" w14:textId="77777777" w:rsidTr="00F91344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499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217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message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CD6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009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Описание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E1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</w:tbl>
    <w:p w14:paraId="0CE58E86" w14:textId="77777777" w:rsidR="002700DE" w:rsidRPr="004851BF" w:rsidRDefault="002700DE" w:rsidP="002700DE">
      <w:pPr>
        <w:rPr>
          <w:rStyle w:val="a8"/>
          <w:b w:val="0"/>
          <w:bCs w:val="0"/>
          <w:spacing w:val="-1"/>
          <w:sz w:val="24"/>
        </w:rPr>
      </w:pPr>
    </w:p>
    <w:p w14:paraId="5D995C22" w14:textId="77777777" w:rsidR="002700DE" w:rsidRPr="004851BF" w:rsidRDefault="002700DE" w:rsidP="00055072">
      <w:pPr>
        <w:pStyle w:val="a3"/>
        <w:rPr>
          <w:rStyle w:val="a8"/>
        </w:rPr>
      </w:pPr>
      <w:r w:rsidRPr="00055072">
        <w:t>Параметры</w:t>
      </w:r>
      <w:r w:rsidRPr="004851BF">
        <w:rPr>
          <w:rStyle w:val="a8"/>
          <w:b w:val="0"/>
          <w:bCs w:val="0"/>
          <w:spacing w:val="-1"/>
        </w:rPr>
        <w:t xml:space="preserve"> блока classifier</w:t>
      </w:r>
    </w:p>
    <w:tbl>
      <w:tblPr>
        <w:tblW w:w="5062" w:type="pct"/>
        <w:tblInd w:w="-137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573"/>
        <w:gridCol w:w="2578"/>
        <w:gridCol w:w="927"/>
        <w:gridCol w:w="4351"/>
        <w:gridCol w:w="2169"/>
      </w:tblGrid>
      <w:tr w:rsidR="002700DE" w:rsidRPr="008A4036" w14:paraId="42FE9922" w14:textId="77777777" w:rsidTr="008A4036">
        <w:trPr>
          <w:cantSplit/>
          <w:tblHeader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4"/>
          <w:p w14:paraId="5F7070B0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№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9FF384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Параметр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E4DF827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Тип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035CAE9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Описание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AB5FED9" w14:textId="77777777" w:rsidR="002700DE" w:rsidRPr="008A4036" w:rsidRDefault="002700DE" w:rsidP="00F91344">
            <w:pPr>
              <w:pStyle w:val="af4"/>
              <w:spacing w:before="0" w:after="0"/>
              <w:rPr>
                <w:sz w:val="24"/>
              </w:rPr>
            </w:pPr>
            <w:r w:rsidRPr="008A4036">
              <w:rPr>
                <w:sz w:val="24"/>
              </w:rPr>
              <w:t>Обязател</w:t>
            </w:r>
            <w:r w:rsidRPr="008A4036">
              <w:rPr>
                <w:sz w:val="24"/>
              </w:rPr>
              <w:t>ь</w:t>
            </w:r>
            <w:r w:rsidRPr="008A4036">
              <w:rPr>
                <w:sz w:val="24"/>
              </w:rPr>
              <w:t>ность</w:t>
            </w:r>
          </w:p>
        </w:tc>
      </w:tr>
      <w:tr w:rsidR="002700DE" w:rsidRPr="004851BF" w14:paraId="2F5D454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8013" w14:textId="77777777" w:rsidR="002700DE" w:rsidRPr="004851BF" w:rsidRDefault="002700DE" w:rsidP="00F91344">
            <w:pPr>
              <w:pStyle w:val="af5"/>
            </w:pPr>
            <w:r w:rsidRPr="004851BF"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14F20C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uid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3A893B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38644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UUID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6C78A5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5E5C463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BD6F" w14:textId="77777777" w:rsidR="002700DE" w:rsidRPr="004851BF" w:rsidRDefault="002700DE" w:rsidP="00F91344">
            <w:pPr>
              <w:pStyle w:val="af5"/>
            </w:pPr>
            <w:r w:rsidRPr="004851BF">
              <w:t>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70E179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type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2AC455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ECDEA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Тип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B2610B8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4C9FE2D7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E6D3" w14:textId="77777777" w:rsidR="002700DE" w:rsidRPr="004851BF" w:rsidRDefault="002700DE" w:rsidP="00F91344">
            <w:pPr>
              <w:pStyle w:val="af5"/>
            </w:pPr>
            <w:r w:rsidRPr="004851BF">
              <w:t>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B8CED6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publicId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7BECC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371A8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Публичный идентификатор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E00B80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6C2CCF09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4233" w14:textId="77777777" w:rsidR="002700DE" w:rsidRPr="004851BF" w:rsidRDefault="002700DE" w:rsidP="00F91344">
            <w:pPr>
              <w:pStyle w:val="af5"/>
            </w:pPr>
            <w:r w:rsidRPr="004851BF">
              <w:t>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FCE6E2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code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65916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C8833B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Код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34299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447ACCF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12A" w14:textId="77777777" w:rsidR="002700DE" w:rsidRPr="004851BF" w:rsidRDefault="002700DE" w:rsidP="00F91344">
            <w:pPr>
              <w:pStyle w:val="af5"/>
            </w:pPr>
            <w:r w:rsidRPr="004851BF">
              <w:t>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3DAD18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CA59E8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8C09E5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Наименование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087CAC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7E78032F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308A" w14:textId="77777777" w:rsidR="002700DE" w:rsidRPr="004851BF" w:rsidRDefault="002700DE" w:rsidP="00F91344">
            <w:pPr>
              <w:pStyle w:val="af5"/>
            </w:pPr>
            <w:r w:rsidRPr="004851BF">
              <w:t>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F3E2B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description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84C81D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A1E9B6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Описание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3DA1E0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0D384BF6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2918" w14:textId="77777777" w:rsidR="002700DE" w:rsidRPr="004851BF" w:rsidRDefault="002700DE" w:rsidP="00F91344">
            <w:pPr>
              <w:pStyle w:val="af5"/>
            </w:pPr>
            <w:r w:rsidRPr="004851BF">
              <w:t>7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7863D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groupName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9B456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7C2B53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Наименование организации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3AF0AA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42E8F67F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50C" w14:textId="77777777" w:rsidR="002700DE" w:rsidRPr="004851BF" w:rsidRDefault="002700DE" w:rsidP="00F91344">
            <w:pPr>
              <w:pStyle w:val="af5"/>
            </w:pPr>
            <w:r w:rsidRPr="004851BF">
              <w:t>8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04DDE8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signable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65F448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D4B43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необходимости подписания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11FB7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252C4D44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401F" w14:textId="77777777" w:rsidR="002700DE" w:rsidRPr="004851BF" w:rsidRDefault="002700DE" w:rsidP="00F91344">
            <w:pPr>
              <w:pStyle w:val="af5"/>
            </w:pPr>
            <w:r w:rsidRPr="004851BF">
              <w:t>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1B9EB3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autoDelivery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4822DF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1296BE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Автоматическое распространение и</w:t>
            </w:r>
            <w:r w:rsidRPr="004851BF">
              <w:t>з</w:t>
            </w:r>
            <w:r w:rsidRPr="004851BF">
              <w:t>менений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D1CCE8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60CC231E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E7F8" w14:textId="77777777" w:rsidR="002700DE" w:rsidRPr="004851BF" w:rsidRDefault="002700DE" w:rsidP="00F91344">
            <w:pPr>
              <w:pStyle w:val="af5"/>
            </w:pPr>
            <w:r w:rsidRPr="004851BF">
              <w:t>10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17BECC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donor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A36BC3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0E09AB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донора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39B886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125C12B0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17FC" w14:textId="77777777" w:rsidR="002700DE" w:rsidRPr="004851BF" w:rsidRDefault="002700DE" w:rsidP="00F91344">
            <w:pPr>
              <w:pStyle w:val="af5"/>
            </w:pPr>
            <w:r w:rsidRPr="004851BF">
              <w:t>11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7E0C91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aggregatorId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58FF13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E26A898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Идентификатор агрегатора справочн</w:t>
            </w:r>
            <w:r w:rsidRPr="004851BF">
              <w:t>и</w:t>
            </w:r>
            <w:r w:rsidRPr="004851BF">
              <w:t>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1EBD9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1A7F61FA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B2B1" w14:textId="77777777" w:rsidR="002700DE" w:rsidRPr="004851BF" w:rsidRDefault="002700DE" w:rsidP="00F91344">
            <w:pPr>
              <w:pStyle w:val="af5"/>
            </w:pPr>
            <w:r w:rsidRPr="004851BF">
              <w:t>12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9E5187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updatePeriod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E7E03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E90D7F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Частота обновления справочн</w:t>
            </w:r>
            <w:r w:rsidRPr="004851BF">
              <w:t>и</w:t>
            </w:r>
            <w:r w:rsidRPr="004851BF">
              <w:t>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BB38D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2C9BA0BA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6234" w14:textId="77777777" w:rsidR="002700DE" w:rsidRPr="004851BF" w:rsidRDefault="002700DE" w:rsidP="00F91344">
            <w:pPr>
              <w:pStyle w:val="af5"/>
            </w:pPr>
            <w:r w:rsidRPr="004851BF">
              <w:t>13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56A291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readableBy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4B6A2F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D97524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Тип доступа к справочнику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13D02A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39D30BC3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D42A" w14:textId="77777777" w:rsidR="002700DE" w:rsidRPr="004851BF" w:rsidRDefault="002700DE" w:rsidP="00F91344">
            <w:pPr>
              <w:pStyle w:val="af5"/>
            </w:pPr>
            <w:r w:rsidRPr="004851BF">
              <w:lastRenderedPageBreak/>
              <w:t>14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EE52BD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needApprove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D0D0F8" w14:textId="7881B844" w:rsidR="002700DE" w:rsidRPr="004851BF" w:rsidRDefault="002700DE" w:rsidP="008A4036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DED9476" w14:textId="4A4133E8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необходимости согласов</w:t>
            </w:r>
            <w:r w:rsidRPr="004851BF">
              <w:t>ы</w:t>
            </w:r>
            <w:r w:rsidRPr="004851BF">
              <w:t xml:space="preserve">вать и утверждать </w:t>
            </w:r>
            <w:r w:rsidR="002A586B">
              <w:t>версию</w:t>
            </w:r>
            <w:r w:rsidRPr="004851BF">
              <w:t xml:space="preserve">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65289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35861E77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08AF" w14:textId="77777777" w:rsidR="002700DE" w:rsidRPr="004851BF" w:rsidRDefault="002700DE" w:rsidP="00F91344">
            <w:pPr>
              <w:pStyle w:val="af5"/>
            </w:pPr>
            <w:r w:rsidRPr="004851BF">
              <w:t>15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95216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attributes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12F41C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object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FAAB6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Объект, содержащий информацию об автозаполняемых атрибутах справо</w:t>
            </w:r>
            <w:r w:rsidRPr="004851BF">
              <w:t>ч</w:t>
            </w:r>
            <w:r w:rsidRPr="004851BF">
              <w:t>ника-донора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8E9F6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2087D07C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25F" w14:textId="77777777" w:rsidR="002700DE" w:rsidRPr="004851BF" w:rsidRDefault="002700DE" w:rsidP="00F91344">
            <w:pPr>
              <w:pStyle w:val="af5"/>
            </w:pPr>
            <w:r w:rsidRPr="004851BF">
              <w:t>16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F3B29D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maxRevisions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BC1FE18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C3DAD77" w14:textId="139A4432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 xml:space="preserve">Количество </w:t>
            </w:r>
            <w:r w:rsidR="002A586B">
              <w:t>версий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534AAC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6FC02496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F021" w14:textId="77777777" w:rsidR="002700DE" w:rsidRPr="004851BF" w:rsidRDefault="002700DE" w:rsidP="00F91344">
            <w:pPr>
              <w:pStyle w:val="af5"/>
            </w:pPr>
            <w:r w:rsidRPr="004851BF">
              <w:t>17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CE9D59E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techName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1B4C7A5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5BD61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Техническое наименование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130FF55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4C3A7FA8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7DFC" w14:textId="77777777" w:rsidR="002700DE" w:rsidRPr="004851BF" w:rsidRDefault="002700DE" w:rsidP="00F91344">
            <w:pPr>
              <w:pStyle w:val="af5"/>
            </w:pPr>
            <w:r w:rsidRPr="004851BF">
              <w:t>18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16112D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datamartSync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29DC30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94F37D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необходимости синхрониз</w:t>
            </w:r>
            <w:r w:rsidRPr="004851BF">
              <w:t>а</w:t>
            </w:r>
            <w:r w:rsidRPr="004851BF">
              <w:t>ции справочника с ви</w:t>
            </w:r>
            <w:r w:rsidRPr="004851BF">
              <w:t>т</w:t>
            </w:r>
            <w:r w:rsidRPr="004851BF">
              <w:t>риной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F1ED0B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62B24387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352E" w14:textId="77777777" w:rsidR="002700DE" w:rsidRPr="004851BF" w:rsidRDefault="002700DE" w:rsidP="00F91344">
            <w:pPr>
              <w:pStyle w:val="af5"/>
            </w:pPr>
            <w:r w:rsidRPr="004851BF">
              <w:t>19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9452E2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datamartSyncStatus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E088588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F7737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Статус синхронизации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B14A95D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7784911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7DDD" w14:textId="77777777" w:rsidR="002700DE" w:rsidRPr="004851BF" w:rsidRDefault="002700DE" w:rsidP="00F91344">
            <w:pPr>
              <w:pStyle w:val="af5"/>
            </w:pPr>
            <w:r w:rsidRPr="004851BF">
              <w:t>20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84A6FB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datamartSyncTimestamp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AAD613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877D77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Время синхронизации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892EC6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1487CBE9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5554" w14:textId="77777777" w:rsidR="002700DE" w:rsidRPr="004851BF" w:rsidRDefault="002700DE" w:rsidP="00F91344">
            <w:pPr>
              <w:pStyle w:val="af5"/>
            </w:pPr>
            <w:r w:rsidRPr="004851BF">
              <w:t>21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7DC3FA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epguConstraints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838040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ADBFE2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использования справочника для ЕПГУ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B0FA8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0EEBFCB7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6C55" w14:textId="77777777" w:rsidR="002700DE" w:rsidRPr="004851BF" w:rsidRDefault="002700DE" w:rsidP="00F91344">
            <w:pPr>
              <w:pStyle w:val="af5"/>
            </w:pPr>
            <w:r w:rsidRPr="004851BF">
              <w:t>22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396C5A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groupIdentifier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A2A8505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C3DDE5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Идентификатор организации справо</w:t>
            </w:r>
            <w:r w:rsidRPr="004851BF">
              <w:t>ч</w:t>
            </w:r>
            <w:r w:rsidRPr="004851BF">
              <w:t>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C8895E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5FDDE13C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AFA2" w14:textId="77777777" w:rsidR="002700DE" w:rsidRPr="004851BF" w:rsidRDefault="002700DE" w:rsidP="00F91344">
            <w:pPr>
              <w:pStyle w:val="af5"/>
            </w:pPr>
            <w:r w:rsidRPr="004851BF">
              <w:t>23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240815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orgOgrn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FAEB5E1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C84595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ОГРН организации справочн</w:t>
            </w:r>
            <w:r w:rsidRPr="004851BF">
              <w:t>и</w:t>
            </w:r>
            <w:r w:rsidRPr="004851BF">
              <w:t>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637DC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650C5D4E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AABD" w14:textId="77777777" w:rsidR="002700DE" w:rsidRPr="004851BF" w:rsidRDefault="002700DE" w:rsidP="00F91344">
            <w:pPr>
              <w:pStyle w:val="af5"/>
            </w:pPr>
            <w:r w:rsidRPr="004851BF">
              <w:t>24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6A0FCB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0C9D9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406E69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Идентификатор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7C96AA0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07B1804A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69BB" w14:textId="77777777" w:rsidR="002700DE" w:rsidRPr="004851BF" w:rsidRDefault="002700DE" w:rsidP="00F91344">
            <w:pPr>
              <w:pStyle w:val="af5"/>
            </w:pPr>
            <w:r w:rsidRPr="004851BF">
              <w:t>25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538F017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version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5F954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int4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1EF50A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Номер версии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4F64B3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2700DE" w:rsidRPr="004851BF" w14:paraId="301E443A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D8A" w14:textId="77777777" w:rsidR="002700DE" w:rsidRPr="004851BF" w:rsidRDefault="002700DE" w:rsidP="00F91344">
            <w:pPr>
              <w:pStyle w:val="af5"/>
            </w:pPr>
            <w:r w:rsidRPr="004851BF">
              <w:t>26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3785BF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favorite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6DBF1F" w14:textId="4D09EB82" w:rsidR="002700DE" w:rsidRPr="004851BF" w:rsidRDefault="002700DE" w:rsidP="008A4036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49C34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Признак, показывающий, является ли справочник избранным для текущего пользователя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4D66646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117361E9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32C6" w14:textId="77777777" w:rsidR="002700DE" w:rsidRPr="004851BF" w:rsidRDefault="002700DE" w:rsidP="00F91344">
            <w:pPr>
              <w:pStyle w:val="af5"/>
            </w:pPr>
            <w:r w:rsidRPr="004851BF">
              <w:t>27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EA4974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newRevision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B4BF488" w14:textId="50CF6A7F" w:rsidR="002700DE" w:rsidRPr="004851BF" w:rsidRDefault="008A4036" w:rsidP="00F91344">
            <w:pPr>
              <w:pStyle w:val="af3"/>
              <w:spacing w:beforeAutospacing="0" w:afterAutospacing="0"/>
            </w:pPr>
            <w:r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BF0BD60" w14:textId="23368929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наличия возможности с</w:t>
            </w:r>
            <w:r w:rsidRPr="004851BF">
              <w:t>о</w:t>
            </w:r>
            <w:r w:rsidRPr="004851BF">
              <w:t xml:space="preserve">здать новую </w:t>
            </w:r>
            <w:r w:rsidR="002A586B">
              <w:t>версию</w:t>
            </w:r>
            <w:r w:rsidRPr="004851BF">
              <w:t xml:space="preserve"> в юридически значимом справочнике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9E000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4CF1F69B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F3ED" w14:textId="77777777" w:rsidR="002700DE" w:rsidRPr="004851BF" w:rsidRDefault="002700DE" w:rsidP="00F91344">
            <w:pPr>
              <w:pStyle w:val="af5"/>
            </w:pPr>
            <w:r w:rsidRPr="004851BF">
              <w:t>28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1BD7B20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statusName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D296505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156E5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Статус отправки версии справочн</w:t>
            </w:r>
            <w:r w:rsidRPr="004851BF">
              <w:t>и</w:t>
            </w:r>
            <w:r w:rsidRPr="004851BF">
              <w:t>ка в СМЭВ3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936233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3E9F6CD8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7B49" w14:textId="77777777" w:rsidR="002700DE" w:rsidRPr="004851BF" w:rsidRDefault="002700DE" w:rsidP="00F91344">
            <w:pPr>
              <w:pStyle w:val="af5"/>
            </w:pPr>
            <w:r w:rsidRPr="004851BF">
              <w:t>29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1C9DB2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updateDateSmev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6DAB15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ED35F14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Дата отправки версии справочника в СМЭВ3 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DF36CB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  <w:tr w:rsidR="002700DE" w:rsidRPr="004851BF" w14:paraId="7B82A59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0AD" w14:textId="77777777" w:rsidR="002700DE" w:rsidRPr="004851BF" w:rsidRDefault="002700DE" w:rsidP="00F91344">
            <w:pPr>
              <w:pStyle w:val="af5"/>
            </w:pPr>
            <w:r w:rsidRPr="004851BF">
              <w:t>30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4981709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lastUpdateDate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B871DB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F4EA9A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Дата актуализации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D8DC2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52AACD0A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D756" w14:textId="77777777" w:rsidR="002700DE" w:rsidRPr="004851BF" w:rsidRDefault="002700DE" w:rsidP="00F91344">
            <w:pPr>
              <w:pStyle w:val="af5"/>
            </w:pPr>
            <w:r w:rsidRPr="004851BF">
              <w:t>31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D4FDD7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relevanceStatus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BF065FD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0857E7E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Статус актуальности.</w:t>
            </w:r>
          </w:p>
          <w:p w14:paraId="1C526AB0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Возможные значения:</w:t>
            </w:r>
          </w:p>
          <w:p w14:paraId="20D39D4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UPDATED</w:t>
            </w:r>
          </w:p>
          <w:p w14:paraId="7145B31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UPDATE_REQUIRED</w:t>
            </w:r>
          </w:p>
          <w:p w14:paraId="19F4C9C5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OUTDATED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EED5A37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2700DE" w:rsidRPr="004851BF" w14:paraId="6111A465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E965" w14:textId="77777777" w:rsidR="002700DE" w:rsidRPr="004851BF" w:rsidRDefault="002700DE" w:rsidP="00F91344">
            <w:pPr>
              <w:pStyle w:val="af5"/>
            </w:pPr>
            <w:r w:rsidRPr="004851BF">
              <w:lastRenderedPageBreak/>
              <w:t>32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86ED60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dataChanged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F16B56C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53ABE03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наличия изменений да</w:t>
            </w:r>
            <w:r w:rsidRPr="004851BF">
              <w:t>н</w:t>
            </w:r>
            <w:r w:rsidRPr="004851BF">
              <w:t>ных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998416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544AFD54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9553" w14:textId="77777777" w:rsidR="002700DE" w:rsidRPr="004851BF" w:rsidRDefault="002700DE" w:rsidP="00F91344">
            <w:pPr>
              <w:pStyle w:val="af5"/>
            </w:pPr>
            <w:r w:rsidRPr="004851BF">
              <w:t>33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5597ACD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structureChanged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4C8E8CF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981AF9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Признак наличия изменений мод</w:t>
            </w:r>
            <w:r w:rsidRPr="004851BF">
              <w:t>е</w:t>
            </w:r>
            <w:r w:rsidRPr="004851BF">
              <w:t>ли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4FB120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4EB93C43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5E26" w14:textId="77777777" w:rsidR="002700DE" w:rsidRPr="004851BF" w:rsidRDefault="002700DE" w:rsidP="00F91344">
            <w:pPr>
              <w:pStyle w:val="af5"/>
            </w:pPr>
            <w:r w:rsidRPr="004851BF">
              <w:t>34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59C175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delta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35F5D53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int4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C8C1F5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Номер дельты витрины (значение из t_datamart_data_sync)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69BB69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2323A8A0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BC2B" w14:textId="77777777" w:rsidR="002700DE" w:rsidRPr="004851BF" w:rsidRDefault="002700DE" w:rsidP="00F91344">
            <w:pPr>
              <w:pStyle w:val="af5"/>
            </w:pPr>
            <w:r w:rsidRPr="004851BF">
              <w:t>35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EC491B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nsudSyncStatus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616057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DDBCF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Статус загрузки модели в ЕИП НСУД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6A6414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24A8A6C4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B574" w14:textId="77777777" w:rsidR="002700DE" w:rsidRPr="004851BF" w:rsidRDefault="002700DE" w:rsidP="00F91344">
            <w:pPr>
              <w:pStyle w:val="af5"/>
            </w:pPr>
            <w:r w:rsidRPr="004851BF">
              <w:t>36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B25E6E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nsudSyncTimestamp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817010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8E773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Время загрузки модели в ЕИП НСУД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57FD8A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1ACF5E62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63F9" w14:textId="77777777" w:rsidR="002700DE" w:rsidRPr="004851BF" w:rsidRDefault="002700DE" w:rsidP="00F91344">
            <w:pPr>
              <w:pStyle w:val="af5"/>
            </w:pPr>
            <w:r w:rsidRPr="004851BF">
              <w:t>37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D923F3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aggregatorName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E8F1ED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39E97A9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Наименование агрегатора (заполн</w:t>
            </w:r>
            <w:r w:rsidRPr="004851BF">
              <w:rPr>
                <w:sz w:val="24"/>
              </w:rPr>
              <w:t>я</w:t>
            </w:r>
            <w:r w:rsidRPr="004851BF">
              <w:rPr>
                <w:sz w:val="24"/>
              </w:rPr>
              <w:t>ется в метаописании д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нора)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62D16C5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6D0D6968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8EC6" w14:textId="77777777" w:rsidR="002700DE" w:rsidRPr="004851BF" w:rsidRDefault="002700DE" w:rsidP="00F91344">
            <w:pPr>
              <w:pStyle w:val="af5"/>
            </w:pPr>
            <w:r w:rsidRPr="004851BF">
              <w:t>38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CC60C1C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aggregatorUid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CB614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95F5866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Уникальный идентификатор агрегат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ра (заполняется в метаописании дон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ра)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9CF3413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3BF0BAAB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B6F0" w14:textId="77777777" w:rsidR="002700DE" w:rsidRPr="004851BF" w:rsidRDefault="002700DE" w:rsidP="00F91344">
            <w:pPr>
              <w:pStyle w:val="af5"/>
            </w:pPr>
            <w:r w:rsidRPr="004851BF">
              <w:t>39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0F23EE48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daysBeforeTotalDelete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078F28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int4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FC4176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Количество дней до полного удал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ния справочника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A683CC8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5991CC98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F2F" w14:textId="77777777" w:rsidR="002700DE" w:rsidRPr="004851BF" w:rsidRDefault="002700DE" w:rsidP="00F91344">
            <w:pPr>
              <w:pStyle w:val="af5"/>
            </w:pPr>
            <w:r w:rsidRPr="004851BF">
              <w:t>40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DF1487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isStructureValid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C765852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3272020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что при создании спр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вочника структура была вали</w:t>
            </w:r>
            <w:r w:rsidRPr="004851BF">
              <w:rPr>
                <w:sz w:val="24"/>
              </w:rPr>
              <w:t>д</w:t>
            </w:r>
            <w:r w:rsidRPr="004851BF">
              <w:rPr>
                <w:sz w:val="24"/>
              </w:rPr>
              <w:t>ной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5F083979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020ACF3D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C3CD" w14:textId="77777777" w:rsidR="002700DE" w:rsidRPr="004851BF" w:rsidRDefault="002700DE" w:rsidP="00F91344">
            <w:pPr>
              <w:pStyle w:val="af5"/>
            </w:pPr>
            <w:r w:rsidRPr="004851BF">
              <w:t>41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CFE6E7B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structureValidDate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77E14ACF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18FFD738" w14:textId="77777777" w:rsidR="002700DE" w:rsidRPr="004851BF" w:rsidRDefault="002700DE" w:rsidP="00F91344">
            <w:pPr>
              <w:pStyle w:val="af3"/>
              <w:spacing w:beforeAutospacing="0" w:afterAutospacing="0"/>
            </w:pPr>
            <w:r w:rsidRPr="004851BF">
              <w:t>Дата валидации структуры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29F0481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2700DE" w:rsidRPr="004851BF" w14:paraId="32877B3F" w14:textId="77777777" w:rsidTr="008A4036">
        <w:trPr>
          <w:cantSplit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F6B4" w14:textId="77777777" w:rsidR="002700DE" w:rsidRPr="004851BF" w:rsidRDefault="002700DE" w:rsidP="00F91344">
            <w:pPr>
              <w:pStyle w:val="af5"/>
            </w:pPr>
            <w:r w:rsidRPr="004851BF">
              <w:t>42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3351434A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isDatamarted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F8F4E04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47B0CB04" w14:textId="2075F115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Признак того, что хотя бы одна </w:t>
            </w:r>
            <w:r w:rsidR="002A586B">
              <w:rPr>
                <w:sz w:val="24"/>
              </w:rPr>
              <w:t>ве</w:t>
            </w:r>
            <w:r w:rsidR="002A586B">
              <w:rPr>
                <w:sz w:val="24"/>
              </w:rPr>
              <w:t>р</w:t>
            </w:r>
            <w:r w:rsidR="002A586B">
              <w:rPr>
                <w:sz w:val="24"/>
              </w:rPr>
              <w:t>сия</w:t>
            </w:r>
            <w:r w:rsidRPr="004851BF">
              <w:rPr>
                <w:sz w:val="24"/>
              </w:rPr>
              <w:t xml:space="preserve"> была загружена в витрину или ЕИП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150" w:type="dxa"/>
              <w:bottom w:w="105" w:type="dxa"/>
              <w:right w:w="150" w:type="dxa"/>
            </w:tcMar>
          </w:tcPr>
          <w:p w14:paraId="646930F1" w14:textId="77777777" w:rsidR="002700DE" w:rsidRPr="004851BF" w:rsidRDefault="002700DE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128FF6BB" w14:textId="77777777" w:rsidR="002700DE" w:rsidRPr="004851BF" w:rsidRDefault="002700DE" w:rsidP="002700DE">
      <w:pPr>
        <w:rPr>
          <w:rStyle w:val="a8"/>
          <w:b w:val="0"/>
          <w:bCs w:val="0"/>
          <w:spacing w:val="-1"/>
          <w:sz w:val="24"/>
        </w:rPr>
      </w:pPr>
    </w:p>
    <w:p w14:paraId="37F92B6A" w14:textId="67D76D8E" w:rsidR="002700DE" w:rsidRPr="004851BF" w:rsidRDefault="002700DE" w:rsidP="00055072">
      <w:pPr>
        <w:pStyle w:val="a3"/>
        <w:rPr>
          <w:rStyle w:val="a8"/>
          <w:b w:val="0"/>
          <w:bCs w:val="0"/>
          <w:spacing w:val="-1"/>
        </w:rPr>
      </w:pPr>
      <w:r w:rsidRPr="00055072">
        <w:t>Параметры</w:t>
      </w:r>
      <w:r w:rsidRPr="004851BF">
        <w:rPr>
          <w:rStyle w:val="a8"/>
          <w:b w:val="0"/>
          <w:bCs w:val="0"/>
          <w:spacing w:val="-1"/>
        </w:rPr>
        <w:t xml:space="preserve"> блока attributes:</w:t>
      </w:r>
    </w:p>
    <w:tbl>
      <w:tblPr>
        <w:tblStyle w:val="af6"/>
        <w:tblW w:w="0" w:type="auto"/>
        <w:tblInd w:w="-176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34"/>
        <w:gridCol w:w="2468"/>
        <w:gridCol w:w="1010"/>
        <w:gridCol w:w="4520"/>
        <w:gridCol w:w="1965"/>
      </w:tblGrid>
      <w:tr w:rsidR="005E66F6" w:rsidRPr="004851BF" w14:paraId="60E1ECDB" w14:textId="77777777" w:rsidTr="008A4036">
        <w:tc>
          <w:tcPr>
            <w:tcW w:w="634" w:type="dxa"/>
            <w:hideMark/>
          </w:tcPr>
          <w:p w14:paraId="3C4E33E0" w14:textId="77777777" w:rsidR="005E66F6" w:rsidRPr="004851BF" w:rsidRDefault="005E66F6" w:rsidP="005E66F6">
            <w:pPr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№</w:t>
            </w:r>
          </w:p>
        </w:tc>
        <w:tc>
          <w:tcPr>
            <w:tcW w:w="2468" w:type="dxa"/>
            <w:hideMark/>
          </w:tcPr>
          <w:p w14:paraId="1F28FEA8" w14:textId="77777777" w:rsidR="005E66F6" w:rsidRPr="004851BF" w:rsidRDefault="005E66F6" w:rsidP="005E66F6">
            <w:pPr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Параметр</w:t>
            </w:r>
          </w:p>
        </w:tc>
        <w:tc>
          <w:tcPr>
            <w:tcW w:w="1010" w:type="dxa"/>
            <w:hideMark/>
          </w:tcPr>
          <w:p w14:paraId="02BE2430" w14:textId="77777777" w:rsidR="005E66F6" w:rsidRPr="004851BF" w:rsidRDefault="005E66F6" w:rsidP="005E66F6">
            <w:pPr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Тип</w:t>
            </w:r>
          </w:p>
        </w:tc>
        <w:tc>
          <w:tcPr>
            <w:tcW w:w="4520" w:type="dxa"/>
            <w:hideMark/>
          </w:tcPr>
          <w:p w14:paraId="537EFEE8" w14:textId="77777777" w:rsidR="005E66F6" w:rsidRPr="004851BF" w:rsidRDefault="005E66F6" w:rsidP="005E66F6">
            <w:pPr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Описание</w:t>
            </w:r>
          </w:p>
        </w:tc>
        <w:tc>
          <w:tcPr>
            <w:tcW w:w="0" w:type="auto"/>
            <w:hideMark/>
          </w:tcPr>
          <w:p w14:paraId="4A05F056" w14:textId="77777777" w:rsidR="005E66F6" w:rsidRPr="004851BF" w:rsidRDefault="005E66F6" w:rsidP="005E66F6">
            <w:pPr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Обязательность</w:t>
            </w:r>
          </w:p>
        </w:tc>
      </w:tr>
      <w:tr w:rsidR="005E66F6" w:rsidRPr="004851BF" w14:paraId="292EFED6" w14:textId="77777777" w:rsidTr="008A4036">
        <w:tc>
          <w:tcPr>
            <w:tcW w:w="634" w:type="dxa"/>
            <w:hideMark/>
          </w:tcPr>
          <w:p w14:paraId="564870B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2468" w:type="dxa"/>
            <w:hideMark/>
          </w:tcPr>
          <w:p w14:paraId="3417F5B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id</w:t>
            </w:r>
          </w:p>
        </w:tc>
        <w:tc>
          <w:tcPr>
            <w:tcW w:w="1010" w:type="dxa"/>
            <w:hideMark/>
          </w:tcPr>
          <w:p w14:paraId="1639546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3067C9B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Идентификатор атрибута справочника</w:t>
            </w:r>
          </w:p>
        </w:tc>
        <w:tc>
          <w:tcPr>
            <w:tcW w:w="0" w:type="auto"/>
            <w:hideMark/>
          </w:tcPr>
          <w:p w14:paraId="18B314B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55665A6F" w14:textId="77777777" w:rsidTr="008A4036">
        <w:tc>
          <w:tcPr>
            <w:tcW w:w="634" w:type="dxa"/>
            <w:hideMark/>
          </w:tcPr>
          <w:p w14:paraId="0AF3145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</w:t>
            </w:r>
          </w:p>
        </w:tc>
        <w:tc>
          <w:tcPr>
            <w:tcW w:w="2468" w:type="dxa"/>
            <w:hideMark/>
          </w:tcPr>
          <w:p w14:paraId="2A60E53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uid</w:t>
            </w:r>
          </w:p>
        </w:tc>
        <w:tc>
          <w:tcPr>
            <w:tcW w:w="1010" w:type="dxa"/>
            <w:hideMark/>
          </w:tcPr>
          <w:p w14:paraId="62472A8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5F366C6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UUID атрибута справочника</w:t>
            </w:r>
          </w:p>
        </w:tc>
        <w:tc>
          <w:tcPr>
            <w:tcW w:w="0" w:type="auto"/>
            <w:hideMark/>
          </w:tcPr>
          <w:p w14:paraId="45EAA26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4C445B27" w14:textId="77777777" w:rsidTr="008A4036">
        <w:tc>
          <w:tcPr>
            <w:tcW w:w="634" w:type="dxa"/>
            <w:hideMark/>
          </w:tcPr>
          <w:p w14:paraId="52A8338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3</w:t>
            </w:r>
          </w:p>
        </w:tc>
        <w:tc>
          <w:tcPr>
            <w:tcW w:w="2468" w:type="dxa"/>
            <w:hideMark/>
          </w:tcPr>
          <w:p w14:paraId="19CEC99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name</w:t>
            </w:r>
          </w:p>
        </w:tc>
        <w:tc>
          <w:tcPr>
            <w:tcW w:w="1010" w:type="dxa"/>
            <w:hideMark/>
          </w:tcPr>
          <w:p w14:paraId="2D1995F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499B810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6DB1778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63846C85" w14:textId="77777777" w:rsidTr="008A4036">
        <w:tc>
          <w:tcPr>
            <w:tcW w:w="634" w:type="dxa"/>
            <w:hideMark/>
          </w:tcPr>
          <w:p w14:paraId="7569B59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4</w:t>
            </w:r>
          </w:p>
        </w:tc>
        <w:tc>
          <w:tcPr>
            <w:tcW w:w="2468" w:type="dxa"/>
            <w:hideMark/>
          </w:tcPr>
          <w:p w14:paraId="73694F0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techName</w:t>
            </w:r>
          </w:p>
        </w:tc>
        <w:tc>
          <w:tcPr>
            <w:tcW w:w="1010" w:type="dxa"/>
            <w:hideMark/>
          </w:tcPr>
          <w:p w14:paraId="2A0AB23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7763B1A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Техническое наименование атрибута</w:t>
            </w:r>
          </w:p>
        </w:tc>
        <w:tc>
          <w:tcPr>
            <w:tcW w:w="0" w:type="auto"/>
            <w:hideMark/>
          </w:tcPr>
          <w:p w14:paraId="46A282E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671A7578" w14:textId="77777777" w:rsidTr="008A4036">
        <w:tc>
          <w:tcPr>
            <w:tcW w:w="634" w:type="dxa"/>
            <w:hideMark/>
          </w:tcPr>
          <w:p w14:paraId="6A4428A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5</w:t>
            </w:r>
          </w:p>
        </w:tc>
        <w:tc>
          <w:tcPr>
            <w:tcW w:w="2468" w:type="dxa"/>
            <w:hideMark/>
          </w:tcPr>
          <w:p w14:paraId="53D8253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columnName</w:t>
            </w:r>
          </w:p>
        </w:tc>
        <w:tc>
          <w:tcPr>
            <w:tcW w:w="1010" w:type="dxa"/>
            <w:hideMark/>
          </w:tcPr>
          <w:p w14:paraId="2618C90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1FE5232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Имя колонки в базе данных</w:t>
            </w:r>
          </w:p>
        </w:tc>
        <w:tc>
          <w:tcPr>
            <w:tcW w:w="0" w:type="auto"/>
            <w:hideMark/>
          </w:tcPr>
          <w:p w14:paraId="3481800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27F7A6D9" w14:textId="77777777" w:rsidTr="008A4036">
        <w:tc>
          <w:tcPr>
            <w:tcW w:w="634" w:type="dxa"/>
            <w:hideMark/>
          </w:tcPr>
          <w:p w14:paraId="7D197B5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6</w:t>
            </w:r>
          </w:p>
        </w:tc>
        <w:tc>
          <w:tcPr>
            <w:tcW w:w="2468" w:type="dxa"/>
            <w:hideMark/>
          </w:tcPr>
          <w:p w14:paraId="559ED23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isKey</w:t>
            </w:r>
          </w:p>
        </w:tc>
        <w:tc>
          <w:tcPr>
            <w:tcW w:w="1010" w:type="dxa"/>
            <w:hideMark/>
          </w:tcPr>
          <w:p w14:paraId="48F4493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5EA8F79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является ли атрибут кл</w:t>
            </w:r>
            <w:r w:rsidRPr="004851BF">
              <w:rPr>
                <w:sz w:val="24"/>
              </w:rPr>
              <w:t>ю</w:t>
            </w:r>
            <w:r w:rsidRPr="004851BF">
              <w:rPr>
                <w:sz w:val="24"/>
              </w:rPr>
              <w:t>чевым</w:t>
            </w:r>
          </w:p>
        </w:tc>
        <w:tc>
          <w:tcPr>
            <w:tcW w:w="0" w:type="auto"/>
            <w:hideMark/>
          </w:tcPr>
          <w:p w14:paraId="132FB32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2DE24449" w14:textId="77777777" w:rsidTr="008A4036">
        <w:tc>
          <w:tcPr>
            <w:tcW w:w="634" w:type="dxa"/>
            <w:hideMark/>
          </w:tcPr>
          <w:p w14:paraId="62C88C9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7</w:t>
            </w:r>
          </w:p>
        </w:tc>
        <w:tc>
          <w:tcPr>
            <w:tcW w:w="2468" w:type="dxa"/>
            <w:hideMark/>
          </w:tcPr>
          <w:p w14:paraId="42C6CB8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order</w:t>
            </w:r>
          </w:p>
        </w:tc>
        <w:tc>
          <w:tcPr>
            <w:tcW w:w="1010" w:type="dxa"/>
            <w:hideMark/>
          </w:tcPr>
          <w:p w14:paraId="5F7A12B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692CE42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Порядковый номер атрибута в справо</w:t>
            </w:r>
            <w:r w:rsidRPr="004851BF">
              <w:rPr>
                <w:sz w:val="24"/>
              </w:rPr>
              <w:t>ч</w:t>
            </w:r>
            <w:r w:rsidRPr="004851BF">
              <w:rPr>
                <w:sz w:val="24"/>
              </w:rPr>
              <w:t>нике</w:t>
            </w:r>
          </w:p>
        </w:tc>
        <w:tc>
          <w:tcPr>
            <w:tcW w:w="0" w:type="auto"/>
            <w:hideMark/>
          </w:tcPr>
          <w:p w14:paraId="7A3A693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06775E3C" w14:textId="77777777" w:rsidTr="008A4036">
        <w:tc>
          <w:tcPr>
            <w:tcW w:w="634" w:type="dxa"/>
            <w:hideMark/>
          </w:tcPr>
          <w:p w14:paraId="5C62631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8</w:t>
            </w:r>
          </w:p>
        </w:tc>
        <w:tc>
          <w:tcPr>
            <w:tcW w:w="2468" w:type="dxa"/>
            <w:hideMark/>
          </w:tcPr>
          <w:p w14:paraId="4580102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required</w:t>
            </w:r>
          </w:p>
        </w:tc>
        <w:tc>
          <w:tcPr>
            <w:tcW w:w="1010" w:type="dxa"/>
            <w:hideMark/>
          </w:tcPr>
          <w:p w14:paraId="5CF91EE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5C23899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обязательности заполнения а</w:t>
            </w:r>
            <w:r w:rsidRPr="004851BF">
              <w:rPr>
                <w:sz w:val="24"/>
              </w:rPr>
              <w:t>т</w:t>
            </w:r>
            <w:r w:rsidRPr="004851BF">
              <w:rPr>
                <w:sz w:val="24"/>
              </w:rPr>
              <w:t>рибута</w:t>
            </w:r>
          </w:p>
        </w:tc>
        <w:tc>
          <w:tcPr>
            <w:tcW w:w="0" w:type="auto"/>
            <w:hideMark/>
          </w:tcPr>
          <w:p w14:paraId="5A62417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7D920375" w14:textId="77777777" w:rsidTr="008A4036">
        <w:tc>
          <w:tcPr>
            <w:tcW w:w="634" w:type="dxa"/>
            <w:hideMark/>
          </w:tcPr>
          <w:p w14:paraId="2C66E70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9</w:t>
            </w:r>
          </w:p>
        </w:tc>
        <w:tc>
          <w:tcPr>
            <w:tcW w:w="2468" w:type="dxa"/>
            <w:hideMark/>
          </w:tcPr>
          <w:p w14:paraId="02B90EF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isUnique</w:t>
            </w:r>
          </w:p>
        </w:tc>
        <w:tc>
          <w:tcPr>
            <w:tcW w:w="1010" w:type="dxa"/>
            <w:hideMark/>
          </w:tcPr>
          <w:p w14:paraId="107F1DE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77A9EA8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выполнения проверки на ун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кальность значения</w:t>
            </w:r>
          </w:p>
        </w:tc>
        <w:tc>
          <w:tcPr>
            <w:tcW w:w="0" w:type="auto"/>
            <w:hideMark/>
          </w:tcPr>
          <w:p w14:paraId="4C97FB5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70590539" w14:textId="77777777" w:rsidTr="008A4036">
        <w:tc>
          <w:tcPr>
            <w:tcW w:w="634" w:type="dxa"/>
            <w:hideMark/>
          </w:tcPr>
          <w:p w14:paraId="659B8AF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lastRenderedPageBreak/>
              <w:t>10</w:t>
            </w:r>
          </w:p>
        </w:tc>
        <w:tc>
          <w:tcPr>
            <w:tcW w:w="2468" w:type="dxa"/>
            <w:hideMark/>
          </w:tcPr>
          <w:p w14:paraId="1B2E786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isAutokey</w:t>
            </w:r>
          </w:p>
        </w:tc>
        <w:tc>
          <w:tcPr>
            <w:tcW w:w="1010" w:type="dxa"/>
            <w:hideMark/>
          </w:tcPr>
          <w:p w14:paraId="60CDBF0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5025CDC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является ли атрибут авт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ключом</w:t>
            </w:r>
          </w:p>
        </w:tc>
        <w:tc>
          <w:tcPr>
            <w:tcW w:w="0" w:type="auto"/>
            <w:hideMark/>
          </w:tcPr>
          <w:p w14:paraId="55531BA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0B9C2B62" w14:textId="77777777" w:rsidTr="008A4036">
        <w:tc>
          <w:tcPr>
            <w:tcW w:w="634" w:type="dxa"/>
            <w:hideMark/>
          </w:tcPr>
          <w:p w14:paraId="222A4BF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11</w:t>
            </w:r>
          </w:p>
        </w:tc>
        <w:tc>
          <w:tcPr>
            <w:tcW w:w="2468" w:type="dxa"/>
            <w:hideMark/>
          </w:tcPr>
          <w:p w14:paraId="4BB0870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isAutokeyBase</w:t>
            </w:r>
          </w:p>
        </w:tc>
        <w:tc>
          <w:tcPr>
            <w:tcW w:w="1010" w:type="dxa"/>
            <w:hideMark/>
          </w:tcPr>
          <w:p w14:paraId="4E3860D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63E827B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является ли атрибут базой автоключа</w:t>
            </w:r>
          </w:p>
        </w:tc>
        <w:tc>
          <w:tcPr>
            <w:tcW w:w="0" w:type="auto"/>
            <w:hideMark/>
          </w:tcPr>
          <w:p w14:paraId="5C4985B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5282A661" w14:textId="77777777" w:rsidTr="008A4036">
        <w:tc>
          <w:tcPr>
            <w:tcW w:w="634" w:type="dxa"/>
            <w:hideMark/>
          </w:tcPr>
          <w:p w14:paraId="0138F6E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12</w:t>
            </w:r>
          </w:p>
        </w:tc>
        <w:tc>
          <w:tcPr>
            <w:tcW w:w="2468" w:type="dxa"/>
            <w:hideMark/>
          </w:tcPr>
          <w:p w14:paraId="01653E3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autokeyBaseOrder</w:t>
            </w:r>
          </w:p>
        </w:tc>
        <w:tc>
          <w:tcPr>
            <w:tcW w:w="1010" w:type="dxa"/>
            <w:hideMark/>
          </w:tcPr>
          <w:p w14:paraId="241050D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20FB434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Порядковый номер базы автоключа</w:t>
            </w:r>
          </w:p>
        </w:tc>
        <w:tc>
          <w:tcPr>
            <w:tcW w:w="0" w:type="auto"/>
            <w:hideMark/>
          </w:tcPr>
          <w:p w14:paraId="6250D83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2BB1784C" w14:textId="77777777" w:rsidTr="008A4036">
        <w:tc>
          <w:tcPr>
            <w:tcW w:w="634" w:type="dxa"/>
            <w:hideMark/>
          </w:tcPr>
          <w:p w14:paraId="7935BFD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13</w:t>
            </w:r>
          </w:p>
        </w:tc>
        <w:tc>
          <w:tcPr>
            <w:tcW w:w="2468" w:type="dxa"/>
            <w:hideMark/>
          </w:tcPr>
          <w:p w14:paraId="1E0D647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isObscene</w:t>
            </w:r>
          </w:p>
        </w:tc>
        <w:tc>
          <w:tcPr>
            <w:tcW w:w="1010" w:type="dxa"/>
            <w:hideMark/>
          </w:tcPr>
          <w:p w14:paraId="02D3D61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13C9E8C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наличия проверки нецензурной лексики</w:t>
            </w:r>
          </w:p>
        </w:tc>
        <w:tc>
          <w:tcPr>
            <w:tcW w:w="0" w:type="auto"/>
            <w:hideMark/>
          </w:tcPr>
          <w:p w14:paraId="43F5119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7177B6C9" w14:textId="77777777" w:rsidTr="008A4036">
        <w:tc>
          <w:tcPr>
            <w:tcW w:w="634" w:type="dxa"/>
            <w:hideMark/>
          </w:tcPr>
          <w:p w14:paraId="5260C14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14</w:t>
            </w:r>
          </w:p>
        </w:tc>
        <w:tc>
          <w:tcPr>
            <w:tcW w:w="2468" w:type="dxa"/>
            <w:hideMark/>
          </w:tcPr>
          <w:p w14:paraId="64E4313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isOrthography</w:t>
            </w:r>
          </w:p>
        </w:tc>
        <w:tc>
          <w:tcPr>
            <w:tcW w:w="1010" w:type="dxa"/>
            <w:hideMark/>
          </w:tcPr>
          <w:p w14:paraId="2141C69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736BF84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наличия проверки орфографии</w:t>
            </w:r>
          </w:p>
        </w:tc>
        <w:tc>
          <w:tcPr>
            <w:tcW w:w="0" w:type="auto"/>
            <w:hideMark/>
          </w:tcPr>
          <w:p w14:paraId="1021885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3489909C" w14:textId="77777777" w:rsidTr="008A4036">
        <w:tc>
          <w:tcPr>
            <w:tcW w:w="634" w:type="dxa"/>
            <w:hideMark/>
          </w:tcPr>
          <w:p w14:paraId="18AC26A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15</w:t>
            </w:r>
          </w:p>
        </w:tc>
        <w:tc>
          <w:tcPr>
            <w:tcW w:w="2468" w:type="dxa"/>
            <w:hideMark/>
          </w:tcPr>
          <w:p w14:paraId="1F544C7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isAutoFill</w:t>
            </w:r>
          </w:p>
        </w:tc>
        <w:tc>
          <w:tcPr>
            <w:tcW w:w="1010" w:type="dxa"/>
            <w:hideMark/>
          </w:tcPr>
          <w:p w14:paraId="0005F24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bool</w:t>
            </w:r>
          </w:p>
        </w:tc>
        <w:tc>
          <w:tcPr>
            <w:tcW w:w="4520" w:type="dxa"/>
            <w:hideMark/>
          </w:tcPr>
          <w:p w14:paraId="7F2C7C7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Признак того, является ли атрибут авт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заполняемым</w:t>
            </w:r>
          </w:p>
        </w:tc>
        <w:tc>
          <w:tcPr>
            <w:tcW w:w="0" w:type="auto"/>
            <w:hideMark/>
          </w:tcPr>
          <w:p w14:paraId="68AF9F9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67AFC9D5" w14:textId="77777777" w:rsidTr="008A4036">
        <w:tc>
          <w:tcPr>
            <w:tcW w:w="634" w:type="dxa"/>
            <w:hideMark/>
          </w:tcPr>
          <w:p w14:paraId="1C7D921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16</w:t>
            </w:r>
          </w:p>
        </w:tc>
        <w:tc>
          <w:tcPr>
            <w:tcW w:w="2468" w:type="dxa"/>
            <w:hideMark/>
          </w:tcPr>
          <w:p w14:paraId="1859E83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autoFillValue</w:t>
            </w:r>
          </w:p>
        </w:tc>
        <w:tc>
          <w:tcPr>
            <w:tcW w:w="1010" w:type="dxa"/>
            <w:hideMark/>
          </w:tcPr>
          <w:p w14:paraId="4C2DCBB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13EBECA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Значение для автозаполнения (если включено)</w:t>
            </w:r>
          </w:p>
        </w:tc>
        <w:tc>
          <w:tcPr>
            <w:tcW w:w="0" w:type="auto"/>
            <w:hideMark/>
          </w:tcPr>
          <w:p w14:paraId="5CE210E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3ABFB654" w14:textId="77777777" w:rsidTr="008A4036">
        <w:tc>
          <w:tcPr>
            <w:tcW w:w="634" w:type="dxa"/>
            <w:hideMark/>
          </w:tcPr>
          <w:p w14:paraId="5DDECEA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17</w:t>
            </w:r>
          </w:p>
        </w:tc>
        <w:tc>
          <w:tcPr>
            <w:tcW w:w="2468" w:type="dxa"/>
            <w:hideMark/>
          </w:tcPr>
          <w:p w14:paraId="47AA306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type</w:t>
            </w:r>
          </w:p>
        </w:tc>
        <w:tc>
          <w:tcPr>
            <w:tcW w:w="1010" w:type="dxa"/>
            <w:hideMark/>
          </w:tcPr>
          <w:p w14:paraId="670F126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48416AA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Тип данных атрибута (например, "string", "integer" и т.д.)</w:t>
            </w:r>
          </w:p>
        </w:tc>
        <w:tc>
          <w:tcPr>
            <w:tcW w:w="0" w:type="auto"/>
            <w:hideMark/>
          </w:tcPr>
          <w:p w14:paraId="10A5913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  <w:tr w:rsidR="005E66F6" w:rsidRPr="004851BF" w14:paraId="7F0D3329" w14:textId="77777777" w:rsidTr="008A4036">
        <w:tc>
          <w:tcPr>
            <w:tcW w:w="634" w:type="dxa"/>
            <w:hideMark/>
          </w:tcPr>
          <w:p w14:paraId="67C290D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18</w:t>
            </w:r>
          </w:p>
        </w:tc>
        <w:tc>
          <w:tcPr>
            <w:tcW w:w="2468" w:type="dxa"/>
            <w:hideMark/>
          </w:tcPr>
          <w:p w14:paraId="2E3AE67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dateStartRange</w:t>
            </w:r>
          </w:p>
        </w:tc>
        <w:tc>
          <w:tcPr>
            <w:tcW w:w="1010" w:type="dxa"/>
            <w:hideMark/>
          </w:tcPr>
          <w:p w14:paraId="24A827B8" w14:textId="321C3352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string </w:t>
            </w:r>
          </w:p>
        </w:tc>
        <w:tc>
          <w:tcPr>
            <w:tcW w:w="4520" w:type="dxa"/>
            <w:hideMark/>
          </w:tcPr>
          <w:p w14:paraId="6208721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Начало диапазона дат (для типа "date")</w:t>
            </w:r>
          </w:p>
        </w:tc>
        <w:tc>
          <w:tcPr>
            <w:tcW w:w="0" w:type="auto"/>
            <w:hideMark/>
          </w:tcPr>
          <w:p w14:paraId="790CE72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4B242D1E" w14:textId="77777777" w:rsidTr="008A4036">
        <w:tc>
          <w:tcPr>
            <w:tcW w:w="634" w:type="dxa"/>
            <w:hideMark/>
          </w:tcPr>
          <w:p w14:paraId="3870A44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19</w:t>
            </w:r>
          </w:p>
        </w:tc>
        <w:tc>
          <w:tcPr>
            <w:tcW w:w="2468" w:type="dxa"/>
            <w:hideMark/>
          </w:tcPr>
          <w:p w14:paraId="545C1A4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dateEndRange</w:t>
            </w:r>
          </w:p>
        </w:tc>
        <w:tc>
          <w:tcPr>
            <w:tcW w:w="1010" w:type="dxa"/>
            <w:hideMark/>
          </w:tcPr>
          <w:p w14:paraId="6C68FCBE" w14:textId="7EE997D1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 xml:space="preserve">string </w:t>
            </w:r>
          </w:p>
        </w:tc>
        <w:tc>
          <w:tcPr>
            <w:tcW w:w="4520" w:type="dxa"/>
            <w:hideMark/>
          </w:tcPr>
          <w:p w14:paraId="12B4F4E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Конец диапазона дат (для типа "date")</w:t>
            </w:r>
          </w:p>
        </w:tc>
        <w:tc>
          <w:tcPr>
            <w:tcW w:w="0" w:type="auto"/>
            <w:hideMark/>
          </w:tcPr>
          <w:p w14:paraId="4323B00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5169FAF9" w14:textId="77777777" w:rsidTr="008A4036">
        <w:tc>
          <w:tcPr>
            <w:tcW w:w="634" w:type="dxa"/>
            <w:hideMark/>
          </w:tcPr>
          <w:p w14:paraId="45E3C36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20</w:t>
            </w:r>
          </w:p>
        </w:tc>
        <w:tc>
          <w:tcPr>
            <w:tcW w:w="2468" w:type="dxa"/>
            <w:hideMark/>
          </w:tcPr>
          <w:p w14:paraId="4DCCD2D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greatThanDate</w:t>
            </w:r>
          </w:p>
        </w:tc>
        <w:tc>
          <w:tcPr>
            <w:tcW w:w="1010" w:type="dxa"/>
            <w:hideMark/>
          </w:tcPr>
          <w:p w14:paraId="45C04177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7B9C4C2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Количество дней, на которое дата должна быть больше текущей</w:t>
            </w:r>
          </w:p>
        </w:tc>
        <w:tc>
          <w:tcPr>
            <w:tcW w:w="0" w:type="auto"/>
            <w:hideMark/>
          </w:tcPr>
          <w:p w14:paraId="3622001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3F3971B2" w14:textId="77777777" w:rsidTr="008A4036">
        <w:tc>
          <w:tcPr>
            <w:tcW w:w="634" w:type="dxa"/>
            <w:hideMark/>
          </w:tcPr>
          <w:p w14:paraId="69CDF80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21</w:t>
            </w:r>
          </w:p>
        </w:tc>
        <w:tc>
          <w:tcPr>
            <w:tcW w:w="2468" w:type="dxa"/>
            <w:hideMark/>
          </w:tcPr>
          <w:p w14:paraId="1DB0E8A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lessThanDate</w:t>
            </w:r>
          </w:p>
        </w:tc>
        <w:tc>
          <w:tcPr>
            <w:tcW w:w="1010" w:type="dxa"/>
            <w:hideMark/>
          </w:tcPr>
          <w:p w14:paraId="26DA2CC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1AF4AD8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Количество дней, на которое дата должна быть меньше текущей</w:t>
            </w:r>
          </w:p>
        </w:tc>
        <w:tc>
          <w:tcPr>
            <w:tcW w:w="0" w:type="auto"/>
            <w:hideMark/>
          </w:tcPr>
          <w:p w14:paraId="37B1E8B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3BB7D340" w14:textId="77777777" w:rsidTr="008A4036">
        <w:tc>
          <w:tcPr>
            <w:tcW w:w="634" w:type="dxa"/>
            <w:hideMark/>
          </w:tcPr>
          <w:p w14:paraId="19CBA2D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22</w:t>
            </w:r>
          </w:p>
        </w:tc>
        <w:tc>
          <w:tcPr>
            <w:tcW w:w="2468" w:type="dxa"/>
            <w:hideMark/>
          </w:tcPr>
          <w:p w14:paraId="3433D30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decimalStartRange</w:t>
            </w:r>
          </w:p>
        </w:tc>
        <w:tc>
          <w:tcPr>
            <w:tcW w:w="1010" w:type="dxa"/>
            <w:hideMark/>
          </w:tcPr>
          <w:p w14:paraId="433365BF" w14:textId="2CBF6EE3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25D31EB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Начало диапазона для десятичных чисел</w:t>
            </w:r>
          </w:p>
        </w:tc>
        <w:tc>
          <w:tcPr>
            <w:tcW w:w="0" w:type="auto"/>
            <w:hideMark/>
          </w:tcPr>
          <w:p w14:paraId="2F4D18A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6FC10608" w14:textId="77777777" w:rsidTr="008A4036">
        <w:tc>
          <w:tcPr>
            <w:tcW w:w="634" w:type="dxa"/>
            <w:hideMark/>
          </w:tcPr>
          <w:p w14:paraId="16301F8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23</w:t>
            </w:r>
          </w:p>
        </w:tc>
        <w:tc>
          <w:tcPr>
            <w:tcW w:w="2468" w:type="dxa"/>
            <w:hideMark/>
          </w:tcPr>
          <w:p w14:paraId="4F358F3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decimalEndRange</w:t>
            </w:r>
          </w:p>
        </w:tc>
        <w:tc>
          <w:tcPr>
            <w:tcW w:w="1010" w:type="dxa"/>
            <w:hideMark/>
          </w:tcPr>
          <w:p w14:paraId="54C4651B" w14:textId="5025628B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0D67B02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Конец диапазона для десятичных чисел</w:t>
            </w:r>
          </w:p>
        </w:tc>
        <w:tc>
          <w:tcPr>
            <w:tcW w:w="0" w:type="auto"/>
            <w:hideMark/>
          </w:tcPr>
          <w:p w14:paraId="5DDC840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1863C616" w14:textId="77777777" w:rsidTr="008A4036">
        <w:tc>
          <w:tcPr>
            <w:tcW w:w="634" w:type="dxa"/>
            <w:hideMark/>
          </w:tcPr>
          <w:p w14:paraId="5B1161C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24</w:t>
            </w:r>
          </w:p>
        </w:tc>
        <w:tc>
          <w:tcPr>
            <w:tcW w:w="2468" w:type="dxa"/>
            <w:hideMark/>
          </w:tcPr>
          <w:p w14:paraId="44E11FA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greatThanDecimal</w:t>
            </w:r>
          </w:p>
        </w:tc>
        <w:tc>
          <w:tcPr>
            <w:tcW w:w="1010" w:type="dxa"/>
            <w:hideMark/>
          </w:tcPr>
          <w:p w14:paraId="0B8930E1" w14:textId="4BE24F4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2924D2F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Минимальное десятичное значение (строго больше)</w:t>
            </w:r>
          </w:p>
        </w:tc>
        <w:tc>
          <w:tcPr>
            <w:tcW w:w="0" w:type="auto"/>
            <w:hideMark/>
          </w:tcPr>
          <w:p w14:paraId="04BE6CE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4E634C67" w14:textId="77777777" w:rsidTr="008A4036">
        <w:tc>
          <w:tcPr>
            <w:tcW w:w="634" w:type="dxa"/>
            <w:hideMark/>
          </w:tcPr>
          <w:p w14:paraId="46B3055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25</w:t>
            </w:r>
          </w:p>
        </w:tc>
        <w:tc>
          <w:tcPr>
            <w:tcW w:w="2468" w:type="dxa"/>
            <w:hideMark/>
          </w:tcPr>
          <w:p w14:paraId="5CE1DD0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lessThanDecimal</w:t>
            </w:r>
          </w:p>
        </w:tc>
        <w:tc>
          <w:tcPr>
            <w:tcW w:w="1010" w:type="dxa"/>
            <w:hideMark/>
          </w:tcPr>
          <w:p w14:paraId="5FE88B36" w14:textId="076CDD7A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77318FA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Максимальное десятичное значение (строго меньше)</w:t>
            </w:r>
          </w:p>
        </w:tc>
        <w:tc>
          <w:tcPr>
            <w:tcW w:w="0" w:type="auto"/>
            <w:hideMark/>
          </w:tcPr>
          <w:p w14:paraId="435FD46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6BD12236" w14:textId="77777777" w:rsidTr="008A4036">
        <w:tc>
          <w:tcPr>
            <w:tcW w:w="634" w:type="dxa"/>
            <w:hideMark/>
          </w:tcPr>
          <w:p w14:paraId="5276E9F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26</w:t>
            </w:r>
          </w:p>
        </w:tc>
        <w:tc>
          <w:tcPr>
            <w:tcW w:w="2468" w:type="dxa"/>
            <w:hideMark/>
          </w:tcPr>
          <w:p w14:paraId="36FAFE8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intStartRange</w:t>
            </w:r>
          </w:p>
        </w:tc>
        <w:tc>
          <w:tcPr>
            <w:tcW w:w="1010" w:type="dxa"/>
            <w:hideMark/>
          </w:tcPr>
          <w:p w14:paraId="560256C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32C902A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Начало диапазона для целых чисел</w:t>
            </w:r>
          </w:p>
        </w:tc>
        <w:tc>
          <w:tcPr>
            <w:tcW w:w="0" w:type="auto"/>
            <w:hideMark/>
          </w:tcPr>
          <w:p w14:paraId="647807D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3A5152A9" w14:textId="77777777" w:rsidTr="008A4036">
        <w:tc>
          <w:tcPr>
            <w:tcW w:w="634" w:type="dxa"/>
            <w:hideMark/>
          </w:tcPr>
          <w:p w14:paraId="511A556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27</w:t>
            </w:r>
          </w:p>
        </w:tc>
        <w:tc>
          <w:tcPr>
            <w:tcW w:w="2468" w:type="dxa"/>
            <w:hideMark/>
          </w:tcPr>
          <w:p w14:paraId="7A4BE7F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intEndRange</w:t>
            </w:r>
          </w:p>
        </w:tc>
        <w:tc>
          <w:tcPr>
            <w:tcW w:w="1010" w:type="dxa"/>
            <w:hideMark/>
          </w:tcPr>
          <w:p w14:paraId="4D0F303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5AB8C80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Конец диапазона для целых чисел</w:t>
            </w:r>
          </w:p>
        </w:tc>
        <w:tc>
          <w:tcPr>
            <w:tcW w:w="0" w:type="auto"/>
            <w:hideMark/>
          </w:tcPr>
          <w:p w14:paraId="7DDDA00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54C0A7F5" w14:textId="77777777" w:rsidTr="008A4036">
        <w:tc>
          <w:tcPr>
            <w:tcW w:w="634" w:type="dxa"/>
            <w:hideMark/>
          </w:tcPr>
          <w:p w14:paraId="5CDCEBB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28</w:t>
            </w:r>
          </w:p>
        </w:tc>
        <w:tc>
          <w:tcPr>
            <w:tcW w:w="2468" w:type="dxa"/>
            <w:hideMark/>
          </w:tcPr>
          <w:p w14:paraId="224ADE6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greatThanInteger</w:t>
            </w:r>
          </w:p>
        </w:tc>
        <w:tc>
          <w:tcPr>
            <w:tcW w:w="1010" w:type="dxa"/>
            <w:hideMark/>
          </w:tcPr>
          <w:p w14:paraId="2D4243D3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6230B08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Минимальное целое значение (строго больше)</w:t>
            </w:r>
          </w:p>
        </w:tc>
        <w:tc>
          <w:tcPr>
            <w:tcW w:w="0" w:type="auto"/>
            <w:hideMark/>
          </w:tcPr>
          <w:p w14:paraId="00F1BBD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6E2BDFE5" w14:textId="77777777" w:rsidTr="008A4036">
        <w:tc>
          <w:tcPr>
            <w:tcW w:w="634" w:type="dxa"/>
            <w:hideMark/>
          </w:tcPr>
          <w:p w14:paraId="7DF8555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29</w:t>
            </w:r>
          </w:p>
        </w:tc>
        <w:tc>
          <w:tcPr>
            <w:tcW w:w="2468" w:type="dxa"/>
            <w:hideMark/>
          </w:tcPr>
          <w:p w14:paraId="3AEDFEA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lessThanInteger</w:t>
            </w:r>
          </w:p>
        </w:tc>
        <w:tc>
          <w:tcPr>
            <w:tcW w:w="1010" w:type="dxa"/>
            <w:hideMark/>
          </w:tcPr>
          <w:p w14:paraId="574E7094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7741D4E6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Максимальное целое значение (строго меньше)</w:t>
            </w:r>
          </w:p>
        </w:tc>
        <w:tc>
          <w:tcPr>
            <w:tcW w:w="0" w:type="auto"/>
            <w:hideMark/>
          </w:tcPr>
          <w:p w14:paraId="3391746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2C24C003" w14:textId="77777777" w:rsidTr="008A4036">
        <w:tc>
          <w:tcPr>
            <w:tcW w:w="634" w:type="dxa"/>
            <w:hideMark/>
          </w:tcPr>
          <w:p w14:paraId="243948C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30</w:t>
            </w:r>
          </w:p>
        </w:tc>
        <w:tc>
          <w:tcPr>
            <w:tcW w:w="2468" w:type="dxa"/>
            <w:hideMark/>
          </w:tcPr>
          <w:p w14:paraId="44A9EC69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referenceUid</w:t>
            </w:r>
          </w:p>
        </w:tc>
        <w:tc>
          <w:tcPr>
            <w:tcW w:w="1010" w:type="dxa"/>
            <w:hideMark/>
          </w:tcPr>
          <w:p w14:paraId="45DF441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21453A2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UUID справочника-источника, на кот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рый ссылаются</w:t>
            </w:r>
          </w:p>
        </w:tc>
        <w:tc>
          <w:tcPr>
            <w:tcW w:w="0" w:type="auto"/>
            <w:hideMark/>
          </w:tcPr>
          <w:p w14:paraId="77D471F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5080E591" w14:textId="77777777" w:rsidTr="008A4036">
        <w:tc>
          <w:tcPr>
            <w:tcW w:w="634" w:type="dxa"/>
            <w:hideMark/>
          </w:tcPr>
          <w:p w14:paraId="18E6FE3F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31</w:t>
            </w:r>
          </w:p>
        </w:tc>
        <w:tc>
          <w:tcPr>
            <w:tcW w:w="2468" w:type="dxa"/>
            <w:hideMark/>
          </w:tcPr>
          <w:p w14:paraId="70B4717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referenceAttributeUid</w:t>
            </w:r>
          </w:p>
        </w:tc>
        <w:tc>
          <w:tcPr>
            <w:tcW w:w="1010" w:type="dxa"/>
            <w:hideMark/>
          </w:tcPr>
          <w:p w14:paraId="5572572C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1E87049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UUID атрибута справочника-источника</w:t>
            </w:r>
          </w:p>
        </w:tc>
        <w:tc>
          <w:tcPr>
            <w:tcW w:w="0" w:type="auto"/>
            <w:hideMark/>
          </w:tcPr>
          <w:p w14:paraId="3CC79A8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21886F91" w14:textId="77777777" w:rsidTr="008A4036">
        <w:tc>
          <w:tcPr>
            <w:tcW w:w="634" w:type="dxa"/>
            <w:hideMark/>
          </w:tcPr>
          <w:p w14:paraId="7BF3DD6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32</w:t>
            </w:r>
          </w:p>
        </w:tc>
        <w:tc>
          <w:tcPr>
            <w:tcW w:w="2468" w:type="dxa"/>
            <w:hideMark/>
          </w:tcPr>
          <w:p w14:paraId="5582215E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referenceAttributeType</w:t>
            </w:r>
          </w:p>
        </w:tc>
        <w:tc>
          <w:tcPr>
            <w:tcW w:w="1010" w:type="dxa"/>
            <w:hideMark/>
          </w:tcPr>
          <w:p w14:paraId="7C4708B5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4C2607B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Тип атрибута справочника-источника (например, "INTEGER")</w:t>
            </w:r>
          </w:p>
        </w:tc>
        <w:tc>
          <w:tcPr>
            <w:tcW w:w="0" w:type="auto"/>
            <w:hideMark/>
          </w:tcPr>
          <w:p w14:paraId="6A037410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7D093626" w14:textId="77777777" w:rsidTr="008A4036">
        <w:tc>
          <w:tcPr>
            <w:tcW w:w="634" w:type="dxa"/>
            <w:hideMark/>
          </w:tcPr>
          <w:p w14:paraId="0A2CDAC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lastRenderedPageBreak/>
              <w:t>33</w:t>
            </w:r>
          </w:p>
        </w:tc>
        <w:tc>
          <w:tcPr>
            <w:tcW w:w="2468" w:type="dxa"/>
            <w:hideMark/>
          </w:tcPr>
          <w:p w14:paraId="75D1DA9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regex</w:t>
            </w:r>
          </w:p>
        </w:tc>
        <w:tc>
          <w:tcPr>
            <w:tcW w:w="1010" w:type="dxa"/>
            <w:hideMark/>
          </w:tcPr>
          <w:p w14:paraId="0EBC761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4520" w:type="dxa"/>
            <w:hideMark/>
          </w:tcPr>
          <w:p w14:paraId="6F0B9EC8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Регулярное выражение для проверки зн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чения (для типа "string")</w:t>
            </w:r>
          </w:p>
        </w:tc>
        <w:tc>
          <w:tcPr>
            <w:tcW w:w="0" w:type="auto"/>
            <w:hideMark/>
          </w:tcPr>
          <w:p w14:paraId="2BD7489B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5E66F6" w:rsidRPr="004851BF" w14:paraId="5DA93E1E" w14:textId="77777777" w:rsidTr="008A4036">
        <w:tc>
          <w:tcPr>
            <w:tcW w:w="634" w:type="dxa"/>
            <w:hideMark/>
          </w:tcPr>
          <w:p w14:paraId="656F59D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34</w:t>
            </w:r>
          </w:p>
        </w:tc>
        <w:tc>
          <w:tcPr>
            <w:tcW w:w="2468" w:type="dxa"/>
            <w:hideMark/>
          </w:tcPr>
          <w:p w14:paraId="7BD5BD9A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length</w:t>
            </w:r>
          </w:p>
        </w:tc>
        <w:tc>
          <w:tcPr>
            <w:tcW w:w="1010" w:type="dxa"/>
            <w:hideMark/>
          </w:tcPr>
          <w:p w14:paraId="51D7C7DD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4520" w:type="dxa"/>
            <w:hideMark/>
          </w:tcPr>
          <w:p w14:paraId="5E1B3A22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Максимальная длина строки (для типа "string")</w:t>
            </w:r>
          </w:p>
        </w:tc>
        <w:tc>
          <w:tcPr>
            <w:tcW w:w="0" w:type="auto"/>
            <w:hideMark/>
          </w:tcPr>
          <w:p w14:paraId="559203D1" w14:textId="77777777" w:rsidR="005E66F6" w:rsidRPr="004851BF" w:rsidRDefault="005E66F6" w:rsidP="005E66F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4E92C8BC" w14:textId="702BC091" w:rsidR="005E66F6" w:rsidRPr="004851BF" w:rsidRDefault="005E66F6" w:rsidP="002700DE">
      <w:pPr>
        <w:rPr>
          <w:rStyle w:val="a8"/>
        </w:rPr>
      </w:pPr>
    </w:p>
    <w:p w14:paraId="59876692" w14:textId="3A76DE75" w:rsidR="005E66F6" w:rsidRPr="004851BF" w:rsidRDefault="005E66F6" w:rsidP="002700DE">
      <w:pPr>
        <w:rPr>
          <w:rStyle w:val="a8"/>
        </w:rPr>
      </w:pPr>
    </w:p>
    <w:p w14:paraId="0A3E4186" w14:textId="77777777" w:rsidR="00087C6F" w:rsidRPr="004851BF" w:rsidRDefault="00087C6F" w:rsidP="00087C6F">
      <w:pPr>
        <w:pStyle w:val="RTL1"/>
        <w:jc w:val="center"/>
        <w:rPr>
          <w:sz w:val="24"/>
          <w:szCs w:val="24"/>
          <w:shd w:val="clear" w:color="auto" w:fill="FFFFFF"/>
        </w:rPr>
      </w:pPr>
      <w:bookmarkStart w:id="27" w:name="_Toc239253381"/>
      <w:r w:rsidRPr="004851BF">
        <w:rPr>
          <w:sz w:val="24"/>
          <w:szCs w:val="24"/>
          <w:shd w:val="clear" w:color="auto" w:fill="FFFFFF"/>
        </w:rPr>
        <w:lastRenderedPageBreak/>
        <w:t>МЕТОД ПОЛУЧЕНИЯ ПЕРЕЧНЯ ЗАПИСЕЙ СПРАВОЧНИКА</w:t>
      </w:r>
      <w:bookmarkEnd w:id="27"/>
    </w:p>
    <w:p w14:paraId="3DF68027" w14:textId="29C6216D" w:rsidR="00BD1AEC" w:rsidRPr="00055072" w:rsidRDefault="00710DBD" w:rsidP="00055072">
      <w:pPr>
        <w:pStyle w:val="a3"/>
        <w:rPr>
          <w:b/>
          <w:lang w:val="en-US"/>
        </w:rPr>
      </w:pPr>
      <w:r w:rsidRPr="00055072">
        <w:rPr>
          <w:b/>
        </w:rPr>
        <w:t>Метод</w:t>
      </w:r>
      <w:r w:rsidRPr="00055072">
        <w:rPr>
          <w:b/>
          <w:lang w:val="en-US"/>
        </w:rPr>
        <w:t xml:space="preserve"> </w:t>
      </w:r>
      <w:r w:rsidRPr="00055072">
        <w:rPr>
          <w:b/>
        </w:rPr>
        <w:t>и</w:t>
      </w:r>
      <w:r w:rsidRPr="00055072">
        <w:rPr>
          <w:b/>
          <w:lang w:val="en-US"/>
        </w:rPr>
        <w:t xml:space="preserve"> </w:t>
      </w:r>
      <w:r w:rsidRPr="00055072">
        <w:rPr>
          <w:b/>
        </w:rPr>
        <w:t>маршрут</w:t>
      </w:r>
      <w:r w:rsidRPr="00055072">
        <w:rPr>
          <w:b/>
          <w:lang w:val="en-US"/>
        </w:rPr>
        <w:t xml:space="preserve">: GET </w:t>
      </w:r>
      <w:r w:rsidR="00EF3046" w:rsidRPr="00055072">
        <w:rPr>
          <w:b/>
          <w:lang w:val="en-US"/>
        </w:rPr>
        <w:t>/public/api/v1</w:t>
      </w:r>
      <w:r w:rsidRPr="00055072">
        <w:rPr>
          <w:b/>
          <w:lang w:val="en-US"/>
        </w:rPr>
        <w:t>/classifiers/{classifiersId}/data?pageSize=10&amp;</w:t>
      </w:r>
      <w:r w:rsidRPr="00376E0E">
        <w:rPr>
          <w:b/>
          <w:lang w:val="en-US"/>
        </w:rPr>
        <w:t>pageNumber</w:t>
      </w:r>
      <w:r w:rsidRPr="00055072">
        <w:rPr>
          <w:b/>
          <w:lang w:val="en-US"/>
        </w:rPr>
        <w:t>=1</w:t>
      </w:r>
    </w:p>
    <w:p w14:paraId="349F3275" w14:textId="77777777" w:rsidR="00BD1AEC" w:rsidRPr="004851BF" w:rsidRDefault="00710DBD" w:rsidP="00F91344">
      <w:pPr>
        <w:pStyle w:val="RTL2"/>
        <w:rPr>
          <w:spacing w:val="-1"/>
          <w:lang w:val="en-US"/>
        </w:rPr>
      </w:pPr>
      <w:bookmarkStart w:id="28" w:name="_Toc235523393"/>
      <w:bookmarkStart w:id="29" w:name="scroll-bookmark-3"/>
      <w:r w:rsidRPr="004851BF">
        <w:t>Запрос</w:t>
      </w:r>
      <w:bookmarkEnd w:id="28"/>
      <w:bookmarkEnd w:id="29"/>
    </w:p>
    <w:p w14:paraId="3FB5D1D0" w14:textId="77777777" w:rsidR="00EF3046" w:rsidRPr="004851BF" w:rsidRDefault="00710DBD" w:rsidP="00055072">
      <w:pPr>
        <w:pStyle w:val="a3"/>
      </w:pPr>
      <w:bookmarkStart w:id="30" w:name="scroll-bookmark-4"/>
      <w:r w:rsidRPr="004851BF">
        <w:t>Пример запроса</w:t>
      </w:r>
      <w:r w:rsidR="00EF3046" w:rsidRPr="004851BF">
        <w:t xml:space="preserve"> для получения </w:t>
      </w:r>
      <w:r w:rsidR="00EF3046" w:rsidRPr="00055072">
        <w:t>полного</w:t>
      </w:r>
      <w:r w:rsidR="00EF3046" w:rsidRPr="004851BF">
        <w:t xml:space="preserve"> перечня записей реестра</w:t>
      </w:r>
      <w:r w:rsidRPr="004851BF">
        <w:t xml:space="preserve">: </w:t>
      </w:r>
    </w:p>
    <w:p w14:paraId="55828F35" w14:textId="03FE6726" w:rsidR="00EF3046" w:rsidRPr="00055072" w:rsidRDefault="00710DBD" w:rsidP="00E85BB1">
      <w:pPr>
        <w:pStyle w:val="11"/>
        <w:jc w:val="left"/>
      </w:pPr>
      <w:r w:rsidRPr="00055072">
        <w:t>GET</w:t>
      </w:r>
      <w:r w:rsidR="00EF3046" w:rsidRPr="00055072">
        <w:t xml:space="preserve"> /public/api/</w:t>
      </w:r>
      <w:r w:rsidRPr="00055072">
        <w:t>v1/classifiers/</w:t>
      </w:r>
      <w:r w:rsidR="00FC488C" w:rsidRPr="00055072">
        <w:t>5078</w:t>
      </w:r>
      <w:r w:rsidRPr="00055072">
        <w:t>/data?pageSize=10&amp;pageNumber=1&amp;query=123</w:t>
      </w:r>
      <w:bookmarkEnd w:id="30"/>
      <w:r w:rsidR="00EF3046" w:rsidRPr="00055072">
        <w:br/>
        <w:t xml:space="preserve">Пример запроса с использованием фильтра по атрибутам: </w:t>
      </w:r>
    </w:p>
    <w:p w14:paraId="5A5F879F" w14:textId="5D48D6E4" w:rsidR="00BD1AEC" w:rsidRPr="00376E0E" w:rsidRDefault="00EF3046" w:rsidP="00E85BB1">
      <w:pPr>
        <w:pStyle w:val="11"/>
        <w:jc w:val="left"/>
        <w:rPr>
          <w:lang w:val="en-US"/>
        </w:rPr>
      </w:pPr>
      <w:r w:rsidRPr="00376E0E">
        <w:rPr>
          <w:lang w:val="en-US"/>
        </w:rPr>
        <w:t>GET /public/api/v1/classifiers/5078/data?pageSize=1&amp;pageNumber=1&amp;f19883=%D0%9B%D0%9F-000002&amp;f19885=11.07.2028&amp;f19886=%D0%9E%D0%BD%D0%B4%D0%B0%D0%BD%D1%81%D0%B5%D1%82%D1%80%D0%BE%D0%BD'</w:t>
      </w:r>
    </w:p>
    <w:p w14:paraId="1FCAA6DC" w14:textId="77777777" w:rsidR="00BD1AEC" w:rsidRPr="004851BF" w:rsidRDefault="00710DBD" w:rsidP="00055072">
      <w:pPr>
        <w:pStyle w:val="a3"/>
      </w:pPr>
      <w:bookmarkStart w:id="31" w:name="scroll-bookmark-5"/>
      <w:r w:rsidRPr="00055072">
        <w:t>Path</w:t>
      </w:r>
      <w:r w:rsidRPr="004851BF">
        <w:t>:</w:t>
      </w:r>
      <w:bookmarkEnd w:id="31"/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96"/>
        <w:gridCol w:w="1606"/>
        <w:gridCol w:w="958"/>
        <w:gridCol w:w="4924"/>
        <w:gridCol w:w="2381"/>
      </w:tblGrid>
      <w:tr w:rsidR="00BD1AEC" w:rsidRPr="004851BF" w14:paraId="5647BA81" w14:textId="77777777" w:rsidTr="00440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C6FFC8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5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F384A4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9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D870B5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CBF31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3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B3A4A7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54DBE86B" w14:textId="77777777" w:rsidTr="00440726">
        <w:tc>
          <w:tcPr>
            <w:tcW w:w="394" w:type="dxa"/>
          </w:tcPr>
          <w:p w14:paraId="18CAC9B2" w14:textId="60EEC574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1595" w:type="dxa"/>
          </w:tcPr>
          <w:p w14:paraId="36A87B8B" w14:textId="52C4E93B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id</w:t>
            </w:r>
          </w:p>
        </w:tc>
        <w:tc>
          <w:tcPr>
            <w:tcW w:w="951" w:type="dxa"/>
          </w:tcPr>
          <w:p w14:paraId="78986114" w14:textId="5E34C938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</w:t>
            </w:r>
          </w:p>
        </w:tc>
        <w:tc>
          <w:tcPr>
            <w:tcW w:w="4890" w:type="dxa"/>
          </w:tcPr>
          <w:p w14:paraId="08D13774" w14:textId="043D010E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Идентификатор справочника</w:t>
            </w:r>
          </w:p>
        </w:tc>
        <w:tc>
          <w:tcPr>
            <w:tcW w:w="2365" w:type="dxa"/>
          </w:tcPr>
          <w:p w14:paraId="5D4901EE" w14:textId="3DBB1301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Да</w:t>
            </w:r>
          </w:p>
        </w:tc>
      </w:tr>
    </w:tbl>
    <w:p w14:paraId="13702C5D" w14:textId="77777777" w:rsidR="00BD1AEC" w:rsidRPr="004851BF" w:rsidRDefault="00BD1AEC">
      <w:pPr>
        <w:rPr>
          <w:sz w:val="24"/>
        </w:rPr>
      </w:pPr>
    </w:p>
    <w:p w14:paraId="516296F1" w14:textId="77777777" w:rsidR="00BD1AEC" w:rsidRPr="004851BF" w:rsidRDefault="00710DBD" w:rsidP="00055072">
      <w:pPr>
        <w:pStyle w:val="a3"/>
      </w:pPr>
      <w:r w:rsidRPr="00055072">
        <w:t>Query</w:t>
      </w:r>
      <w:r w:rsidRPr="004851BF">
        <w:t>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58"/>
        <w:gridCol w:w="1950"/>
        <w:gridCol w:w="1258"/>
        <w:gridCol w:w="4790"/>
        <w:gridCol w:w="1965"/>
      </w:tblGrid>
      <w:tr w:rsidR="00440726" w:rsidRPr="00862E19" w14:paraId="0BEE663C" w14:textId="77777777" w:rsidTr="00440726">
        <w:tc>
          <w:tcPr>
            <w:tcW w:w="0" w:type="auto"/>
            <w:hideMark/>
          </w:tcPr>
          <w:p w14:paraId="7465B3C6" w14:textId="77777777" w:rsidR="00440726" w:rsidRPr="00862E19" w:rsidRDefault="00440726" w:rsidP="00440726">
            <w:pPr>
              <w:rPr>
                <w:b/>
                <w:sz w:val="24"/>
              </w:rPr>
            </w:pPr>
            <w:r w:rsidRPr="00862E19">
              <w:rPr>
                <w:b/>
                <w:sz w:val="24"/>
              </w:rPr>
              <w:t>№</w:t>
            </w:r>
          </w:p>
        </w:tc>
        <w:tc>
          <w:tcPr>
            <w:tcW w:w="0" w:type="auto"/>
            <w:hideMark/>
          </w:tcPr>
          <w:p w14:paraId="7CAE9E26" w14:textId="77777777" w:rsidR="00440726" w:rsidRPr="00862E19" w:rsidRDefault="00440726" w:rsidP="00440726">
            <w:pPr>
              <w:rPr>
                <w:b/>
                <w:sz w:val="24"/>
              </w:rPr>
            </w:pPr>
            <w:r w:rsidRPr="00862E19">
              <w:rPr>
                <w:b/>
                <w:sz w:val="24"/>
              </w:rPr>
              <w:t>Параметр</w:t>
            </w:r>
          </w:p>
        </w:tc>
        <w:tc>
          <w:tcPr>
            <w:tcW w:w="0" w:type="auto"/>
            <w:hideMark/>
          </w:tcPr>
          <w:p w14:paraId="51F6154F" w14:textId="77777777" w:rsidR="00440726" w:rsidRPr="00862E19" w:rsidRDefault="00440726" w:rsidP="00440726">
            <w:pPr>
              <w:rPr>
                <w:b/>
                <w:sz w:val="24"/>
              </w:rPr>
            </w:pPr>
            <w:r w:rsidRPr="00862E19">
              <w:rPr>
                <w:b/>
                <w:sz w:val="24"/>
              </w:rPr>
              <w:t>Тип</w:t>
            </w:r>
          </w:p>
        </w:tc>
        <w:tc>
          <w:tcPr>
            <w:tcW w:w="0" w:type="auto"/>
            <w:hideMark/>
          </w:tcPr>
          <w:p w14:paraId="689C5B20" w14:textId="77777777" w:rsidR="00440726" w:rsidRPr="00862E19" w:rsidRDefault="00440726" w:rsidP="00440726">
            <w:pPr>
              <w:rPr>
                <w:b/>
                <w:sz w:val="24"/>
              </w:rPr>
            </w:pPr>
            <w:r w:rsidRPr="00862E19">
              <w:rPr>
                <w:b/>
                <w:sz w:val="24"/>
              </w:rPr>
              <w:t>Описание</w:t>
            </w:r>
          </w:p>
        </w:tc>
        <w:tc>
          <w:tcPr>
            <w:tcW w:w="0" w:type="auto"/>
            <w:hideMark/>
          </w:tcPr>
          <w:p w14:paraId="5160DC40" w14:textId="77777777" w:rsidR="00440726" w:rsidRPr="00862E19" w:rsidRDefault="00440726" w:rsidP="00440726">
            <w:pPr>
              <w:rPr>
                <w:b/>
                <w:sz w:val="24"/>
              </w:rPr>
            </w:pPr>
            <w:r w:rsidRPr="00862E19">
              <w:rPr>
                <w:b/>
                <w:sz w:val="24"/>
              </w:rPr>
              <w:t>Обязательность</w:t>
            </w:r>
          </w:p>
        </w:tc>
      </w:tr>
      <w:tr w:rsidR="00440726" w:rsidRPr="004851BF" w14:paraId="5A936256" w14:textId="77777777" w:rsidTr="00440726">
        <w:tc>
          <w:tcPr>
            <w:tcW w:w="0" w:type="auto"/>
            <w:hideMark/>
          </w:tcPr>
          <w:p w14:paraId="53D4BD40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1</w:t>
            </w:r>
          </w:p>
        </w:tc>
        <w:tc>
          <w:tcPr>
            <w:tcW w:w="0" w:type="auto"/>
            <w:hideMark/>
          </w:tcPr>
          <w:p w14:paraId="236D1598" w14:textId="178794CD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pageSize</w:t>
            </w:r>
          </w:p>
        </w:tc>
        <w:tc>
          <w:tcPr>
            <w:tcW w:w="0" w:type="auto"/>
            <w:hideMark/>
          </w:tcPr>
          <w:p w14:paraId="2AE23DCA" w14:textId="68FDB58B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0" w:type="auto"/>
            <w:hideMark/>
          </w:tcPr>
          <w:p w14:paraId="4469327E" w14:textId="41AD0901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Размер отображаемой страницы (по умо</w:t>
            </w:r>
            <w:r w:rsidRPr="004851BF">
              <w:rPr>
                <w:sz w:val="24"/>
              </w:rPr>
              <w:t>л</w:t>
            </w:r>
            <w:r w:rsidRPr="004851BF">
              <w:rPr>
                <w:sz w:val="24"/>
              </w:rPr>
              <w:t>чанию 10)</w:t>
            </w:r>
          </w:p>
        </w:tc>
        <w:tc>
          <w:tcPr>
            <w:tcW w:w="0" w:type="auto"/>
            <w:hideMark/>
          </w:tcPr>
          <w:p w14:paraId="12C2E9E3" w14:textId="661D78BD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32C5F6E7" w14:textId="77777777" w:rsidTr="00440726">
        <w:tc>
          <w:tcPr>
            <w:tcW w:w="0" w:type="auto"/>
            <w:hideMark/>
          </w:tcPr>
          <w:p w14:paraId="633051E9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2</w:t>
            </w:r>
          </w:p>
        </w:tc>
        <w:tc>
          <w:tcPr>
            <w:tcW w:w="0" w:type="auto"/>
            <w:hideMark/>
          </w:tcPr>
          <w:p w14:paraId="4FC33B39" w14:textId="1054A644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pageNumber</w:t>
            </w:r>
          </w:p>
        </w:tc>
        <w:tc>
          <w:tcPr>
            <w:tcW w:w="0" w:type="auto"/>
            <w:hideMark/>
          </w:tcPr>
          <w:p w14:paraId="0FC3E2E9" w14:textId="02694A16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0" w:type="auto"/>
            <w:hideMark/>
          </w:tcPr>
          <w:p w14:paraId="68E4B904" w14:textId="2657A74C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Номер отображаемой страницы (по умолч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нию 1)</w:t>
            </w:r>
          </w:p>
        </w:tc>
        <w:tc>
          <w:tcPr>
            <w:tcW w:w="0" w:type="auto"/>
            <w:hideMark/>
          </w:tcPr>
          <w:p w14:paraId="299ACD62" w14:textId="71040FE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4CAACDB2" w14:textId="77777777" w:rsidTr="00440726">
        <w:tc>
          <w:tcPr>
            <w:tcW w:w="0" w:type="auto"/>
            <w:hideMark/>
          </w:tcPr>
          <w:p w14:paraId="6F9DCEA3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3</w:t>
            </w:r>
          </w:p>
        </w:tc>
        <w:tc>
          <w:tcPr>
            <w:tcW w:w="0" w:type="auto"/>
            <w:hideMark/>
          </w:tcPr>
          <w:p w14:paraId="140D3170" w14:textId="76740245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query</w:t>
            </w:r>
          </w:p>
        </w:tc>
        <w:tc>
          <w:tcPr>
            <w:tcW w:w="0" w:type="auto"/>
            <w:hideMark/>
          </w:tcPr>
          <w:p w14:paraId="592E50A8" w14:textId="0A0EE3A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0" w:type="auto"/>
            <w:hideMark/>
          </w:tcPr>
          <w:p w14:paraId="60D914FF" w14:textId="525F41F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Поисковый запрос (не менее 3 символов)</w:t>
            </w:r>
          </w:p>
        </w:tc>
        <w:tc>
          <w:tcPr>
            <w:tcW w:w="0" w:type="auto"/>
            <w:hideMark/>
          </w:tcPr>
          <w:p w14:paraId="03075DEC" w14:textId="631CB5F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08352403" w14:textId="77777777" w:rsidTr="00440726">
        <w:tc>
          <w:tcPr>
            <w:tcW w:w="0" w:type="auto"/>
            <w:hideMark/>
          </w:tcPr>
          <w:p w14:paraId="4FA210E3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4</w:t>
            </w:r>
          </w:p>
        </w:tc>
        <w:tc>
          <w:tcPr>
            <w:tcW w:w="0" w:type="auto"/>
            <w:hideMark/>
          </w:tcPr>
          <w:p w14:paraId="176EC28A" w14:textId="757D6790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sortingAttributeId</w:t>
            </w:r>
          </w:p>
        </w:tc>
        <w:tc>
          <w:tcPr>
            <w:tcW w:w="0" w:type="auto"/>
            <w:hideMark/>
          </w:tcPr>
          <w:p w14:paraId="0F29D518" w14:textId="47207194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0" w:type="auto"/>
            <w:hideMark/>
          </w:tcPr>
          <w:p w14:paraId="52E0AC98" w14:textId="4468B482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ID атрибута для сортировки (по умолчанию -1)</w:t>
            </w:r>
          </w:p>
        </w:tc>
        <w:tc>
          <w:tcPr>
            <w:tcW w:w="0" w:type="auto"/>
            <w:hideMark/>
          </w:tcPr>
          <w:p w14:paraId="104A29E0" w14:textId="1012C389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244102B1" w14:textId="77777777" w:rsidTr="00440726">
        <w:tc>
          <w:tcPr>
            <w:tcW w:w="0" w:type="auto"/>
            <w:hideMark/>
          </w:tcPr>
          <w:p w14:paraId="79B32BF4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5</w:t>
            </w:r>
          </w:p>
        </w:tc>
        <w:tc>
          <w:tcPr>
            <w:tcW w:w="0" w:type="auto"/>
            <w:hideMark/>
          </w:tcPr>
          <w:p w14:paraId="69AA1790" w14:textId="59BC96A5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sortingDirection</w:t>
            </w:r>
          </w:p>
        </w:tc>
        <w:tc>
          <w:tcPr>
            <w:tcW w:w="0" w:type="auto"/>
            <w:hideMark/>
          </w:tcPr>
          <w:p w14:paraId="3D56ED1E" w14:textId="278F5F04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string</w:t>
            </w:r>
          </w:p>
        </w:tc>
        <w:tc>
          <w:tcPr>
            <w:tcW w:w="0" w:type="auto"/>
            <w:hideMark/>
          </w:tcPr>
          <w:p w14:paraId="4AD370C3" w14:textId="3690BAA1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Направление сортиро</w:t>
            </w:r>
            <w:r w:rsidRPr="004851BF">
              <w:rPr>
                <w:sz w:val="24"/>
              </w:rPr>
              <w:t>в</w:t>
            </w:r>
            <w:r w:rsidRPr="004851BF">
              <w:rPr>
                <w:sz w:val="24"/>
              </w:rPr>
              <w:t>ки: ASC или DESC (по умолчанию ASC)</w:t>
            </w:r>
          </w:p>
        </w:tc>
        <w:tc>
          <w:tcPr>
            <w:tcW w:w="0" w:type="auto"/>
            <w:hideMark/>
          </w:tcPr>
          <w:p w14:paraId="2C99D304" w14:textId="68006D92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1C92B953" w14:textId="77777777" w:rsidTr="00440726">
        <w:tc>
          <w:tcPr>
            <w:tcW w:w="0" w:type="auto"/>
            <w:hideMark/>
          </w:tcPr>
          <w:p w14:paraId="6D1109A7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6</w:t>
            </w:r>
          </w:p>
        </w:tc>
        <w:tc>
          <w:tcPr>
            <w:tcW w:w="0" w:type="auto"/>
            <w:hideMark/>
          </w:tcPr>
          <w:p w14:paraId="41AC4534" w14:textId="6C4D585A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parentId</w:t>
            </w:r>
          </w:p>
        </w:tc>
        <w:tc>
          <w:tcPr>
            <w:tcW w:w="0" w:type="auto"/>
            <w:hideMark/>
          </w:tcPr>
          <w:p w14:paraId="08E7A759" w14:textId="2CF3ECC9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0" w:type="auto"/>
            <w:hideMark/>
          </w:tcPr>
          <w:p w14:paraId="3A0BB170" w14:textId="4DDEBEAA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ID родительской записи (только для иера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хических справочников)</w:t>
            </w:r>
          </w:p>
        </w:tc>
        <w:tc>
          <w:tcPr>
            <w:tcW w:w="0" w:type="auto"/>
            <w:hideMark/>
          </w:tcPr>
          <w:p w14:paraId="6DA2E0B0" w14:textId="01824923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62E20777" w14:textId="77777777" w:rsidTr="00440726">
        <w:tc>
          <w:tcPr>
            <w:tcW w:w="0" w:type="auto"/>
            <w:hideMark/>
          </w:tcPr>
          <w:p w14:paraId="43DC6285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7</w:t>
            </w:r>
          </w:p>
        </w:tc>
        <w:tc>
          <w:tcPr>
            <w:tcW w:w="0" w:type="auto"/>
            <w:hideMark/>
          </w:tcPr>
          <w:p w14:paraId="78BC5916" w14:textId="6F457506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donorId</w:t>
            </w:r>
          </w:p>
        </w:tc>
        <w:tc>
          <w:tcPr>
            <w:tcW w:w="0" w:type="auto"/>
            <w:hideMark/>
          </w:tcPr>
          <w:p w14:paraId="6CB299D9" w14:textId="6F6F69C2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integer</w:t>
            </w:r>
          </w:p>
        </w:tc>
        <w:tc>
          <w:tcPr>
            <w:tcW w:w="0" w:type="auto"/>
            <w:hideMark/>
          </w:tcPr>
          <w:p w14:paraId="1AC51996" w14:textId="4E397E9C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ID справочника-донора (только для спр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вочников-агрегаторов)</w:t>
            </w:r>
          </w:p>
        </w:tc>
        <w:tc>
          <w:tcPr>
            <w:tcW w:w="0" w:type="auto"/>
            <w:hideMark/>
          </w:tcPr>
          <w:p w14:paraId="16735DCC" w14:textId="38098803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  <w:tr w:rsidR="00440726" w:rsidRPr="004851BF" w14:paraId="6EFB0638" w14:textId="77777777" w:rsidTr="00440726">
        <w:tc>
          <w:tcPr>
            <w:tcW w:w="0" w:type="auto"/>
            <w:hideMark/>
          </w:tcPr>
          <w:p w14:paraId="14454E74" w14:textId="777777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8</w:t>
            </w:r>
          </w:p>
        </w:tc>
        <w:tc>
          <w:tcPr>
            <w:tcW w:w="0" w:type="auto"/>
            <w:hideMark/>
          </w:tcPr>
          <w:p w14:paraId="41DF7309" w14:textId="6722D7CC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dateTimeTo</w:t>
            </w:r>
          </w:p>
        </w:tc>
        <w:tc>
          <w:tcPr>
            <w:tcW w:w="0" w:type="auto"/>
            <w:hideMark/>
          </w:tcPr>
          <w:p w14:paraId="344CF145" w14:textId="0BA65F25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datetime (string)</w:t>
            </w:r>
          </w:p>
        </w:tc>
        <w:tc>
          <w:tcPr>
            <w:tcW w:w="0" w:type="auto"/>
            <w:hideMark/>
          </w:tcPr>
          <w:p w14:paraId="06D0A51C" w14:textId="03436977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Фильтр конечной даты (в ответе передаю</w:t>
            </w:r>
            <w:r w:rsidRPr="004851BF">
              <w:rPr>
                <w:sz w:val="24"/>
              </w:rPr>
              <w:t>т</w:t>
            </w:r>
            <w:r w:rsidRPr="004851BF">
              <w:rPr>
                <w:sz w:val="24"/>
              </w:rPr>
              <w:t>ся записи, актуальные на эту дату)</w:t>
            </w:r>
          </w:p>
        </w:tc>
        <w:tc>
          <w:tcPr>
            <w:tcW w:w="0" w:type="auto"/>
            <w:hideMark/>
          </w:tcPr>
          <w:p w14:paraId="0D5AC9C3" w14:textId="2A4EDA01" w:rsidR="00440726" w:rsidRPr="004851BF" w:rsidRDefault="00440726" w:rsidP="00440726">
            <w:pPr>
              <w:rPr>
                <w:sz w:val="24"/>
              </w:rPr>
            </w:pPr>
            <w:r w:rsidRPr="004851BF">
              <w:rPr>
                <w:sz w:val="24"/>
              </w:rPr>
              <w:t>Нет</w:t>
            </w:r>
          </w:p>
        </w:tc>
      </w:tr>
    </w:tbl>
    <w:p w14:paraId="75346BDE" w14:textId="77777777" w:rsidR="00BD1AEC" w:rsidRPr="004851BF" w:rsidRDefault="00BD1AEC">
      <w:pPr>
        <w:rPr>
          <w:lang w:eastAsia="ru-RU"/>
        </w:rPr>
      </w:pPr>
    </w:p>
    <w:p w14:paraId="771B184F" w14:textId="77777777" w:rsidR="00BD1AEC" w:rsidRPr="004851BF" w:rsidRDefault="00710DBD" w:rsidP="00F91344">
      <w:pPr>
        <w:pStyle w:val="RTL2"/>
        <w:rPr>
          <w:lang w:val="en-US"/>
        </w:rPr>
      </w:pPr>
      <w:bookmarkStart w:id="32" w:name="_Toc235523394"/>
      <w:bookmarkStart w:id="33" w:name="scroll-bookmark-7"/>
      <w:r w:rsidRPr="004851BF">
        <w:t>Ответ</w:t>
      </w:r>
      <w:bookmarkEnd w:id="32"/>
      <w:bookmarkEnd w:id="33"/>
    </w:p>
    <w:p w14:paraId="658087DB" w14:textId="77777777" w:rsidR="00BD1AEC" w:rsidRPr="004851BF" w:rsidRDefault="00710DBD" w:rsidP="00055072">
      <w:pPr>
        <w:pStyle w:val="a3"/>
      </w:pPr>
      <w:bookmarkStart w:id="34" w:name="scroll-bookmark-8"/>
      <w:r w:rsidRPr="00055072">
        <w:t>Пример</w:t>
      </w:r>
      <w:r w:rsidRPr="004851BF">
        <w:t xml:space="preserve"> тела ответа:</w:t>
      </w:r>
      <w:bookmarkEnd w:id="34"/>
    </w:p>
    <w:tbl>
      <w:tblPr>
        <w:tblStyle w:val="ScrollCode"/>
        <w:tblW w:w="5000" w:type="pct"/>
        <w:tblLayout w:type="fixed"/>
        <w:tblCellMar>
          <w:right w:w="100" w:type="dxa"/>
        </w:tblCellMar>
        <w:tblLook w:val="01E0" w:firstRow="1" w:lastRow="1" w:firstColumn="1" w:lastColumn="1" w:noHBand="0" w:noVBand="0"/>
      </w:tblPr>
      <w:tblGrid>
        <w:gridCol w:w="10363"/>
      </w:tblGrid>
      <w:tr w:rsidR="00BD1AEC" w:rsidRPr="004851BF" w14:paraId="25D4F7CD" w14:textId="77777777" w:rsidTr="00FE5846">
        <w:tc>
          <w:tcPr>
            <w:tcW w:w="10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6A9A" w14:textId="77777777" w:rsidR="00FC488C" w:rsidRPr="004851BF" w:rsidRDefault="00FC488C" w:rsidP="00055072">
            <w:pPr>
              <w:pStyle w:val="af9"/>
            </w:pPr>
            <w:r w:rsidRPr="004851BF">
              <w:t>{</w:t>
            </w:r>
          </w:p>
          <w:p w14:paraId="7CDF52C9" w14:textId="77777777" w:rsidR="00FC488C" w:rsidRPr="004851BF" w:rsidRDefault="00FC488C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"errors"</w:t>
            </w:r>
            <w:r w:rsidRPr="004851BF">
              <w:t>: [],</w:t>
            </w:r>
          </w:p>
          <w:p w14:paraId="1E77D5BE" w14:textId="77777777" w:rsidR="00FC488C" w:rsidRPr="004851BF" w:rsidRDefault="00FC488C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"header"</w:t>
            </w:r>
            <w:r w:rsidRPr="004851BF">
              <w:t>: [</w:t>
            </w:r>
          </w:p>
          <w:p w14:paraId="764FA313" w14:textId="77777777" w:rsidR="00FC488C" w:rsidRPr="004851BF" w:rsidRDefault="00FC488C" w:rsidP="00055072">
            <w:pPr>
              <w:pStyle w:val="af9"/>
            </w:pPr>
            <w:r w:rsidRPr="004851BF">
              <w:t>        {</w:t>
            </w:r>
          </w:p>
          <w:p w14:paraId="683013ED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  <w:r w:rsidRPr="004851BF">
              <w:t>,</w:t>
            </w:r>
          </w:p>
          <w:p w14:paraId="1779470A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"Номер регистрационного удостоверения лекарственного препарата"</w:t>
            </w:r>
            <w:r w:rsidRPr="004851BF">
              <w:rPr>
                <w:lang w:val="ru-RU"/>
              </w:rPr>
              <w:t>,</w:t>
            </w:r>
          </w:p>
          <w:p w14:paraId="22A6F93E" w14:textId="77777777" w:rsidR="00FC488C" w:rsidRPr="004851BF" w:rsidRDefault="00FC488C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7AB4723F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19883</w:t>
            </w:r>
            <w:r w:rsidRPr="004851BF">
              <w:t>,</w:t>
            </w:r>
          </w:p>
          <w:p w14:paraId="778FD9F6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64A9B4F7" w14:textId="77777777" w:rsidR="00FC488C" w:rsidRPr="004851BF" w:rsidRDefault="00FC488C" w:rsidP="00055072">
            <w:pPr>
              <w:pStyle w:val="af9"/>
            </w:pPr>
            <w:r w:rsidRPr="004851BF">
              <w:lastRenderedPageBreak/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5D9058A5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05A5A7E2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3F2638D5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rPr>
                <w:lang w:val="ru-RU"/>
              </w:rPr>
              <w:t>,</w:t>
            </w:r>
          </w:p>
          <w:p w14:paraId="385F11E8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1</w:t>
            </w:r>
          </w:p>
          <w:p w14:paraId="323EB28C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},</w:t>
            </w:r>
          </w:p>
          <w:p w14:paraId="2A54605B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{</w:t>
            </w:r>
          </w:p>
          <w:p w14:paraId="02013F15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1</w:t>
            </w:r>
            <w:r w:rsidRPr="004851BF">
              <w:rPr>
                <w:lang w:val="ru-RU"/>
              </w:rPr>
              <w:t>,</w:t>
            </w:r>
          </w:p>
          <w:p w14:paraId="04DDA8B4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"Дата регистрации (государственной регистрации) лекарственного препарата"</w:t>
            </w:r>
            <w:r w:rsidRPr="004851BF">
              <w:rPr>
                <w:lang w:val="ru-RU"/>
              </w:rPr>
              <w:t>,</w:t>
            </w:r>
          </w:p>
          <w:p w14:paraId="469DAAFA" w14:textId="77777777" w:rsidR="00FC488C" w:rsidRPr="004851BF" w:rsidRDefault="00FC488C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29B52263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19884</w:t>
            </w:r>
            <w:r w:rsidRPr="004851BF">
              <w:t>,</w:t>
            </w:r>
          </w:p>
          <w:p w14:paraId="24F4F7E6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64D6F46A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256B79C0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272A7C2A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23EA20B1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rPr>
                <w:lang w:val="ru-RU"/>
              </w:rPr>
              <w:t>,</w:t>
            </w:r>
          </w:p>
          <w:p w14:paraId="67F4DA13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0</w:t>
            </w:r>
          </w:p>
          <w:p w14:paraId="375EF873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},</w:t>
            </w:r>
          </w:p>
          <w:p w14:paraId="516E1CAF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{</w:t>
            </w:r>
          </w:p>
          <w:p w14:paraId="084F354D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2</w:t>
            </w:r>
            <w:r w:rsidRPr="004851BF">
              <w:rPr>
                <w:lang w:val="ru-RU"/>
              </w:rPr>
              <w:t>,</w:t>
            </w:r>
          </w:p>
          <w:p w14:paraId="61BC88A3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"Дата окончания действия регистрационного удостоверения"</w:t>
            </w:r>
            <w:r w:rsidRPr="004851BF">
              <w:rPr>
                <w:lang w:val="ru-RU"/>
              </w:rPr>
              <w:t>,</w:t>
            </w:r>
          </w:p>
          <w:p w14:paraId="18D2C1DD" w14:textId="77777777" w:rsidR="00FC488C" w:rsidRPr="004851BF" w:rsidRDefault="00FC488C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6863FD4B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19885</w:t>
            </w:r>
            <w:r w:rsidRPr="004851BF">
              <w:t>,</w:t>
            </w:r>
          </w:p>
          <w:p w14:paraId="5EF9276C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176A39C5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613704BE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16BDE67C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0E3FE763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449C6741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</w:p>
          <w:p w14:paraId="3F31FB7C" w14:textId="77777777" w:rsidR="00FC488C" w:rsidRPr="004851BF" w:rsidRDefault="00FC488C" w:rsidP="00055072">
            <w:pPr>
              <w:pStyle w:val="af9"/>
            </w:pPr>
            <w:r w:rsidRPr="004851BF">
              <w:t>        },</w:t>
            </w:r>
          </w:p>
          <w:p w14:paraId="7B8999D6" w14:textId="77777777" w:rsidR="00FC488C" w:rsidRPr="004851BF" w:rsidRDefault="00FC488C" w:rsidP="00055072">
            <w:pPr>
              <w:pStyle w:val="af9"/>
            </w:pPr>
            <w:r w:rsidRPr="004851BF">
              <w:t>        {</w:t>
            </w:r>
          </w:p>
          <w:p w14:paraId="68DFA61E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  <w:r w:rsidRPr="004851BF">
              <w:t>,</w:t>
            </w:r>
          </w:p>
          <w:p w14:paraId="66F4C502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"Торговое наименование лекарственного препарата"</w:t>
            </w:r>
            <w:r w:rsidRPr="004851BF">
              <w:t>,</w:t>
            </w:r>
          </w:p>
          <w:p w14:paraId="5736BE15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6A271C18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19886</w:t>
            </w:r>
            <w:r w:rsidRPr="004851BF">
              <w:t>,</w:t>
            </w:r>
          </w:p>
          <w:p w14:paraId="796DB735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011A5B14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6B24B441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7A23FEF9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51F98846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6CEDBBF8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</w:p>
          <w:p w14:paraId="7751116D" w14:textId="77777777" w:rsidR="00FC488C" w:rsidRPr="004851BF" w:rsidRDefault="00FC488C" w:rsidP="00055072">
            <w:pPr>
              <w:pStyle w:val="af9"/>
            </w:pPr>
            <w:r w:rsidRPr="004851BF">
              <w:t>        },</w:t>
            </w:r>
          </w:p>
          <w:p w14:paraId="7C167802" w14:textId="77777777" w:rsidR="00FC488C" w:rsidRPr="004851BF" w:rsidRDefault="00FC488C" w:rsidP="00055072">
            <w:pPr>
              <w:pStyle w:val="af9"/>
            </w:pPr>
            <w:r w:rsidRPr="004851BF">
              <w:t>        {</w:t>
            </w:r>
          </w:p>
          <w:p w14:paraId="0506D6D9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4</w:t>
            </w:r>
            <w:r w:rsidRPr="004851BF">
              <w:t>,</w:t>
            </w:r>
          </w:p>
          <w:p w14:paraId="726CE885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"autokey"</w:t>
            </w:r>
            <w:r w:rsidRPr="004851BF">
              <w:t>,</w:t>
            </w:r>
          </w:p>
          <w:p w14:paraId="57211E2A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2C8F282C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19887</w:t>
            </w:r>
            <w:r w:rsidRPr="004851BF">
              <w:t>,</w:t>
            </w:r>
          </w:p>
          <w:p w14:paraId="0B04DD94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54B53614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46E889C3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61F9D847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48EAFED9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7A3FA99D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</w:p>
          <w:p w14:paraId="775AE39E" w14:textId="77777777" w:rsidR="00FC488C" w:rsidRPr="004851BF" w:rsidRDefault="00FC488C" w:rsidP="00055072">
            <w:pPr>
              <w:pStyle w:val="af9"/>
            </w:pPr>
            <w:r w:rsidRPr="004851BF">
              <w:t>        }</w:t>
            </w:r>
          </w:p>
          <w:p w14:paraId="74DB20B4" w14:textId="77777777" w:rsidR="00FC488C" w:rsidRPr="004851BF" w:rsidRDefault="00FC488C" w:rsidP="00055072">
            <w:pPr>
              <w:pStyle w:val="af9"/>
            </w:pPr>
            <w:r w:rsidRPr="004851BF">
              <w:t>    ],</w:t>
            </w:r>
          </w:p>
          <w:p w14:paraId="1582806C" w14:textId="77777777" w:rsidR="00FC488C" w:rsidRPr="004851BF" w:rsidRDefault="00FC488C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"body"</w:t>
            </w:r>
            <w:r w:rsidRPr="004851BF">
              <w:t>: [</w:t>
            </w:r>
          </w:p>
          <w:p w14:paraId="4A85596B" w14:textId="77777777" w:rsidR="00FC488C" w:rsidRPr="004851BF" w:rsidRDefault="00FC488C" w:rsidP="00055072">
            <w:pPr>
              <w:pStyle w:val="af9"/>
            </w:pPr>
            <w:r w:rsidRPr="004851BF">
              <w:t>        {</w:t>
            </w:r>
          </w:p>
          <w:p w14:paraId="78C441D3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"elements"</w:t>
            </w:r>
            <w:r w:rsidRPr="004851BF">
              <w:t>: [</w:t>
            </w:r>
          </w:p>
          <w:p w14:paraId="1C1E2155" w14:textId="77777777" w:rsidR="00FC488C" w:rsidRPr="004851BF" w:rsidRDefault="00FC488C" w:rsidP="00055072">
            <w:pPr>
              <w:pStyle w:val="af9"/>
            </w:pPr>
            <w:r w:rsidRPr="004851BF">
              <w:t>                {</w:t>
            </w:r>
          </w:p>
          <w:p w14:paraId="4AF18016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  <w:r w:rsidRPr="004851BF">
              <w:t>,</w:t>
            </w:r>
          </w:p>
          <w:p w14:paraId="2DCBAD67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"ЛП-001123"</w:t>
            </w:r>
            <w:r w:rsidRPr="004851BF">
              <w:t>,</w:t>
            </w:r>
          </w:p>
          <w:p w14:paraId="79C800FC" w14:textId="77777777" w:rsidR="00FC488C" w:rsidRPr="004851BF" w:rsidRDefault="00FC488C" w:rsidP="00055072">
            <w:pPr>
              <w:pStyle w:val="af9"/>
            </w:pPr>
            <w:r w:rsidRPr="004851BF">
              <w:lastRenderedPageBreak/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08DAC913" w14:textId="77777777" w:rsidR="00FC488C" w:rsidRPr="004851BF" w:rsidRDefault="00FC488C" w:rsidP="00055072">
            <w:pPr>
              <w:pStyle w:val="af9"/>
            </w:pPr>
            <w:r w:rsidRPr="004851BF">
              <w:t>                },</w:t>
            </w:r>
          </w:p>
          <w:p w14:paraId="4C608564" w14:textId="77777777" w:rsidR="00FC488C" w:rsidRPr="004851BF" w:rsidRDefault="00FC488C" w:rsidP="00055072">
            <w:pPr>
              <w:pStyle w:val="af9"/>
            </w:pPr>
            <w:r w:rsidRPr="004851BF">
              <w:t>                {</w:t>
            </w:r>
          </w:p>
          <w:p w14:paraId="2DEA1C9B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</w:t>
            </w:r>
            <w:r w:rsidRPr="004851BF">
              <w:t>,</w:t>
            </w:r>
          </w:p>
          <w:p w14:paraId="09582088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"03.11.2011"</w:t>
            </w:r>
            <w:r w:rsidRPr="004851BF">
              <w:t>,</w:t>
            </w:r>
          </w:p>
          <w:p w14:paraId="14E4BA0E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25C26ADA" w14:textId="77777777" w:rsidR="00FC488C" w:rsidRPr="004851BF" w:rsidRDefault="00FC488C" w:rsidP="00055072">
            <w:pPr>
              <w:pStyle w:val="af9"/>
            </w:pPr>
            <w:r w:rsidRPr="004851BF">
              <w:t>                },</w:t>
            </w:r>
          </w:p>
          <w:p w14:paraId="2E89F6C7" w14:textId="77777777" w:rsidR="00FC488C" w:rsidRPr="004851BF" w:rsidRDefault="00FC488C" w:rsidP="00055072">
            <w:pPr>
              <w:pStyle w:val="af9"/>
            </w:pPr>
            <w:r w:rsidRPr="004851BF">
              <w:t>                {</w:t>
            </w:r>
          </w:p>
          <w:p w14:paraId="7DCCF200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  <w:r w:rsidRPr="004851BF">
              <w:t>,</w:t>
            </w:r>
          </w:p>
          <w:p w14:paraId="3A6CF5AB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"22.12.2029"</w:t>
            </w:r>
            <w:r w:rsidRPr="004851BF">
              <w:t>,</w:t>
            </w:r>
          </w:p>
          <w:p w14:paraId="01196AC8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47221CF9" w14:textId="77777777" w:rsidR="00FC488C" w:rsidRPr="004851BF" w:rsidRDefault="00FC488C" w:rsidP="00055072">
            <w:pPr>
              <w:pStyle w:val="af9"/>
            </w:pPr>
            <w:r w:rsidRPr="004851BF">
              <w:t>                },</w:t>
            </w:r>
          </w:p>
          <w:p w14:paraId="02BE5DA5" w14:textId="77777777" w:rsidR="00FC488C" w:rsidRPr="004851BF" w:rsidRDefault="00FC488C" w:rsidP="00055072">
            <w:pPr>
              <w:pStyle w:val="af9"/>
            </w:pPr>
            <w:r w:rsidRPr="004851BF">
              <w:t>                {</w:t>
            </w:r>
          </w:p>
          <w:p w14:paraId="5C1B3212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  <w:r w:rsidRPr="004851BF">
              <w:t>,</w:t>
            </w:r>
          </w:p>
          <w:p w14:paraId="1A5CC00C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"Калия перманганат"</w:t>
            </w:r>
            <w:r w:rsidRPr="004851BF">
              <w:t>,</w:t>
            </w:r>
          </w:p>
          <w:p w14:paraId="73405F3A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0792303B" w14:textId="77777777" w:rsidR="00FC488C" w:rsidRPr="004851BF" w:rsidRDefault="00FC488C" w:rsidP="00055072">
            <w:pPr>
              <w:pStyle w:val="af9"/>
            </w:pPr>
            <w:r w:rsidRPr="004851BF">
              <w:t>                },</w:t>
            </w:r>
          </w:p>
          <w:p w14:paraId="0E50FA2A" w14:textId="77777777" w:rsidR="00FC488C" w:rsidRPr="004851BF" w:rsidRDefault="00FC488C" w:rsidP="00055072">
            <w:pPr>
              <w:pStyle w:val="af9"/>
            </w:pPr>
            <w:r w:rsidRPr="004851BF">
              <w:t>                {</w:t>
            </w:r>
          </w:p>
          <w:p w14:paraId="5399CF9C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4</w:t>
            </w:r>
            <w:r w:rsidRPr="004851BF">
              <w:t>,</w:t>
            </w:r>
          </w:p>
          <w:p w14:paraId="4EBE6FE8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"Svedeniya_GRLS_ЛП-001123_22.12.2029_Калия перманганат"</w:t>
            </w:r>
            <w:r w:rsidRPr="004851BF">
              <w:t>,</w:t>
            </w:r>
          </w:p>
          <w:p w14:paraId="7AD8081F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4CBC7C3B" w14:textId="77777777" w:rsidR="00FC488C" w:rsidRPr="004851BF" w:rsidRDefault="00FC488C" w:rsidP="00055072">
            <w:pPr>
              <w:pStyle w:val="af9"/>
            </w:pPr>
            <w:r w:rsidRPr="004851BF">
              <w:t>                }</w:t>
            </w:r>
          </w:p>
          <w:p w14:paraId="75F6BDB8" w14:textId="77777777" w:rsidR="00FC488C" w:rsidRPr="004851BF" w:rsidRDefault="00FC488C" w:rsidP="00055072">
            <w:pPr>
              <w:pStyle w:val="af9"/>
            </w:pPr>
            <w:r w:rsidRPr="004851BF">
              <w:t>            ],</w:t>
            </w:r>
          </w:p>
          <w:p w14:paraId="15D93754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368</w:t>
            </w:r>
            <w:r w:rsidRPr="004851BF">
              <w:t>,</w:t>
            </w:r>
          </w:p>
          <w:p w14:paraId="492C522E" w14:textId="77777777" w:rsidR="00FC488C" w:rsidRPr="004851BF" w:rsidRDefault="00FC488C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"uid"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"ad166fd7-5717-4b80-9d0e-6ab395ea4a0f"</w:t>
            </w:r>
            <w:r w:rsidRPr="004851BF">
              <w:t>,</w:t>
            </w:r>
          </w:p>
          <w:p w14:paraId="44597F2F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classifierId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5078</w:t>
            </w:r>
            <w:r w:rsidRPr="004851BF">
              <w:rPr>
                <w:lang w:val="ru-RU"/>
              </w:rPr>
              <w:t>,</w:t>
            </w:r>
          </w:p>
          <w:p w14:paraId="38710B10" w14:textId="77777777" w:rsidR="00FC488C" w:rsidRPr="004851BF" w:rsidRDefault="00FC488C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classifierName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"Сведения ГРЛС для Единого сервиса ОПЦП"</w:t>
            </w:r>
            <w:r w:rsidRPr="004851BF">
              <w:rPr>
                <w:lang w:val="ru-RU"/>
              </w:rPr>
              <w:t>,</w:t>
            </w:r>
          </w:p>
          <w:p w14:paraId="63C2283F" w14:textId="77777777" w:rsidR="00FC488C" w:rsidRPr="004851BF" w:rsidRDefault="00FC488C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"hierarchical"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2A8EE503" w14:textId="77777777" w:rsidR="00FC488C" w:rsidRPr="004851BF" w:rsidRDefault="00FC488C" w:rsidP="00055072">
            <w:pPr>
              <w:pStyle w:val="af9"/>
            </w:pPr>
            <w:r w:rsidRPr="004851BF">
              <w:t>        }</w:t>
            </w:r>
          </w:p>
          <w:p w14:paraId="46F45BB0" w14:textId="77777777" w:rsidR="00FC488C" w:rsidRPr="004851BF" w:rsidRDefault="00FC488C" w:rsidP="00055072">
            <w:pPr>
              <w:pStyle w:val="af9"/>
            </w:pPr>
            <w:r w:rsidRPr="004851BF">
              <w:t>    ],</w:t>
            </w:r>
          </w:p>
          <w:p w14:paraId="276E403D" w14:textId="77777777" w:rsidR="00FC488C" w:rsidRPr="004851BF" w:rsidRDefault="00FC488C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"total"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169</w:t>
            </w:r>
            <w:r w:rsidRPr="004851BF">
              <w:t>,</w:t>
            </w:r>
          </w:p>
          <w:p w14:paraId="4BA31AB5" w14:textId="77777777" w:rsidR="00FC488C" w:rsidRPr="004851BF" w:rsidRDefault="00FC488C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"currentPage"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</w:t>
            </w:r>
          </w:p>
          <w:p w14:paraId="31D3CFBB" w14:textId="1C396860" w:rsidR="00BD1AEC" w:rsidRPr="004851BF" w:rsidRDefault="00FC488C" w:rsidP="00055072">
            <w:pPr>
              <w:pStyle w:val="af9"/>
            </w:pPr>
            <w:r w:rsidRPr="004851BF">
              <w:t>}</w:t>
            </w:r>
          </w:p>
        </w:tc>
      </w:tr>
    </w:tbl>
    <w:p w14:paraId="0E613F44" w14:textId="3855AE5B" w:rsidR="00FE5846" w:rsidRPr="004851BF" w:rsidRDefault="00FE5846" w:rsidP="00055072">
      <w:pPr>
        <w:pStyle w:val="a3"/>
      </w:pPr>
      <w:r w:rsidRPr="00055072">
        <w:lastRenderedPageBreak/>
        <w:t>Пример</w:t>
      </w:r>
      <w:r w:rsidRPr="004851BF">
        <w:t xml:space="preserve"> тела ответа на запрос с фильтром:</w:t>
      </w:r>
    </w:p>
    <w:tbl>
      <w:tblPr>
        <w:tblStyle w:val="ScrollCode"/>
        <w:tblW w:w="5000" w:type="pct"/>
        <w:tblLayout w:type="fixed"/>
        <w:tblCellMar>
          <w:right w:w="100" w:type="dxa"/>
        </w:tblCellMar>
        <w:tblLook w:val="01E0" w:firstRow="1" w:lastRow="1" w:firstColumn="1" w:lastColumn="1" w:noHBand="0" w:noVBand="0"/>
      </w:tblPr>
      <w:tblGrid>
        <w:gridCol w:w="10363"/>
      </w:tblGrid>
      <w:tr w:rsidR="00FE5846" w:rsidRPr="004851BF" w14:paraId="7D0455DC" w14:textId="77777777" w:rsidTr="00C356DE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657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ru-RU" w:eastAsia="ru-RU"/>
                <w14:ligatures w14:val="none"/>
              </w:rPr>
              <w:t>{</w:t>
            </w:r>
          </w:p>
          <w:p w14:paraId="3B6D66A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errors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[],</w:t>
            </w:r>
          </w:p>
          <w:p w14:paraId="6F0858E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header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[</w:t>
            </w:r>
          </w:p>
          <w:p w14:paraId="2E478B4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{</w:t>
            </w:r>
          </w:p>
          <w:p w14:paraId="09B627D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order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0,</w:t>
            </w:r>
          </w:p>
          <w:p w14:paraId="2C2313C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value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"Номер регистрационного удостоверения лекарственного препарата",</w:t>
            </w:r>
          </w:p>
          <w:p w14:paraId="58BBC89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"reference": null,</w:t>
            </w:r>
          </w:p>
          <w:p w14:paraId="370AFAE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19883,</w:t>
            </w:r>
          </w:p>
          <w:p w14:paraId="3B487D0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"type": "STRING",</w:t>
            </w:r>
          </w:p>
          <w:p w14:paraId="66F090B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"key": false,</w:t>
            </w:r>
          </w:p>
          <w:p w14:paraId="35EB9D6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"autokey": false,</w:t>
            </w:r>
          </w:p>
          <w:p w14:paraId="2B02871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"parentKey": false,</w:t>
            </w:r>
          </w:p>
          <w:p w14:paraId="1B05047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autokeyBase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":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true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,</w:t>
            </w:r>
          </w:p>
          <w:p w14:paraId="2A89799D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autokeyBaseOrder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1</w:t>
            </w:r>
          </w:p>
          <w:p w14:paraId="770B45D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},</w:t>
            </w:r>
          </w:p>
          <w:p w14:paraId="06831FB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{</w:t>
            </w:r>
          </w:p>
          <w:p w14:paraId="6F64D52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order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1,</w:t>
            </w:r>
          </w:p>
          <w:p w14:paraId="0A51DD9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value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"Дата регистрации (государственной регистрации) лекарственного препар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а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та",</w:t>
            </w:r>
          </w:p>
          <w:p w14:paraId="01AE81C3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"reference": null,</w:t>
            </w:r>
          </w:p>
          <w:p w14:paraId="1EB4C72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19884,</w:t>
            </w:r>
          </w:p>
          <w:p w14:paraId="18489DD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lastRenderedPageBreak/>
              <w:t xml:space="preserve">            "type": "STRING",</w:t>
            </w:r>
          </w:p>
          <w:p w14:paraId="34DC82A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"key": false,</w:t>
            </w:r>
          </w:p>
          <w:p w14:paraId="0A8CD49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"autokey": false,</w:t>
            </w:r>
          </w:p>
          <w:p w14:paraId="57C4D78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"parentKey": false,</w:t>
            </w:r>
          </w:p>
          <w:p w14:paraId="358E6AF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autokeyBase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":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false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,</w:t>
            </w:r>
          </w:p>
          <w:p w14:paraId="33AA02F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autokeyBaseOrder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0</w:t>
            </w:r>
          </w:p>
          <w:p w14:paraId="1C40558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},</w:t>
            </w:r>
          </w:p>
          <w:p w14:paraId="6B1F1FA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{</w:t>
            </w:r>
          </w:p>
          <w:p w14:paraId="240DEED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order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2,</w:t>
            </w:r>
          </w:p>
          <w:p w14:paraId="45903ED1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value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"Дата окончания действия регистрационного удостоверения",</w:t>
            </w:r>
          </w:p>
          <w:p w14:paraId="49C69EC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"reference": null,</w:t>
            </w:r>
          </w:p>
          <w:p w14:paraId="63C73E98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19885,</w:t>
            </w:r>
          </w:p>
          <w:p w14:paraId="6DB92D6D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"type": "STRING",</w:t>
            </w:r>
          </w:p>
          <w:p w14:paraId="7410912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"key": false,</w:t>
            </w:r>
          </w:p>
          <w:p w14:paraId="3A9C736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"autokey": false,</w:t>
            </w:r>
          </w:p>
          <w:p w14:paraId="1F053814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"parentKey": false,</w:t>
            </w:r>
          </w:p>
          <w:p w14:paraId="2645071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"autokeyBase": true,</w:t>
            </w:r>
          </w:p>
          <w:p w14:paraId="412D1308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"autokeyBaseOrder": 2</w:t>
            </w:r>
          </w:p>
          <w:p w14:paraId="793FFD68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},</w:t>
            </w:r>
          </w:p>
          <w:p w14:paraId="26E98761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{</w:t>
            </w:r>
          </w:p>
          <w:p w14:paraId="67FB4CC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"order": 3,</w:t>
            </w:r>
          </w:p>
          <w:p w14:paraId="2EBE805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"value": "Торговое наименование лекарственного препарата",</w:t>
            </w:r>
          </w:p>
          <w:p w14:paraId="5D4F171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"reference": null,</w:t>
            </w:r>
          </w:p>
          <w:p w14:paraId="3E36E7F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19886,</w:t>
            </w:r>
          </w:p>
          <w:p w14:paraId="5B6DB131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"type": "STRING",</w:t>
            </w:r>
          </w:p>
          <w:p w14:paraId="1A33831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"key": false,</w:t>
            </w:r>
          </w:p>
          <w:p w14:paraId="4537C39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"autokey": false,</w:t>
            </w:r>
          </w:p>
          <w:p w14:paraId="07587731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"parentKey": false,</w:t>
            </w:r>
          </w:p>
          <w:p w14:paraId="67E150C4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"autokeyBase": true,</w:t>
            </w:r>
          </w:p>
          <w:p w14:paraId="49E4515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"autokeyBaseOrder": 3</w:t>
            </w:r>
          </w:p>
          <w:p w14:paraId="57120E5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},</w:t>
            </w:r>
          </w:p>
          <w:p w14:paraId="6ABBEF5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{</w:t>
            </w:r>
          </w:p>
          <w:p w14:paraId="46DB075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"order": 4,</w:t>
            </w:r>
          </w:p>
          <w:p w14:paraId="5BB4BFA3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"value": "autokey",</w:t>
            </w:r>
          </w:p>
          <w:p w14:paraId="4028AACE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"reference": null,</w:t>
            </w:r>
          </w:p>
          <w:p w14:paraId="732D6B7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19887,</w:t>
            </w:r>
          </w:p>
          <w:p w14:paraId="30808AC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"type": "STRING",</w:t>
            </w:r>
          </w:p>
          <w:p w14:paraId="4E589FF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"key": true,</w:t>
            </w:r>
          </w:p>
          <w:p w14:paraId="38FE0FB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"autokey": true,</w:t>
            </w:r>
          </w:p>
          <w:p w14:paraId="05ACB2ED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"parentKey": false,</w:t>
            </w:r>
          </w:p>
          <w:p w14:paraId="4D58D55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"autokeyBase": false,</w:t>
            </w:r>
          </w:p>
          <w:p w14:paraId="63FE0B2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"autokeyBaseOrder": 0</w:t>
            </w:r>
          </w:p>
          <w:p w14:paraId="23FEC41E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}</w:t>
            </w:r>
          </w:p>
          <w:p w14:paraId="7FB66A6B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],</w:t>
            </w:r>
          </w:p>
          <w:p w14:paraId="141D7B91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"body": [</w:t>
            </w:r>
          </w:p>
          <w:p w14:paraId="4A1A2458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{</w:t>
            </w:r>
          </w:p>
          <w:p w14:paraId="67F1266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"elements": [</w:t>
            </w:r>
          </w:p>
          <w:p w14:paraId="295BF10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{</w:t>
            </w:r>
          </w:p>
          <w:p w14:paraId="473958D4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"order": 0,</w:t>
            </w:r>
          </w:p>
          <w:p w14:paraId="7E118FF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"value": "ЛП-000002",</w:t>
            </w:r>
          </w:p>
          <w:p w14:paraId="02CCAD2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"reference": null</w:t>
            </w:r>
          </w:p>
          <w:p w14:paraId="011AA00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},</w:t>
            </w:r>
          </w:p>
          <w:p w14:paraId="757A32F7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lastRenderedPageBreak/>
              <w:t xml:space="preserve">                {</w:t>
            </w:r>
          </w:p>
          <w:p w14:paraId="6C02195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"order": 1,</w:t>
            </w:r>
          </w:p>
          <w:p w14:paraId="279245AB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"value": "15.10.2010",</w:t>
            </w:r>
          </w:p>
          <w:p w14:paraId="318773B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"reference": null</w:t>
            </w:r>
          </w:p>
          <w:p w14:paraId="346FB92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},</w:t>
            </w:r>
          </w:p>
          <w:p w14:paraId="3D1E0BEB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{</w:t>
            </w:r>
          </w:p>
          <w:p w14:paraId="44BC038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"order": 2,</w:t>
            </w:r>
          </w:p>
          <w:p w14:paraId="7BE0EF24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"value": "11.07.2028",</w:t>
            </w:r>
          </w:p>
          <w:p w14:paraId="7F433DB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"reference": null</w:t>
            </w:r>
          </w:p>
          <w:p w14:paraId="51A4CA63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},</w:t>
            </w:r>
          </w:p>
          <w:p w14:paraId="39F5178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{</w:t>
            </w:r>
          </w:p>
          <w:p w14:paraId="0A9353AF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"order": 3,</w:t>
            </w:r>
          </w:p>
          <w:p w14:paraId="50FE0D4E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"value": "Ондансетрон",</w:t>
            </w:r>
          </w:p>
          <w:p w14:paraId="3D51540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"reference": null</w:t>
            </w:r>
          </w:p>
          <w:p w14:paraId="7411A9EB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},</w:t>
            </w:r>
          </w:p>
          <w:p w14:paraId="64B0959A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{</w:t>
            </w:r>
          </w:p>
          <w:p w14:paraId="65683140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"order": 4,</w:t>
            </w:r>
          </w:p>
          <w:p w14:paraId="69364B33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"value": "Svedeniya_GRLS_ЛП-000002_11.07.2028_Ондансетрон",</w:t>
            </w:r>
          </w:p>
          <w:p w14:paraId="62EFD365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    "reference": null</w:t>
            </w:r>
          </w:p>
          <w:p w14:paraId="258DAACD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    }</w:t>
            </w:r>
          </w:p>
          <w:p w14:paraId="46DE3D8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],</w:t>
            </w:r>
          </w:p>
          <w:p w14:paraId="56EB7A0C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"id": 6,</w:t>
            </w:r>
          </w:p>
          <w:p w14:paraId="22B610ED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"uid": "a60395f9-b1fa-4826-b985-86ad3a4aef56",</w:t>
            </w:r>
          </w:p>
          <w:p w14:paraId="3DB4238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classifierId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5078,</w:t>
            </w:r>
          </w:p>
          <w:p w14:paraId="42C393D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"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classifierName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>": "Сведения ГРЛС для Единого сервиса ОПЦП",</w:t>
            </w:r>
          </w:p>
          <w:p w14:paraId="640B4F82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ru-RU" w:eastAsia="ru-RU"/>
                <w14:ligatures w14:val="none"/>
              </w:rPr>
              <w:t xml:space="preserve">            </w:t>
            </w: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"hierarchical": null</w:t>
            </w:r>
          </w:p>
          <w:p w14:paraId="20F6151B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    }</w:t>
            </w:r>
          </w:p>
          <w:p w14:paraId="1B946F59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],</w:t>
            </w:r>
          </w:p>
          <w:p w14:paraId="28806833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"total": 1,</w:t>
            </w:r>
          </w:p>
          <w:p w14:paraId="612A2F36" w14:textId="77777777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 xml:space="preserve">    "currentPage": 1</w:t>
            </w:r>
          </w:p>
          <w:p w14:paraId="3C2F48B0" w14:textId="2A621DC9" w:rsidR="00FE5846" w:rsidRPr="004851BF" w:rsidRDefault="00FE5846" w:rsidP="00FE5846">
            <w:pPr>
              <w:widowControl/>
              <w:shd w:val="clear" w:color="auto" w:fill="FFFFFF"/>
              <w:autoSpaceDN/>
              <w:adjustRightInd/>
              <w:spacing w:line="270" w:lineRule="atLeast"/>
              <w:jc w:val="left"/>
              <w:textAlignment w:val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  <w14:ligatures w14:val="none"/>
              </w:rPr>
            </w:pPr>
            <w:r w:rsidRPr="004851BF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ru-RU"/>
                <w14:ligatures w14:val="none"/>
              </w:rPr>
              <w:t>}</w:t>
            </w:r>
          </w:p>
        </w:tc>
      </w:tr>
    </w:tbl>
    <w:p w14:paraId="1804E341" w14:textId="77777777" w:rsidR="00FE5846" w:rsidRPr="004851BF" w:rsidRDefault="00FE5846">
      <w:pPr>
        <w:rPr>
          <w:sz w:val="24"/>
        </w:rPr>
      </w:pPr>
    </w:p>
    <w:p w14:paraId="76333628" w14:textId="33D1F085" w:rsidR="00BD1AEC" w:rsidRPr="004851BF" w:rsidRDefault="00710DBD" w:rsidP="00055072">
      <w:pPr>
        <w:pStyle w:val="a3"/>
      </w:pPr>
      <w:r w:rsidRPr="00055072">
        <w:t>Свойства</w:t>
      </w:r>
      <w:r w:rsidRPr="004851BF">
        <w:t xml:space="preserve"> тела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64"/>
        <w:gridCol w:w="1872"/>
      </w:tblGrid>
      <w:tr w:rsidR="00BD1AEC" w:rsidRPr="004851BF" w14:paraId="46CB7CB3" w14:textId="77777777" w:rsidTr="004A6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5B18FB3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7E2808C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76A4F61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47411E3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3DED62D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3AB5854E" w14:textId="77777777" w:rsidTr="004A659D">
        <w:tc>
          <w:tcPr>
            <w:tcW w:w="319" w:type="dxa"/>
          </w:tcPr>
          <w:p w14:paraId="077BBEB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3150243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1134" w:type="dxa"/>
          </w:tcPr>
          <w:p w14:paraId="6A8ADCA6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6C3FB7C0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1872" w:type="dxa"/>
          </w:tcPr>
          <w:p w14:paraId="63792CB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2907001F" w14:textId="77777777" w:rsidTr="004A659D">
        <w:tc>
          <w:tcPr>
            <w:tcW w:w="319" w:type="dxa"/>
          </w:tcPr>
          <w:p w14:paraId="60C7E1D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6F2FF38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header</w:t>
            </w:r>
          </w:p>
        </w:tc>
        <w:tc>
          <w:tcPr>
            <w:tcW w:w="1134" w:type="dxa"/>
          </w:tcPr>
          <w:p w14:paraId="1D9DAC7A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44EE8DAD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атрибутах</w:t>
            </w:r>
          </w:p>
        </w:tc>
        <w:tc>
          <w:tcPr>
            <w:tcW w:w="1872" w:type="dxa"/>
          </w:tcPr>
          <w:p w14:paraId="0EBDF90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20FA58B0" w14:textId="77777777" w:rsidTr="004A659D">
        <w:tc>
          <w:tcPr>
            <w:tcW w:w="319" w:type="dxa"/>
          </w:tcPr>
          <w:p w14:paraId="0C9C6DC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682CD7F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body</w:t>
            </w:r>
          </w:p>
        </w:tc>
        <w:tc>
          <w:tcPr>
            <w:tcW w:w="1134" w:type="dxa"/>
          </w:tcPr>
          <w:p w14:paraId="1B66FD8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5919A845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строк</w:t>
            </w:r>
            <w:r w:rsidRPr="004851BF">
              <w:rPr>
                <w:rFonts w:eastAsia="Times New Roman"/>
                <w:sz w:val="24"/>
              </w:rPr>
              <w:t> </w:t>
            </w:r>
          </w:p>
        </w:tc>
        <w:tc>
          <w:tcPr>
            <w:tcW w:w="1872" w:type="dxa"/>
          </w:tcPr>
          <w:p w14:paraId="485932B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17BC5FF9" w14:textId="77777777" w:rsidTr="004A659D">
        <w:tc>
          <w:tcPr>
            <w:tcW w:w="319" w:type="dxa"/>
          </w:tcPr>
          <w:p w14:paraId="3F292E1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29DA974E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total</w:t>
            </w:r>
          </w:p>
        </w:tc>
        <w:tc>
          <w:tcPr>
            <w:tcW w:w="1134" w:type="dxa"/>
          </w:tcPr>
          <w:p w14:paraId="41EB487A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64" w:type="dxa"/>
          </w:tcPr>
          <w:p w14:paraId="7A48528C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Количество записей, соответствующих параметрам запроса</w:t>
            </w:r>
          </w:p>
        </w:tc>
        <w:tc>
          <w:tcPr>
            <w:tcW w:w="1872" w:type="dxa"/>
          </w:tcPr>
          <w:p w14:paraId="4393CA1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32230A07" w14:textId="77777777" w:rsidTr="004A659D">
        <w:tc>
          <w:tcPr>
            <w:tcW w:w="319" w:type="dxa"/>
          </w:tcPr>
          <w:p w14:paraId="30BA8CDA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7FBA664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currentPage</w:t>
            </w:r>
          </w:p>
        </w:tc>
        <w:tc>
          <w:tcPr>
            <w:tcW w:w="1134" w:type="dxa"/>
          </w:tcPr>
          <w:p w14:paraId="2CF29EE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64" w:type="dxa"/>
          </w:tcPr>
          <w:p w14:paraId="72C6564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72" w:type="dxa"/>
          </w:tcPr>
          <w:p w14:paraId="3DE916F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05447188" w14:textId="77777777" w:rsidR="00BD1AEC" w:rsidRPr="004851BF" w:rsidRDefault="00BD1AEC">
      <w:pPr>
        <w:rPr>
          <w:sz w:val="24"/>
        </w:rPr>
      </w:pPr>
    </w:p>
    <w:p w14:paraId="2DC430B8" w14:textId="77777777" w:rsidR="00BD1AEC" w:rsidRPr="004851BF" w:rsidRDefault="00710DBD" w:rsidP="00055072">
      <w:pPr>
        <w:pStyle w:val="a3"/>
      </w:pPr>
      <w:r w:rsidRPr="00055072">
        <w:t>Параметры</w:t>
      </w:r>
      <w:r w:rsidRPr="004851BF">
        <w:t xml:space="preserve"> блока header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70"/>
        <w:gridCol w:w="1866"/>
      </w:tblGrid>
      <w:tr w:rsidR="00BD1AEC" w:rsidRPr="004851BF" w14:paraId="63F895E6" w14:textId="77777777" w:rsidTr="004A6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A8DD32A" w14:textId="77777777" w:rsidR="00BD1AEC" w:rsidRPr="004851BF" w:rsidRDefault="00B149A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DEAE7A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7C67D2A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4BC794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D850AB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5954AE59" w14:textId="77777777" w:rsidTr="004A659D">
        <w:tc>
          <w:tcPr>
            <w:tcW w:w="319" w:type="dxa"/>
          </w:tcPr>
          <w:p w14:paraId="529B71B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30667F8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1134" w:type="dxa"/>
          </w:tcPr>
          <w:p w14:paraId="6737362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4C258DB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 Порядковый номер атрибута</w:t>
            </w:r>
          </w:p>
        </w:tc>
        <w:tc>
          <w:tcPr>
            <w:tcW w:w="1866" w:type="dxa"/>
          </w:tcPr>
          <w:p w14:paraId="57BBC3D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46B96F18" w14:textId="77777777" w:rsidTr="004A659D">
        <w:tc>
          <w:tcPr>
            <w:tcW w:w="319" w:type="dxa"/>
          </w:tcPr>
          <w:p w14:paraId="20B182B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54F0A66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1134" w:type="dxa"/>
          </w:tcPr>
          <w:p w14:paraId="2F2BD9C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404DF7B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атрибута</w:t>
            </w:r>
          </w:p>
        </w:tc>
        <w:tc>
          <w:tcPr>
            <w:tcW w:w="1866" w:type="dxa"/>
          </w:tcPr>
          <w:p w14:paraId="0A24F436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15AA6198" w14:textId="77777777" w:rsidTr="004A659D">
        <w:tc>
          <w:tcPr>
            <w:tcW w:w="319" w:type="dxa"/>
          </w:tcPr>
          <w:p w14:paraId="52E7BD6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lastRenderedPageBreak/>
              <w:t>3</w:t>
            </w:r>
          </w:p>
        </w:tc>
        <w:tc>
          <w:tcPr>
            <w:tcW w:w="1276" w:type="dxa"/>
          </w:tcPr>
          <w:p w14:paraId="1F597EB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34" w:type="dxa"/>
          </w:tcPr>
          <w:p w14:paraId="475F271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286AA94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атрибута</w:t>
            </w:r>
          </w:p>
        </w:tc>
        <w:tc>
          <w:tcPr>
            <w:tcW w:w="1866" w:type="dxa"/>
          </w:tcPr>
          <w:p w14:paraId="1EED6E3A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7F622E6F" w14:textId="77777777" w:rsidTr="004A659D">
        <w:tc>
          <w:tcPr>
            <w:tcW w:w="319" w:type="dxa"/>
          </w:tcPr>
          <w:p w14:paraId="446EB26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65BDE28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type</w:t>
            </w:r>
          </w:p>
        </w:tc>
        <w:tc>
          <w:tcPr>
            <w:tcW w:w="1134" w:type="dxa"/>
          </w:tcPr>
          <w:p w14:paraId="40A7D36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0165A3A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 атрибута</w:t>
            </w:r>
          </w:p>
        </w:tc>
        <w:tc>
          <w:tcPr>
            <w:tcW w:w="1866" w:type="dxa"/>
          </w:tcPr>
          <w:p w14:paraId="334529D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03E10295" w14:textId="77777777" w:rsidTr="004A659D">
        <w:tc>
          <w:tcPr>
            <w:tcW w:w="319" w:type="dxa"/>
          </w:tcPr>
          <w:p w14:paraId="749C592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2D1573A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key</w:t>
            </w:r>
          </w:p>
        </w:tc>
        <w:tc>
          <w:tcPr>
            <w:tcW w:w="1134" w:type="dxa"/>
          </w:tcPr>
          <w:p w14:paraId="2B02ADF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20D82CC7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ключевым</w:t>
            </w:r>
          </w:p>
        </w:tc>
        <w:tc>
          <w:tcPr>
            <w:tcW w:w="1866" w:type="dxa"/>
          </w:tcPr>
          <w:p w14:paraId="203A9E8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13D1BFDB" w14:textId="77777777" w:rsidTr="004A659D">
        <w:tc>
          <w:tcPr>
            <w:tcW w:w="319" w:type="dxa"/>
          </w:tcPr>
          <w:p w14:paraId="6A2CB79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76" w:type="dxa"/>
          </w:tcPr>
          <w:p w14:paraId="508AFA4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autokey</w:t>
            </w:r>
          </w:p>
        </w:tc>
        <w:tc>
          <w:tcPr>
            <w:tcW w:w="1134" w:type="dxa"/>
          </w:tcPr>
          <w:p w14:paraId="7EB1913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7D1D2074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автоключом</w:t>
            </w:r>
          </w:p>
        </w:tc>
        <w:tc>
          <w:tcPr>
            <w:tcW w:w="1866" w:type="dxa"/>
          </w:tcPr>
          <w:p w14:paraId="6172FFF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3683F985" w14:textId="77777777" w:rsidTr="004A659D">
        <w:tc>
          <w:tcPr>
            <w:tcW w:w="319" w:type="dxa"/>
          </w:tcPr>
          <w:p w14:paraId="70B9FF56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7</w:t>
            </w:r>
          </w:p>
        </w:tc>
        <w:tc>
          <w:tcPr>
            <w:tcW w:w="1276" w:type="dxa"/>
          </w:tcPr>
          <w:p w14:paraId="2A856AB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parentKey</w:t>
            </w:r>
          </w:p>
        </w:tc>
        <w:tc>
          <w:tcPr>
            <w:tcW w:w="1134" w:type="dxa"/>
          </w:tcPr>
          <w:p w14:paraId="5B5C050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74391AB4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родительским ключом</w:t>
            </w:r>
          </w:p>
        </w:tc>
        <w:tc>
          <w:tcPr>
            <w:tcW w:w="1866" w:type="dxa"/>
          </w:tcPr>
          <w:p w14:paraId="4DC26AB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3A7ED60E" w14:textId="77777777" w:rsidTr="004A659D">
        <w:tc>
          <w:tcPr>
            <w:tcW w:w="319" w:type="dxa"/>
          </w:tcPr>
          <w:p w14:paraId="0008286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8</w:t>
            </w:r>
          </w:p>
        </w:tc>
        <w:tc>
          <w:tcPr>
            <w:tcW w:w="1276" w:type="dxa"/>
          </w:tcPr>
          <w:p w14:paraId="5402BD0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</w:t>
            </w:r>
          </w:p>
        </w:tc>
        <w:tc>
          <w:tcPr>
            <w:tcW w:w="1134" w:type="dxa"/>
          </w:tcPr>
          <w:p w14:paraId="081A859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7C82F2D9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базой для созд</w:t>
            </w:r>
            <w:r w:rsidRPr="004851BF">
              <w:rPr>
                <w:rFonts w:eastAsia="Times New Roman"/>
                <w:sz w:val="24"/>
                <w:lang w:val="ru-RU"/>
              </w:rPr>
              <w:t>а</w:t>
            </w:r>
            <w:r w:rsidRPr="004851BF">
              <w:rPr>
                <w:rFonts w:eastAsia="Times New Roman"/>
                <w:sz w:val="24"/>
                <w:lang w:val="ru-RU"/>
              </w:rPr>
              <w:t>ния автоключа</w:t>
            </w:r>
          </w:p>
        </w:tc>
        <w:tc>
          <w:tcPr>
            <w:tcW w:w="1866" w:type="dxa"/>
          </w:tcPr>
          <w:p w14:paraId="46AB739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65804474" w14:textId="77777777" w:rsidTr="004A659D">
        <w:tc>
          <w:tcPr>
            <w:tcW w:w="319" w:type="dxa"/>
          </w:tcPr>
          <w:p w14:paraId="2EE69B46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9</w:t>
            </w:r>
          </w:p>
        </w:tc>
        <w:tc>
          <w:tcPr>
            <w:tcW w:w="1276" w:type="dxa"/>
          </w:tcPr>
          <w:p w14:paraId="5FDF8B2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tokeyBaseOrder</w:t>
            </w:r>
          </w:p>
        </w:tc>
        <w:tc>
          <w:tcPr>
            <w:tcW w:w="1134" w:type="dxa"/>
          </w:tcPr>
          <w:p w14:paraId="1DE9E58E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31184DA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базы автоключа</w:t>
            </w:r>
          </w:p>
        </w:tc>
        <w:tc>
          <w:tcPr>
            <w:tcW w:w="1866" w:type="dxa"/>
          </w:tcPr>
          <w:p w14:paraId="0C66F98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04CEF2C2" w14:textId="77777777" w:rsidR="00BD1AEC" w:rsidRPr="004851BF" w:rsidRDefault="00BD1AEC">
      <w:pPr>
        <w:rPr>
          <w:sz w:val="24"/>
        </w:rPr>
      </w:pPr>
    </w:p>
    <w:p w14:paraId="12439D13" w14:textId="77777777" w:rsidR="00BD1AEC" w:rsidRPr="004851BF" w:rsidRDefault="00710DBD" w:rsidP="00055072">
      <w:pPr>
        <w:pStyle w:val="a3"/>
      </w:pPr>
      <w:r w:rsidRPr="00055072">
        <w:t>Параметры</w:t>
      </w:r>
      <w:r w:rsidRPr="004851BF">
        <w:t xml:space="preserve"> блока body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70"/>
        <w:gridCol w:w="1866"/>
      </w:tblGrid>
      <w:tr w:rsidR="00BD1AEC" w:rsidRPr="004851BF" w14:paraId="24BC5027" w14:textId="77777777" w:rsidTr="004A6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6ED95E7" w14:textId="77777777" w:rsidR="00BD1AEC" w:rsidRPr="004851BF" w:rsidRDefault="00B149A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39C9B0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9F3584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78E1FE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26B2D7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16128698" w14:textId="77777777" w:rsidTr="004A659D">
        <w:tc>
          <w:tcPr>
            <w:tcW w:w="319" w:type="dxa"/>
          </w:tcPr>
          <w:p w14:paraId="675BAFC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437417D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elements</w:t>
            </w:r>
          </w:p>
        </w:tc>
        <w:tc>
          <w:tcPr>
            <w:tcW w:w="1134" w:type="dxa"/>
          </w:tcPr>
          <w:p w14:paraId="57C2D70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70" w:type="dxa"/>
          </w:tcPr>
          <w:p w14:paraId="68BF745D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атриб</w:t>
            </w:r>
            <w:r w:rsidRPr="004851BF">
              <w:rPr>
                <w:rFonts w:eastAsia="Times New Roman"/>
                <w:sz w:val="24"/>
                <w:lang w:val="ru-RU"/>
              </w:rPr>
              <w:t>у</w:t>
            </w:r>
            <w:r w:rsidRPr="004851BF">
              <w:rPr>
                <w:rFonts w:eastAsia="Times New Roman"/>
                <w:sz w:val="24"/>
                <w:lang w:val="ru-RU"/>
              </w:rPr>
              <w:t>тов в строке</w:t>
            </w:r>
          </w:p>
        </w:tc>
        <w:tc>
          <w:tcPr>
            <w:tcW w:w="1866" w:type="dxa"/>
          </w:tcPr>
          <w:p w14:paraId="13E011A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0E19D36B" w14:textId="77777777" w:rsidTr="004A659D">
        <w:tc>
          <w:tcPr>
            <w:tcW w:w="319" w:type="dxa"/>
          </w:tcPr>
          <w:p w14:paraId="5FC234E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3874914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34" w:type="dxa"/>
          </w:tcPr>
          <w:p w14:paraId="6AF556C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6110282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строки</w:t>
            </w:r>
          </w:p>
        </w:tc>
        <w:tc>
          <w:tcPr>
            <w:tcW w:w="1866" w:type="dxa"/>
          </w:tcPr>
          <w:p w14:paraId="43E0473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40EBFEB7" w14:textId="77777777" w:rsidTr="004A659D">
        <w:tc>
          <w:tcPr>
            <w:tcW w:w="319" w:type="dxa"/>
          </w:tcPr>
          <w:p w14:paraId="0FD064B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48B3DCA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uid</w:t>
            </w:r>
          </w:p>
        </w:tc>
        <w:tc>
          <w:tcPr>
            <w:tcW w:w="1134" w:type="dxa"/>
          </w:tcPr>
          <w:p w14:paraId="3725B4C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3C9557F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UUID строки</w:t>
            </w:r>
          </w:p>
        </w:tc>
        <w:tc>
          <w:tcPr>
            <w:tcW w:w="1866" w:type="dxa"/>
          </w:tcPr>
          <w:p w14:paraId="485D5E0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4B3971ED" w14:textId="77777777" w:rsidTr="004A659D">
        <w:tc>
          <w:tcPr>
            <w:tcW w:w="319" w:type="dxa"/>
          </w:tcPr>
          <w:p w14:paraId="38978EB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294AF35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classifierId</w:t>
            </w:r>
          </w:p>
        </w:tc>
        <w:tc>
          <w:tcPr>
            <w:tcW w:w="1134" w:type="dxa"/>
          </w:tcPr>
          <w:p w14:paraId="3B657FC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3FE30FB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1866" w:type="dxa"/>
          </w:tcPr>
          <w:p w14:paraId="04DDC77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3B03A53F" w14:textId="77777777" w:rsidTr="004A659D">
        <w:tc>
          <w:tcPr>
            <w:tcW w:w="319" w:type="dxa"/>
          </w:tcPr>
          <w:p w14:paraId="75D4613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6FA19BA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</w:t>
            </w:r>
            <w:r w:rsidRPr="004851BF">
              <w:rPr>
                <w:rFonts w:eastAsia="Times New Roman"/>
                <w:sz w:val="24"/>
              </w:rPr>
              <w:t>i</w:t>
            </w:r>
            <w:r w:rsidRPr="004851BF">
              <w:rPr>
                <w:rFonts w:eastAsia="Times New Roman"/>
                <w:sz w:val="24"/>
              </w:rPr>
              <w:t>erName</w:t>
            </w:r>
          </w:p>
        </w:tc>
        <w:tc>
          <w:tcPr>
            <w:tcW w:w="1134" w:type="dxa"/>
          </w:tcPr>
          <w:p w14:paraId="25DDED8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4DEE180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справочника</w:t>
            </w:r>
          </w:p>
        </w:tc>
        <w:tc>
          <w:tcPr>
            <w:tcW w:w="1866" w:type="dxa"/>
          </w:tcPr>
          <w:p w14:paraId="421BAE8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6F283297" w14:textId="77777777" w:rsidTr="004A659D">
        <w:tc>
          <w:tcPr>
            <w:tcW w:w="319" w:type="dxa"/>
          </w:tcPr>
          <w:p w14:paraId="15E735C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76" w:type="dxa"/>
          </w:tcPr>
          <w:p w14:paraId="62080A7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hierarchical</w:t>
            </w:r>
          </w:p>
        </w:tc>
        <w:tc>
          <w:tcPr>
            <w:tcW w:w="1134" w:type="dxa"/>
          </w:tcPr>
          <w:p w14:paraId="6986168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70" w:type="dxa"/>
          </w:tcPr>
          <w:p w14:paraId="581BF637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иерархических данных</w:t>
            </w:r>
          </w:p>
        </w:tc>
        <w:tc>
          <w:tcPr>
            <w:tcW w:w="1866" w:type="dxa"/>
          </w:tcPr>
          <w:p w14:paraId="43C17166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7429B134" w14:textId="77777777" w:rsidR="00BD1AEC" w:rsidRPr="004851BF" w:rsidRDefault="00BD1AEC">
      <w:pPr>
        <w:rPr>
          <w:sz w:val="24"/>
        </w:rPr>
      </w:pPr>
    </w:p>
    <w:p w14:paraId="13E11A31" w14:textId="77777777" w:rsidR="00BD1AEC" w:rsidRPr="004851BF" w:rsidRDefault="00710DBD" w:rsidP="00055072">
      <w:pPr>
        <w:pStyle w:val="a3"/>
      </w:pPr>
      <w:r w:rsidRPr="00055072">
        <w:t>Параметры</w:t>
      </w:r>
      <w:r w:rsidRPr="004851BF">
        <w:t xml:space="preserve"> блока elements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5"/>
        <w:gridCol w:w="1738"/>
        <w:gridCol w:w="923"/>
        <w:gridCol w:w="4574"/>
        <w:gridCol w:w="2755"/>
      </w:tblGrid>
      <w:tr w:rsidR="00BD1AEC" w:rsidRPr="004851BF" w14:paraId="2D47CD84" w14:textId="77777777" w:rsidTr="00440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DB688AB" w14:textId="77777777" w:rsidR="00BD1AEC" w:rsidRPr="004851BF" w:rsidRDefault="00B149A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EA5CAC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9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962340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771C4C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29806C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173F0BD7" w14:textId="77777777" w:rsidTr="00440726">
        <w:tc>
          <w:tcPr>
            <w:tcW w:w="273" w:type="dxa"/>
            <w:shd w:val="clear" w:color="auto" w:fill="FFFFFF" w:themeFill="background1"/>
          </w:tcPr>
          <w:p w14:paraId="36A40BA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26" w:type="dxa"/>
            <w:shd w:val="clear" w:color="auto" w:fill="FFFFFF" w:themeFill="background1"/>
          </w:tcPr>
          <w:p w14:paraId="4E60098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917" w:type="dxa"/>
            <w:shd w:val="clear" w:color="auto" w:fill="FFFFFF" w:themeFill="background1"/>
          </w:tcPr>
          <w:p w14:paraId="555AE75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3" w:type="dxa"/>
            <w:shd w:val="clear" w:color="auto" w:fill="FFFFFF" w:themeFill="background1"/>
          </w:tcPr>
          <w:p w14:paraId="1B6A109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атрибута</w:t>
            </w:r>
          </w:p>
        </w:tc>
        <w:tc>
          <w:tcPr>
            <w:tcW w:w="2736" w:type="dxa"/>
            <w:shd w:val="clear" w:color="auto" w:fill="FFFFFF" w:themeFill="background1"/>
          </w:tcPr>
          <w:p w14:paraId="4F0BEAE4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0DD469AE" w14:textId="77777777" w:rsidTr="00440726">
        <w:tc>
          <w:tcPr>
            <w:tcW w:w="273" w:type="dxa"/>
            <w:shd w:val="clear" w:color="auto" w:fill="FFFFFF" w:themeFill="background1"/>
          </w:tcPr>
          <w:p w14:paraId="68B5F6DE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726" w:type="dxa"/>
            <w:shd w:val="clear" w:color="auto" w:fill="FFFFFF" w:themeFill="background1"/>
          </w:tcPr>
          <w:p w14:paraId="27CC929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917" w:type="dxa"/>
            <w:shd w:val="clear" w:color="auto" w:fill="FFFFFF" w:themeFill="background1"/>
          </w:tcPr>
          <w:p w14:paraId="6E2092EE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3" w:type="dxa"/>
            <w:shd w:val="clear" w:color="auto" w:fill="FFFFFF" w:themeFill="background1"/>
          </w:tcPr>
          <w:p w14:paraId="72B199C3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Значение атрибута в строке</w:t>
            </w:r>
          </w:p>
        </w:tc>
        <w:tc>
          <w:tcPr>
            <w:tcW w:w="2736" w:type="dxa"/>
            <w:shd w:val="clear" w:color="auto" w:fill="FFFFFF" w:themeFill="background1"/>
          </w:tcPr>
          <w:p w14:paraId="2264BDDC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BD1AEC" w:rsidRPr="004851BF" w14:paraId="362831F2" w14:textId="77777777" w:rsidTr="00440726">
        <w:tc>
          <w:tcPr>
            <w:tcW w:w="273" w:type="dxa"/>
            <w:shd w:val="clear" w:color="auto" w:fill="FFFFFF" w:themeFill="background1"/>
          </w:tcPr>
          <w:p w14:paraId="28E6FA00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726" w:type="dxa"/>
            <w:shd w:val="clear" w:color="auto" w:fill="FFFFFF" w:themeFill="background1"/>
          </w:tcPr>
          <w:p w14:paraId="401197E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reference</w:t>
            </w:r>
          </w:p>
        </w:tc>
        <w:tc>
          <w:tcPr>
            <w:tcW w:w="917" w:type="dxa"/>
            <w:shd w:val="clear" w:color="auto" w:fill="FFFFFF" w:themeFill="background1"/>
          </w:tcPr>
          <w:p w14:paraId="7DFD8B2D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3" w:type="dxa"/>
            <w:shd w:val="clear" w:color="auto" w:fill="FFFFFF" w:themeFill="background1"/>
          </w:tcPr>
          <w:p w14:paraId="02D12CC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Ссылка</w:t>
            </w:r>
          </w:p>
        </w:tc>
        <w:tc>
          <w:tcPr>
            <w:tcW w:w="2736" w:type="dxa"/>
            <w:shd w:val="clear" w:color="auto" w:fill="FFFFFF" w:themeFill="background1"/>
          </w:tcPr>
          <w:p w14:paraId="2DAF38F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61C5D00A" w14:textId="608D5877" w:rsidR="00440726" w:rsidRPr="004851BF" w:rsidRDefault="00440726" w:rsidP="00440726">
      <w:pPr>
        <w:pStyle w:val="RTL1"/>
        <w:ind w:left="357" w:hanging="357"/>
        <w:jc w:val="center"/>
        <w:rPr>
          <w:sz w:val="24"/>
          <w:szCs w:val="24"/>
          <w:shd w:val="clear" w:color="auto" w:fill="FFFFFF"/>
        </w:rPr>
      </w:pPr>
      <w:bookmarkStart w:id="35" w:name="_Toc239253382"/>
      <w:r w:rsidRPr="004851BF">
        <w:rPr>
          <w:sz w:val="24"/>
          <w:szCs w:val="24"/>
          <w:shd w:val="clear" w:color="auto" w:fill="FFFFFF"/>
        </w:rPr>
        <w:lastRenderedPageBreak/>
        <w:t>МЕТОД ПОЛУЧЕНИЯ ИСТОРИИ ИЗМЕНЕНИЯ ЗАПИСИ</w:t>
      </w:r>
      <w:bookmarkEnd w:id="35"/>
    </w:p>
    <w:p w14:paraId="7CCB07BD" w14:textId="77777777" w:rsidR="00440726" w:rsidRPr="004851BF" w:rsidRDefault="00440726" w:rsidP="00055072">
      <w:pPr>
        <w:pStyle w:val="a3"/>
        <w:rPr>
          <w:lang w:val="en-US"/>
        </w:rPr>
      </w:pPr>
      <w:r w:rsidRPr="004851BF">
        <w:rPr>
          <w:b/>
          <w:lang w:val="en-US"/>
        </w:rPr>
        <w:t>Метод и маршрут</w:t>
      </w:r>
      <w:r w:rsidRPr="004851BF">
        <w:rPr>
          <w:lang w:val="en-US"/>
        </w:rPr>
        <w:t>: GET /v1/classifier/{id}/data/{uid}/history</w:t>
      </w:r>
    </w:p>
    <w:p w14:paraId="13F4E462" w14:textId="77777777" w:rsidR="00440726" w:rsidRPr="004851BF" w:rsidRDefault="00440726" w:rsidP="00F91344">
      <w:pPr>
        <w:pStyle w:val="RTL2"/>
        <w:rPr>
          <w:lang w:val="en-US"/>
        </w:rPr>
      </w:pPr>
      <w:r w:rsidRPr="004851BF">
        <w:t>Запрос</w:t>
      </w:r>
    </w:p>
    <w:p w14:paraId="34EA4DDB" w14:textId="749E6A38" w:rsidR="00440726" w:rsidRPr="00376E0E" w:rsidRDefault="00440726" w:rsidP="00055072">
      <w:pPr>
        <w:pStyle w:val="a3"/>
        <w:rPr>
          <w:lang w:val="en-US"/>
        </w:rPr>
      </w:pPr>
      <w:r w:rsidRPr="00055072">
        <w:t>Пример</w:t>
      </w:r>
      <w:r w:rsidRPr="00376E0E">
        <w:rPr>
          <w:lang w:val="en-US"/>
        </w:rPr>
        <w:t xml:space="preserve"> </w:t>
      </w:r>
      <w:r w:rsidRPr="00055072">
        <w:t>запроса</w:t>
      </w:r>
      <w:r w:rsidRPr="00376E0E">
        <w:rPr>
          <w:lang w:val="en-US"/>
        </w:rPr>
        <w:t xml:space="preserve"> GET </w:t>
      </w:r>
      <w:r w:rsidR="00EF3046" w:rsidRPr="00376E0E">
        <w:rPr>
          <w:lang w:val="en-US"/>
        </w:rPr>
        <w:t>/public/api/v1</w:t>
      </w:r>
      <w:r w:rsidRPr="00376E0E">
        <w:rPr>
          <w:lang w:val="en-US"/>
        </w:rPr>
        <w:t>/classifier/</w:t>
      </w:r>
      <w:r w:rsidR="00E6494A" w:rsidRPr="00376E0E">
        <w:rPr>
          <w:lang w:val="en-US"/>
        </w:rPr>
        <w:t>5078</w:t>
      </w:r>
      <w:r w:rsidRPr="00376E0E">
        <w:rPr>
          <w:lang w:val="en-US"/>
        </w:rPr>
        <w:t>/data</w:t>
      </w:r>
      <w:r w:rsidR="003772F8" w:rsidRPr="00376E0E">
        <w:rPr>
          <w:lang w:val="en-US"/>
        </w:rPr>
        <w:t>/03823988-7b5e-4aef-8423-9bfef5842e0f</w:t>
      </w:r>
      <w:r w:rsidRPr="00376E0E">
        <w:rPr>
          <w:lang w:val="en-US"/>
        </w:rPr>
        <w:t>//history?pageSize=15&amp;pageNumber=1&amp;sortType=ASC'</w:t>
      </w:r>
    </w:p>
    <w:p w14:paraId="1BB9A4A0" w14:textId="77777777" w:rsidR="00440726" w:rsidRPr="00055072" w:rsidRDefault="00440726" w:rsidP="00055072">
      <w:pPr>
        <w:pStyle w:val="a3"/>
      </w:pPr>
      <w:r w:rsidRPr="00055072"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4590"/>
        <w:gridCol w:w="2738"/>
      </w:tblGrid>
      <w:tr w:rsidR="00440726" w:rsidRPr="004851BF" w14:paraId="58C336AB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BED4E57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9E32CA2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B341234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7AB1614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97AD827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14C09C9F" w14:textId="77777777" w:rsidTr="00F91344">
        <w:tc>
          <w:tcPr>
            <w:tcW w:w="454" w:type="dxa"/>
            <w:shd w:val="clear" w:color="auto" w:fill="FFFFFF" w:themeFill="background1"/>
          </w:tcPr>
          <w:p w14:paraId="54152A8B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4B0DE9F7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748" w:type="dxa"/>
            <w:shd w:val="clear" w:color="auto" w:fill="FFFFFF" w:themeFill="background1"/>
          </w:tcPr>
          <w:p w14:paraId="6FD58FE7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563" w:type="dxa"/>
            <w:shd w:val="clear" w:color="auto" w:fill="FFFFFF" w:themeFill="background1"/>
          </w:tcPr>
          <w:p w14:paraId="6EFE95B0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2722" w:type="dxa"/>
            <w:shd w:val="clear" w:color="auto" w:fill="FFFFFF" w:themeFill="background1"/>
          </w:tcPr>
          <w:p w14:paraId="37C17C0C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0494B2BF" w14:textId="77777777" w:rsidTr="00F91344">
        <w:tc>
          <w:tcPr>
            <w:tcW w:w="454" w:type="dxa"/>
            <w:shd w:val="clear" w:color="auto" w:fill="FFFFFF" w:themeFill="background1"/>
          </w:tcPr>
          <w:p w14:paraId="3C454572" w14:textId="77777777" w:rsidR="00440726" w:rsidRPr="004851BF" w:rsidRDefault="00440726" w:rsidP="00F91344">
            <w:pPr>
              <w:spacing w:after="0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1718" w:type="dxa"/>
            <w:shd w:val="clear" w:color="auto" w:fill="FFFFFF" w:themeFill="background1"/>
          </w:tcPr>
          <w:p w14:paraId="4885FD68" w14:textId="77777777" w:rsidR="00440726" w:rsidRPr="004851BF" w:rsidRDefault="00440726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sz w:val="24"/>
              </w:rPr>
              <w:t>uid</w:t>
            </w:r>
          </w:p>
        </w:tc>
        <w:tc>
          <w:tcPr>
            <w:tcW w:w="748" w:type="dxa"/>
            <w:shd w:val="clear" w:color="auto" w:fill="FFFFFF" w:themeFill="background1"/>
          </w:tcPr>
          <w:p w14:paraId="57575433" w14:textId="77777777" w:rsidR="00440726" w:rsidRPr="004851BF" w:rsidRDefault="00440726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63" w:type="dxa"/>
            <w:shd w:val="clear" w:color="auto" w:fill="FFFFFF" w:themeFill="background1"/>
          </w:tcPr>
          <w:p w14:paraId="4C460510" w14:textId="1A68E56F" w:rsidR="00440726" w:rsidRPr="004851BF" w:rsidRDefault="00440726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 xml:space="preserve">UUID </w:t>
            </w:r>
            <w:r w:rsidR="00027371">
              <w:rPr>
                <w:rFonts w:eastAsia="Times New Roman"/>
                <w:sz w:val="24"/>
                <w:lang w:val="ru-RU"/>
              </w:rPr>
              <w:t>записи</w:t>
            </w:r>
          </w:p>
        </w:tc>
        <w:tc>
          <w:tcPr>
            <w:tcW w:w="2722" w:type="dxa"/>
            <w:shd w:val="clear" w:color="auto" w:fill="FFFFFF" w:themeFill="background1"/>
          </w:tcPr>
          <w:p w14:paraId="353D1D2A" w14:textId="77777777" w:rsidR="00440726" w:rsidRPr="004851BF" w:rsidRDefault="00440726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5799FEBC" w14:textId="77777777" w:rsidR="00440726" w:rsidRPr="004851BF" w:rsidRDefault="00440726" w:rsidP="00440726">
      <w:pPr>
        <w:rPr>
          <w:sz w:val="24"/>
        </w:rPr>
      </w:pPr>
    </w:p>
    <w:p w14:paraId="49CE58B9" w14:textId="77777777" w:rsidR="00440726" w:rsidRPr="004851BF" w:rsidRDefault="00440726" w:rsidP="00055072">
      <w:pPr>
        <w:pStyle w:val="a3"/>
        <w:rPr>
          <w:lang w:val="en-US"/>
        </w:rPr>
      </w:pPr>
      <w:r w:rsidRPr="00055072">
        <w:t>Query</w:t>
      </w:r>
      <w:r w:rsidRPr="004851BF">
        <w:t>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1"/>
        <w:gridCol w:w="1701"/>
        <w:gridCol w:w="851"/>
        <w:gridCol w:w="5430"/>
        <w:gridCol w:w="1822"/>
      </w:tblGrid>
      <w:tr w:rsidR="00440726" w:rsidRPr="004851BF" w14:paraId="36A20D1D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C2E96AA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6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256A8FC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8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19DB25A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9CFE244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7280DB0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2DEA61DC" w14:textId="77777777" w:rsidTr="00F91344">
        <w:tc>
          <w:tcPr>
            <w:tcW w:w="458" w:type="dxa"/>
            <w:shd w:val="clear" w:color="auto" w:fill="FFFFFF" w:themeFill="background1"/>
          </w:tcPr>
          <w:p w14:paraId="01DDF08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689" w:type="dxa"/>
            <w:shd w:val="clear" w:color="auto" w:fill="FFFFFF" w:themeFill="background1"/>
          </w:tcPr>
          <w:p w14:paraId="3A61EAA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pageSize</w:t>
            </w:r>
          </w:p>
        </w:tc>
        <w:tc>
          <w:tcPr>
            <w:tcW w:w="845" w:type="dxa"/>
            <w:shd w:val="clear" w:color="auto" w:fill="FFFFFF" w:themeFill="background1"/>
          </w:tcPr>
          <w:p w14:paraId="5972C5B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393" w:type="dxa"/>
            <w:shd w:val="clear" w:color="auto" w:fill="FFFFFF" w:themeFill="background1"/>
          </w:tcPr>
          <w:p w14:paraId="23178979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Размер страницы</w:t>
            </w:r>
          </w:p>
        </w:tc>
        <w:tc>
          <w:tcPr>
            <w:tcW w:w="1810" w:type="dxa"/>
            <w:shd w:val="clear" w:color="auto" w:fill="FFFFFF" w:themeFill="background1"/>
          </w:tcPr>
          <w:p w14:paraId="59019CD4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  <w:tr w:rsidR="00440726" w:rsidRPr="004851BF" w14:paraId="062FB70E" w14:textId="77777777" w:rsidTr="00F91344">
        <w:tc>
          <w:tcPr>
            <w:tcW w:w="458" w:type="dxa"/>
            <w:shd w:val="clear" w:color="auto" w:fill="FFFFFF" w:themeFill="background1"/>
          </w:tcPr>
          <w:p w14:paraId="13B8FD8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689" w:type="dxa"/>
            <w:shd w:val="clear" w:color="auto" w:fill="FFFFFF" w:themeFill="background1"/>
          </w:tcPr>
          <w:p w14:paraId="3AE2FE4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pageNumber</w:t>
            </w:r>
          </w:p>
        </w:tc>
        <w:tc>
          <w:tcPr>
            <w:tcW w:w="845" w:type="dxa"/>
            <w:shd w:val="clear" w:color="auto" w:fill="FFFFFF" w:themeFill="background1"/>
          </w:tcPr>
          <w:p w14:paraId="3140F821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393" w:type="dxa"/>
            <w:shd w:val="clear" w:color="auto" w:fill="FFFFFF" w:themeFill="background1"/>
          </w:tcPr>
          <w:p w14:paraId="247BCEC6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10" w:type="dxa"/>
            <w:shd w:val="clear" w:color="auto" w:fill="FFFFFF" w:themeFill="background1"/>
          </w:tcPr>
          <w:p w14:paraId="3CB8520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  <w:tr w:rsidR="00440726" w:rsidRPr="004851BF" w14:paraId="216B3B26" w14:textId="77777777" w:rsidTr="00F91344">
        <w:tc>
          <w:tcPr>
            <w:tcW w:w="458" w:type="dxa"/>
            <w:shd w:val="clear" w:color="auto" w:fill="FFFFFF" w:themeFill="background1"/>
          </w:tcPr>
          <w:p w14:paraId="6F8E45C3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3</w:t>
            </w:r>
          </w:p>
        </w:tc>
        <w:tc>
          <w:tcPr>
            <w:tcW w:w="1689" w:type="dxa"/>
            <w:shd w:val="clear" w:color="auto" w:fill="FFFFFF" w:themeFill="background1"/>
          </w:tcPr>
          <w:p w14:paraId="4017341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sortType</w:t>
            </w:r>
          </w:p>
        </w:tc>
        <w:tc>
          <w:tcPr>
            <w:tcW w:w="845" w:type="dxa"/>
            <w:shd w:val="clear" w:color="auto" w:fill="FFFFFF" w:themeFill="background1"/>
          </w:tcPr>
          <w:p w14:paraId="55361FB6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393" w:type="dxa"/>
            <w:shd w:val="clear" w:color="auto" w:fill="FFFFFF" w:themeFill="background1"/>
          </w:tcPr>
          <w:p w14:paraId="186B5C4A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Тип сортировки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</w:t>
            </w:r>
          </w:p>
          <w:p w14:paraId="69C04E2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Возможные значения:</w:t>
            </w:r>
          </w:p>
          <w:p w14:paraId="11844FF9" w14:textId="77777777" w:rsidR="00440726" w:rsidRPr="004851BF" w:rsidRDefault="00440726" w:rsidP="00CC513F">
            <w:pPr>
              <w:pStyle w:val="af7"/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 xml:space="preserve">ASC </w:t>
            </w:r>
            <w:r w:rsidRPr="004851BF">
              <w:rPr>
                <w:rFonts w:eastAsia="Times New Roman"/>
                <w:sz w:val="24"/>
              </w:rPr>
              <w:t>(</w:t>
            </w:r>
            <w:r w:rsidRPr="004851BF">
              <w:rPr>
                <w:rFonts w:eastAsia="Times New Roman"/>
                <w:i/>
                <w:sz w:val="24"/>
              </w:rPr>
              <w:t>default</w:t>
            </w:r>
            <w:r w:rsidRPr="004851BF">
              <w:rPr>
                <w:rFonts w:eastAsia="Times New Roman"/>
                <w:sz w:val="24"/>
              </w:rPr>
              <w:t>)</w:t>
            </w:r>
          </w:p>
          <w:p w14:paraId="1BFCB057" w14:textId="77777777" w:rsidR="00440726" w:rsidRPr="004851BF" w:rsidRDefault="00440726" w:rsidP="00CC513F">
            <w:pPr>
              <w:pStyle w:val="af7"/>
              <w:numPr>
                <w:ilvl w:val="0"/>
                <w:numId w:val="9"/>
              </w:numPr>
              <w:spacing w:line="240" w:lineRule="auto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DESC</w:t>
            </w:r>
            <w:r w:rsidRPr="004851B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10" w:type="dxa"/>
            <w:shd w:val="clear" w:color="auto" w:fill="FFFFFF" w:themeFill="background1"/>
          </w:tcPr>
          <w:p w14:paraId="4805CBE0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</w:p>
        </w:tc>
      </w:tr>
    </w:tbl>
    <w:p w14:paraId="29C8F46D" w14:textId="77777777" w:rsidR="00440726" w:rsidRPr="004851BF" w:rsidRDefault="00440726" w:rsidP="00440726">
      <w:pPr>
        <w:rPr>
          <w:sz w:val="24"/>
          <w:lang w:val="en-US"/>
        </w:rPr>
      </w:pPr>
    </w:p>
    <w:p w14:paraId="1D55C85A" w14:textId="77777777" w:rsidR="00440726" w:rsidRPr="004851BF" w:rsidRDefault="00440726" w:rsidP="00440726">
      <w:pPr>
        <w:rPr>
          <w:sz w:val="24"/>
        </w:rPr>
      </w:pPr>
      <w:r w:rsidRPr="004851BF">
        <w:rPr>
          <w:sz w:val="24"/>
        </w:rPr>
        <w:t xml:space="preserve"> </w:t>
      </w:r>
    </w:p>
    <w:p w14:paraId="7EF3D47F" w14:textId="655DCC26" w:rsidR="00440726" w:rsidRPr="004851BF" w:rsidRDefault="00440726" w:rsidP="00055072">
      <w:pPr>
        <w:pStyle w:val="a3"/>
      </w:pPr>
      <w:r w:rsidRPr="004851BF">
        <w:t xml:space="preserve">В </w:t>
      </w:r>
      <w:r w:rsidRPr="00055072">
        <w:t>случае</w:t>
      </w:r>
      <w:r w:rsidRPr="004851BF">
        <w:t xml:space="preserve"> успешного ответа, будет получен </w:t>
      </w:r>
      <w:r w:rsidRPr="004851BF">
        <w:rPr>
          <w:lang w:val="en-US"/>
        </w:rPr>
        <w:t>json</w:t>
      </w:r>
      <w:r w:rsidRPr="004851BF">
        <w:t xml:space="preserve"> с описанием истории изменения </w:t>
      </w:r>
      <w:r w:rsidR="00027371">
        <w:t>записи</w:t>
      </w:r>
      <w:r w:rsidRPr="004851BF">
        <w:t>, указанной в запросе.  Сортировка списка по дате изменения.</w:t>
      </w:r>
    </w:p>
    <w:p w14:paraId="6B2C07FE" w14:textId="77777777" w:rsidR="00440726" w:rsidRPr="004851BF" w:rsidRDefault="00440726" w:rsidP="00440726">
      <w:pPr>
        <w:rPr>
          <w:sz w:val="24"/>
        </w:rPr>
      </w:pPr>
    </w:p>
    <w:p w14:paraId="133B7EDB" w14:textId="77777777" w:rsidR="00440726" w:rsidRPr="004851BF" w:rsidRDefault="00440726" w:rsidP="00F91344">
      <w:pPr>
        <w:pStyle w:val="RTL2"/>
        <w:rPr>
          <w:lang w:val="en-US"/>
        </w:rPr>
      </w:pPr>
      <w:r w:rsidRPr="004851BF">
        <w:t>Ответ</w:t>
      </w:r>
    </w:p>
    <w:p w14:paraId="6C7E5A78" w14:textId="77777777" w:rsidR="00440726" w:rsidRPr="004851BF" w:rsidRDefault="00440726" w:rsidP="00055072">
      <w:pPr>
        <w:pStyle w:val="a3"/>
        <w:rPr>
          <w:lang w:val="en-US"/>
        </w:rPr>
      </w:pPr>
      <w:r w:rsidRPr="00055072">
        <w:t>Пример</w:t>
      </w:r>
      <w:r w:rsidRPr="004851BF">
        <w:rPr>
          <w:lang w:val="en-US"/>
        </w:rPr>
        <w:t xml:space="preserve"> ответа: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40726" w:rsidRPr="004851BF" w14:paraId="7D886A0C" w14:textId="77777777" w:rsidTr="00F91344">
        <w:tc>
          <w:tcPr>
            <w:tcW w:w="10195" w:type="dxa"/>
          </w:tcPr>
          <w:p w14:paraId="500EFECB" w14:textId="77777777" w:rsidR="00313E87" w:rsidRPr="004851BF" w:rsidRDefault="00313E87" w:rsidP="00055072">
            <w:pPr>
              <w:pStyle w:val="af9"/>
            </w:pPr>
            <w:r w:rsidRPr="004851BF">
              <w:t>{</w:t>
            </w:r>
          </w:p>
          <w:p w14:paraId="6A518B5C" w14:textId="77777777" w:rsidR="00313E87" w:rsidRPr="004851BF" w:rsidRDefault="00313E87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"errors"</w:t>
            </w:r>
            <w:r w:rsidRPr="004851BF">
              <w:t>: [],</w:t>
            </w:r>
          </w:p>
          <w:p w14:paraId="555C2B8D" w14:textId="77777777" w:rsidR="00313E87" w:rsidRPr="004851BF" w:rsidRDefault="00313E87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"header"</w:t>
            </w:r>
            <w:r w:rsidRPr="004851BF">
              <w:t>: [</w:t>
            </w:r>
          </w:p>
          <w:p w14:paraId="4BFFA5FA" w14:textId="77777777" w:rsidR="00313E87" w:rsidRPr="004851BF" w:rsidRDefault="00313E87" w:rsidP="00055072">
            <w:pPr>
              <w:pStyle w:val="af9"/>
            </w:pPr>
            <w:r w:rsidRPr="004851BF">
              <w:t>        {</w:t>
            </w:r>
          </w:p>
          <w:p w14:paraId="298F34EC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  <w:r w:rsidRPr="004851BF">
              <w:t>,</w:t>
            </w:r>
          </w:p>
          <w:p w14:paraId="75EE180C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"Номер регистрационного удостоверения лекарственного препарата"</w:t>
            </w:r>
            <w:r w:rsidRPr="004851BF">
              <w:t>,</w:t>
            </w:r>
          </w:p>
          <w:p w14:paraId="4A1D8E2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6AE3498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19883</w:t>
            </w:r>
            <w:r w:rsidRPr="004851BF">
              <w:rPr>
                <w:lang w:val="en-US"/>
              </w:rPr>
              <w:t>,</w:t>
            </w:r>
          </w:p>
          <w:p w14:paraId="2C87C3D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6F6FD66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3081377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68388DA4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"parentKey"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C9EB121" w14:textId="77777777" w:rsidR="00313E87" w:rsidRPr="004851BF" w:rsidRDefault="00313E87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4EFE360C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</w:t>
            </w:r>
          </w:p>
          <w:p w14:paraId="096C5C41" w14:textId="77777777" w:rsidR="00313E87" w:rsidRPr="004851BF" w:rsidRDefault="00313E87" w:rsidP="00055072">
            <w:pPr>
              <w:pStyle w:val="af9"/>
            </w:pPr>
            <w:r w:rsidRPr="004851BF">
              <w:t>        },</w:t>
            </w:r>
          </w:p>
          <w:p w14:paraId="1D1BE0B0" w14:textId="77777777" w:rsidR="00313E87" w:rsidRPr="004851BF" w:rsidRDefault="00313E87" w:rsidP="00055072">
            <w:pPr>
              <w:pStyle w:val="af9"/>
            </w:pPr>
            <w:r w:rsidRPr="004851BF">
              <w:t>        {</w:t>
            </w:r>
          </w:p>
          <w:p w14:paraId="518786D2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</w:t>
            </w:r>
            <w:r w:rsidRPr="004851BF">
              <w:t>,</w:t>
            </w:r>
          </w:p>
          <w:p w14:paraId="574BF9AF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"Дата регистрации (государственной регистрации) лекарственного препарата"</w:t>
            </w:r>
            <w:r w:rsidRPr="004851BF">
              <w:t>,</w:t>
            </w:r>
          </w:p>
          <w:p w14:paraId="18B68EC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E90713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19884</w:t>
            </w:r>
            <w:r w:rsidRPr="004851BF">
              <w:rPr>
                <w:lang w:val="en-US"/>
              </w:rPr>
              <w:t>,</w:t>
            </w:r>
          </w:p>
          <w:p w14:paraId="765312CE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6C0556E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lastRenderedPageBreak/>
              <w:t xml:space="preserve">            </w:t>
            </w:r>
            <w:r w:rsidRPr="004851BF">
              <w:rPr>
                <w:color w:val="A31515"/>
                <w:lang w:val="en-US"/>
              </w:rPr>
              <w:t>"key"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23E3D5AE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6892E2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"parentKey"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07BB917E" w14:textId="77777777" w:rsidR="00313E87" w:rsidRPr="004851BF" w:rsidRDefault="00313E87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41C938A9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</w:p>
          <w:p w14:paraId="5F8F7379" w14:textId="77777777" w:rsidR="00313E87" w:rsidRPr="004851BF" w:rsidRDefault="00313E87" w:rsidP="00055072">
            <w:pPr>
              <w:pStyle w:val="af9"/>
            </w:pPr>
            <w:r w:rsidRPr="004851BF">
              <w:t>        },</w:t>
            </w:r>
          </w:p>
          <w:p w14:paraId="1D4DDF1F" w14:textId="77777777" w:rsidR="00313E87" w:rsidRPr="004851BF" w:rsidRDefault="00313E87" w:rsidP="00055072">
            <w:pPr>
              <w:pStyle w:val="af9"/>
            </w:pPr>
            <w:r w:rsidRPr="004851BF">
              <w:t>        {</w:t>
            </w:r>
          </w:p>
          <w:p w14:paraId="4F756CE5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  <w:r w:rsidRPr="004851BF">
              <w:t>,</w:t>
            </w:r>
          </w:p>
          <w:p w14:paraId="66DF75B7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"Дата окончания действия регистрационного удостоверения"</w:t>
            </w:r>
            <w:r w:rsidRPr="004851BF">
              <w:t>,</w:t>
            </w:r>
          </w:p>
          <w:p w14:paraId="25B3D63B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7F2E6CB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19885</w:t>
            </w:r>
            <w:r w:rsidRPr="004851BF">
              <w:rPr>
                <w:lang w:val="en-US"/>
              </w:rPr>
              <w:t>,</w:t>
            </w:r>
          </w:p>
          <w:p w14:paraId="330DE68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3750888E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2793711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E65B64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"parentKey"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7F0F7DF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106140D5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</w:t>
            </w:r>
          </w:p>
          <w:p w14:paraId="7E00F0D5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05242A32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57737BBB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3</w:t>
            </w:r>
            <w:r w:rsidRPr="004851BF">
              <w:rPr>
                <w:lang w:val="en-US"/>
              </w:rPr>
              <w:t>,</w:t>
            </w:r>
          </w:p>
          <w:p w14:paraId="045E9E4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color w:val="0451A5"/>
              </w:rPr>
              <w:t>Торговое</w:t>
            </w:r>
            <w:r w:rsidRPr="004851BF">
              <w:rPr>
                <w:color w:val="0451A5"/>
                <w:lang w:val="en-US"/>
              </w:rPr>
              <w:t xml:space="preserve"> </w:t>
            </w:r>
            <w:r w:rsidRPr="004851BF">
              <w:rPr>
                <w:color w:val="0451A5"/>
              </w:rPr>
              <w:t>наименование</w:t>
            </w:r>
            <w:r w:rsidRPr="004851BF">
              <w:rPr>
                <w:color w:val="0451A5"/>
                <w:lang w:val="en-US"/>
              </w:rPr>
              <w:t xml:space="preserve"> </w:t>
            </w:r>
            <w:r w:rsidRPr="004851BF">
              <w:rPr>
                <w:color w:val="0451A5"/>
              </w:rPr>
              <w:t>лекарственного</w:t>
            </w:r>
            <w:r w:rsidRPr="004851BF">
              <w:rPr>
                <w:color w:val="0451A5"/>
                <w:lang w:val="en-US"/>
              </w:rPr>
              <w:t xml:space="preserve"> </w:t>
            </w:r>
            <w:r w:rsidRPr="004851BF">
              <w:rPr>
                <w:color w:val="0451A5"/>
              </w:rPr>
              <w:t>препарата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lang w:val="en-US"/>
              </w:rPr>
              <w:t>,</w:t>
            </w:r>
          </w:p>
          <w:p w14:paraId="3CEB18D5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22473B4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19886</w:t>
            </w:r>
            <w:r w:rsidRPr="004851BF">
              <w:rPr>
                <w:lang w:val="en-US"/>
              </w:rPr>
              <w:t>,</w:t>
            </w:r>
          </w:p>
          <w:p w14:paraId="6B778F7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64C6ADBA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3503A41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67BAF94B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"parentKey"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0AFAA484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4C860F8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3</w:t>
            </w:r>
          </w:p>
          <w:p w14:paraId="4E0DA08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},</w:t>
            </w:r>
          </w:p>
          <w:p w14:paraId="7BD34A2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73CFC8F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4</w:t>
            </w:r>
            <w:r w:rsidRPr="004851BF">
              <w:rPr>
                <w:lang w:val="en-US"/>
              </w:rPr>
              <w:t>,</w:t>
            </w:r>
          </w:p>
          <w:p w14:paraId="055D00F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"autokey"</w:t>
            </w:r>
            <w:r w:rsidRPr="004851BF">
              <w:rPr>
                <w:lang w:val="en-US"/>
              </w:rPr>
              <w:t>,</w:t>
            </w:r>
          </w:p>
          <w:p w14:paraId="5BFA28B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  <w:r w:rsidRPr="004851BF">
              <w:rPr>
                <w:lang w:val="en-US"/>
              </w:rPr>
              <w:t>,</w:t>
            </w:r>
          </w:p>
          <w:p w14:paraId="26F7F3E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19887</w:t>
            </w:r>
            <w:r w:rsidRPr="004851BF">
              <w:rPr>
                <w:lang w:val="en-US"/>
              </w:rPr>
              <w:t>,</w:t>
            </w:r>
          </w:p>
          <w:p w14:paraId="1154CA7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"type"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"STRING"</w:t>
            </w:r>
            <w:r w:rsidRPr="004851BF">
              <w:rPr>
                <w:lang w:val="en-US"/>
              </w:rPr>
              <w:t>,</w:t>
            </w:r>
          </w:p>
          <w:p w14:paraId="7CE755F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51DA142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true</w:t>
            </w:r>
            <w:r w:rsidRPr="004851BF">
              <w:rPr>
                <w:lang w:val="en-US"/>
              </w:rPr>
              <w:t>,</w:t>
            </w:r>
          </w:p>
          <w:p w14:paraId="3643651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"parentKey"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528A3684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false</w:t>
            </w:r>
            <w:r w:rsidRPr="004851BF">
              <w:rPr>
                <w:lang w:val="en-US"/>
              </w:rPr>
              <w:t>,</w:t>
            </w:r>
          </w:p>
          <w:p w14:paraId="1B5A35E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"autokeyBaseOrder"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0</w:t>
            </w:r>
          </w:p>
          <w:p w14:paraId="6ED2B17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</w:t>
            </w:r>
          </w:p>
          <w:p w14:paraId="23EFE8B2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],</w:t>
            </w:r>
          </w:p>
          <w:p w14:paraId="45BEB7E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"body"</w:t>
            </w:r>
            <w:r w:rsidRPr="004851BF">
              <w:rPr>
                <w:lang w:val="en-US"/>
              </w:rPr>
              <w:t>: [</w:t>
            </w:r>
          </w:p>
          <w:p w14:paraId="40A0E39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{</w:t>
            </w:r>
          </w:p>
          <w:p w14:paraId="7748022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"elements"</w:t>
            </w:r>
            <w:r w:rsidRPr="004851BF">
              <w:rPr>
                <w:lang w:val="en-US"/>
              </w:rPr>
              <w:t>: [</w:t>
            </w:r>
          </w:p>
          <w:p w14:paraId="20886EE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{</w:t>
            </w:r>
          </w:p>
          <w:p w14:paraId="2D12BBBB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0</w:t>
            </w:r>
            <w:r w:rsidRPr="004851BF">
              <w:rPr>
                <w:lang w:val="en-US"/>
              </w:rPr>
              <w:t>,</w:t>
            </w:r>
          </w:p>
          <w:p w14:paraId="42B8B06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"70/367/30"</w:t>
            </w:r>
            <w:r w:rsidRPr="004851BF">
              <w:rPr>
                <w:lang w:val="en-US"/>
              </w:rPr>
              <w:t>,</w:t>
            </w:r>
          </w:p>
          <w:p w14:paraId="425527FB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57EB8E9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},</w:t>
            </w:r>
          </w:p>
          <w:p w14:paraId="02CB135A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{</w:t>
            </w:r>
          </w:p>
          <w:p w14:paraId="43B20FE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  <w:r w:rsidRPr="004851BF">
              <w:rPr>
                <w:lang w:val="en-US"/>
              </w:rPr>
              <w:t>,</w:t>
            </w:r>
          </w:p>
          <w:p w14:paraId="2118F135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"04.06.1970"</w:t>
            </w:r>
            <w:r w:rsidRPr="004851BF">
              <w:rPr>
                <w:lang w:val="en-US"/>
              </w:rPr>
              <w:t>,</w:t>
            </w:r>
          </w:p>
          <w:p w14:paraId="54EA320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378E241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},</w:t>
            </w:r>
          </w:p>
          <w:p w14:paraId="630B4F42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{</w:t>
            </w:r>
          </w:p>
          <w:p w14:paraId="43EC8D1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2</w:t>
            </w:r>
            <w:r w:rsidRPr="004851BF">
              <w:rPr>
                <w:lang w:val="en-US"/>
              </w:rPr>
              <w:t>,</w:t>
            </w:r>
          </w:p>
          <w:p w14:paraId="64EC82D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"-"</w:t>
            </w:r>
            <w:r w:rsidRPr="004851BF">
              <w:rPr>
                <w:lang w:val="en-US"/>
              </w:rPr>
              <w:t>,</w:t>
            </w:r>
          </w:p>
          <w:p w14:paraId="60645EC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0593D42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},</w:t>
            </w:r>
          </w:p>
          <w:p w14:paraId="133DAA71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{</w:t>
            </w:r>
          </w:p>
          <w:p w14:paraId="3FC06A3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3</w:t>
            </w:r>
            <w:r w:rsidRPr="004851BF">
              <w:rPr>
                <w:lang w:val="en-US"/>
              </w:rPr>
              <w:t>,</w:t>
            </w:r>
          </w:p>
          <w:p w14:paraId="53B7D6E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lastRenderedPageBreak/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color w:val="0451A5"/>
              </w:rPr>
              <w:t>ГЛИЦЕРИН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lang w:val="en-US"/>
              </w:rPr>
              <w:t>,</w:t>
            </w:r>
          </w:p>
          <w:p w14:paraId="4EBB958F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0D6579A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},</w:t>
            </w:r>
          </w:p>
          <w:p w14:paraId="08F8A1F6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{</w:t>
            </w:r>
          </w:p>
          <w:p w14:paraId="456A06E0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"order"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4</w:t>
            </w:r>
            <w:r w:rsidRPr="004851BF">
              <w:rPr>
                <w:lang w:val="en-US"/>
              </w:rPr>
              <w:t>,</w:t>
            </w:r>
          </w:p>
          <w:p w14:paraId="0F96952C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"value"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"Svedeniya_GRLS_70/367/30_-_</w:t>
            </w:r>
            <w:r w:rsidRPr="004851BF">
              <w:rPr>
                <w:color w:val="0451A5"/>
              </w:rPr>
              <w:t>ГЛИЦЕРИН</w:t>
            </w:r>
            <w:r w:rsidRPr="004851BF">
              <w:rPr>
                <w:color w:val="0451A5"/>
                <w:lang w:val="en-US"/>
              </w:rPr>
              <w:t>"</w:t>
            </w:r>
            <w:r w:rsidRPr="004851BF">
              <w:rPr>
                <w:lang w:val="en-US"/>
              </w:rPr>
              <w:t>,</w:t>
            </w:r>
          </w:p>
          <w:p w14:paraId="1EE56BA3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        </w:t>
            </w:r>
            <w:r w:rsidRPr="004851BF">
              <w:rPr>
                <w:color w:val="A31515"/>
                <w:lang w:val="en-US"/>
              </w:rPr>
              <w:t>"reference"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b/>
                <w:bCs/>
                <w:color w:val="0451A5"/>
                <w:lang w:val="en-US"/>
              </w:rPr>
              <w:t>null</w:t>
            </w:r>
          </w:p>
          <w:p w14:paraId="625F1DF6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    }</w:t>
            </w:r>
          </w:p>
          <w:p w14:paraId="760D46B9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    ],</w:t>
            </w:r>
          </w:p>
          <w:p w14:paraId="765F17AC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  <w:r w:rsidRPr="004851BF">
              <w:rPr>
                <w:lang w:val="en-US"/>
              </w:rPr>
              <w:t>,</w:t>
            </w:r>
          </w:p>
          <w:p w14:paraId="391C140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  <w:lang w:val="en-US"/>
              </w:rPr>
              <w:t>"uid"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"03823988-7b5e-4aef-8423-9bfef5842e0f"</w:t>
            </w:r>
            <w:r w:rsidRPr="004851BF">
              <w:rPr>
                <w:lang w:val="en-US"/>
              </w:rPr>
              <w:t>,</w:t>
            </w:r>
          </w:p>
          <w:p w14:paraId="053A063A" w14:textId="77777777" w:rsidR="00313E87" w:rsidRPr="004851BF" w:rsidRDefault="00313E87" w:rsidP="00055072">
            <w:pPr>
              <w:pStyle w:val="af9"/>
            </w:pPr>
            <w:r w:rsidRPr="004851BF">
              <w:rPr>
                <w:lang w:val="en-US"/>
              </w:rPr>
              <w:t xml:space="preserve">            </w:t>
            </w:r>
            <w:r w:rsidRPr="004851BF">
              <w:rPr>
                <w:color w:val="A31515"/>
              </w:rPr>
              <w:t>"classifierId"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5078</w:t>
            </w:r>
            <w:r w:rsidRPr="004851BF">
              <w:t>,</w:t>
            </w:r>
          </w:p>
          <w:p w14:paraId="1E0D87D5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"classifierName"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"Сведения ГРЛС для Единого сервиса ОПЦП"</w:t>
            </w:r>
            <w:r w:rsidRPr="004851BF">
              <w:t>,</w:t>
            </w:r>
          </w:p>
          <w:p w14:paraId="0820C907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"hierarchical"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6CCCD26E" w14:textId="77777777" w:rsidR="00313E87" w:rsidRPr="004851BF" w:rsidRDefault="00313E87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"user"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"Бульба Владимир Александрович"</w:t>
            </w:r>
            <w:r w:rsidRPr="004851BF">
              <w:t>,</w:t>
            </w:r>
          </w:p>
          <w:p w14:paraId="08B1AB58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en-US"/>
              </w:rPr>
              <w:t>"date"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451A5"/>
                <w:lang w:val="en-US"/>
              </w:rPr>
              <w:t>"2026-07-29T07:21:16.263364Z"</w:t>
            </w:r>
          </w:p>
          <w:p w14:paraId="2306F94E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    }</w:t>
            </w:r>
          </w:p>
          <w:p w14:paraId="5D96F0DD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>    ],</w:t>
            </w:r>
          </w:p>
          <w:p w14:paraId="02A32BBA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"total"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  <w:r w:rsidRPr="004851BF">
              <w:rPr>
                <w:lang w:val="en-US"/>
              </w:rPr>
              <w:t>,</w:t>
            </w:r>
          </w:p>
          <w:p w14:paraId="48D11F17" w14:textId="77777777" w:rsidR="00313E87" w:rsidRPr="004851BF" w:rsidRDefault="00313E87" w:rsidP="00055072">
            <w:pPr>
              <w:pStyle w:val="af9"/>
              <w:rPr>
                <w:lang w:val="en-US"/>
              </w:rPr>
            </w:pPr>
            <w:r w:rsidRPr="004851BF">
              <w:rPr>
                <w:lang w:val="en-US"/>
              </w:rPr>
              <w:t xml:space="preserve">    </w:t>
            </w:r>
            <w:r w:rsidRPr="004851BF">
              <w:rPr>
                <w:color w:val="A31515"/>
                <w:lang w:val="en-US"/>
              </w:rPr>
              <w:t>"currentPage"</w:t>
            </w:r>
            <w:r w:rsidRPr="004851BF">
              <w:rPr>
                <w:lang w:val="en-US"/>
              </w:rPr>
              <w:t xml:space="preserve">: </w:t>
            </w:r>
            <w:r w:rsidRPr="004851BF">
              <w:rPr>
                <w:color w:val="098658"/>
                <w:lang w:val="en-US"/>
              </w:rPr>
              <w:t>1</w:t>
            </w:r>
          </w:p>
          <w:p w14:paraId="2B9490EC" w14:textId="0B6524F7" w:rsidR="00440726" w:rsidRPr="004851BF" w:rsidRDefault="00313E87" w:rsidP="00055072">
            <w:pPr>
              <w:pStyle w:val="af9"/>
            </w:pPr>
            <w:r w:rsidRPr="004851BF">
              <w:t>}</w:t>
            </w:r>
          </w:p>
        </w:tc>
      </w:tr>
    </w:tbl>
    <w:p w14:paraId="75595707" w14:textId="77777777" w:rsidR="00440726" w:rsidRPr="004851BF" w:rsidRDefault="00440726" w:rsidP="00055072">
      <w:pPr>
        <w:pStyle w:val="a3"/>
      </w:pPr>
      <w:r w:rsidRPr="00055072">
        <w:lastRenderedPageBreak/>
        <w:t>Свойства</w:t>
      </w:r>
      <w:r w:rsidRPr="004851BF">
        <w:t xml:space="preserve"> тела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64"/>
        <w:gridCol w:w="1872"/>
      </w:tblGrid>
      <w:tr w:rsidR="00440726" w:rsidRPr="004851BF" w14:paraId="23B925A2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F6C8D5E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27849A9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AE8B45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221BCB8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351C9D7" w14:textId="77777777" w:rsidR="00440726" w:rsidRPr="004851BF" w:rsidRDefault="00440726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538E470F" w14:textId="77777777" w:rsidTr="00F91344">
        <w:tc>
          <w:tcPr>
            <w:tcW w:w="319" w:type="dxa"/>
          </w:tcPr>
          <w:p w14:paraId="10E57A51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4E922D5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1134" w:type="dxa"/>
          </w:tcPr>
          <w:p w14:paraId="58E18FF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605C9CCB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1872" w:type="dxa"/>
          </w:tcPr>
          <w:p w14:paraId="5BF7FC1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4666DA05" w14:textId="77777777" w:rsidTr="00F91344">
        <w:tc>
          <w:tcPr>
            <w:tcW w:w="319" w:type="dxa"/>
          </w:tcPr>
          <w:p w14:paraId="1448E25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4B1FFFE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header</w:t>
            </w:r>
          </w:p>
        </w:tc>
        <w:tc>
          <w:tcPr>
            <w:tcW w:w="1134" w:type="dxa"/>
          </w:tcPr>
          <w:p w14:paraId="25A9ABD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79315BC5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атрибутах</w:t>
            </w:r>
          </w:p>
        </w:tc>
        <w:tc>
          <w:tcPr>
            <w:tcW w:w="1872" w:type="dxa"/>
          </w:tcPr>
          <w:p w14:paraId="759A958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5524B099" w14:textId="77777777" w:rsidTr="00F91344">
        <w:tc>
          <w:tcPr>
            <w:tcW w:w="319" w:type="dxa"/>
          </w:tcPr>
          <w:p w14:paraId="72C6CF6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500F773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body</w:t>
            </w:r>
          </w:p>
        </w:tc>
        <w:tc>
          <w:tcPr>
            <w:tcW w:w="1134" w:type="dxa"/>
          </w:tcPr>
          <w:p w14:paraId="7C5E2A4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438A2005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строк</w:t>
            </w:r>
            <w:r w:rsidRPr="004851BF">
              <w:rPr>
                <w:rFonts w:eastAsia="Times New Roman"/>
                <w:sz w:val="24"/>
              </w:rPr>
              <w:t> </w:t>
            </w:r>
          </w:p>
        </w:tc>
        <w:tc>
          <w:tcPr>
            <w:tcW w:w="1872" w:type="dxa"/>
          </w:tcPr>
          <w:p w14:paraId="24FB3B7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2ECEF658" w14:textId="77777777" w:rsidTr="00F91344">
        <w:tc>
          <w:tcPr>
            <w:tcW w:w="319" w:type="dxa"/>
          </w:tcPr>
          <w:p w14:paraId="7B97C72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08C020C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total</w:t>
            </w:r>
          </w:p>
        </w:tc>
        <w:tc>
          <w:tcPr>
            <w:tcW w:w="1134" w:type="dxa"/>
          </w:tcPr>
          <w:p w14:paraId="4DB529B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664" w:type="dxa"/>
          </w:tcPr>
          <w:p w14:paraId="3A0DFB4B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Количество записей, соответствующих параметрам запроса</w:t>
            </w:r>
          </w:p>
        </w:tc>
        <w:tc>
          <w:tcPr>
            <w:tcW w:w="1872" w:type="dxa"/>
          </w:tcPr>
          <w:p w14:paraId="456E2D5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6267CE96" w14:textId="77777777" w:rsidTr="00F91344">
        <w:tc>
          <w:tcPr>
            <w:tcW w:w="319" w:type="dxa"/>
          </w:tcPr>
          <w:p w14:paraId="54CD523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63D8671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currentPage</w:t>
            </w:r>
          </w:p>
        </w:tc>
        <w:tc>
          <w:tcPr>
            <w:tcW w:w="1134" w:type="dxa"/>
          </w:tcPr>
          <w:p w14:paraId="7FF8C0E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664" w:type="dxa"/>
          </w:tcPr>
          <w:p w14:paraId="050CC04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72" w:type="dxa"/>
          </w:tcPr>
          <w:p w14:paraId="55380D6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436D2EFA" w14:textId="77777777" w:rsidR="00440726" w:rsidRPr="004851BF" w:rsidRDefault="00440726" w:rsidP="00440726">
      <w:pPr>
        <w:rPr>
          <w:sz w:val="24"/>
        </w:rPr>
      </w:pPr>
    </w:p>
    <w:p w14:paraId="4EB00888" w14:textId="77777777" w:rsidR="00440726" w:rsidRPr="004851BF" w:rsidRDefault="00440726" w:rsidP="00055072">
      <w:pPr>
        <w:pStyle w:val="a3"/>
      </w:pPr>
      <w:r w:rsidRPr="00055072">
        <w:t>Параметры</w:t>
      </w:r>
      <w:r w:rsidRPr="004851BF">
        <w:t xml:space="preserve"> блока header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70"/>
        <w:gridCol w:w="1866"/>
      </w:tblGrid>
      <w:tr w:rsidR="00440726" w:rsidRPr="004851BF" w14:paraId="0740C29D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2442FD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CEBE3D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09039F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80CC5E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D10C41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4DBF8B92" w14:textId="77777777" w:rsidTr="00F91344">
        <w:tc>
          <w:tcPr>
            <w:tcW w:w="319" w:type="dxa"/>
          </w:tcPr>
          <w:p w14:paraId="5A76C37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1936BD6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1134" w:type="dxa"/>
          </w:tcPr>
          <w:p w14:paraId="640CB8D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571CC2B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 Порядковый номер атрибута</w:t>
            </w:r>
          </w:p>
        </w:tc>
        <w:tc>
          <w:tcPr>
            <w:tcW w:w="1866" w:type="dxa"/>
          </w:tcPr>
          <w:p w14:paraId="0566A47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38EFFABD" w14:textId="77777777" w:rsidTr="00F91344">
        <w:tc>
          <w:tcPr>
            <w:tcW w:w="319" w:type="dxa"/>
          </w:tcPr>
          <w:p w14:paraId="485A37EE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482081C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1134" w:type="dxa"/>
          </w:tcPr>
          <w:p w14:paraId="221F5A61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27DAFFB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атрибута</w:t>
            </w:r>
          </w:p>
        </w:tc>
        <w:tc>
          <w:tcPr>
            <w:tcW w:w="1866" w:type="dxa"/>
          </w:tcPr>
          <w:p w14:paraId="179136C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676D5B75" w14:textId="77777777" w:rsidTr="00F91344">
        <w:tc>
          <w:tcPr>
            <w:tcW w:w="319" w:type="dxa"/>
          </w:tcPr>
          <w:p w14:paraId="6972FB3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7B1BCBD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34" w:type="dxa"/>
          </w:tcPr>
          <w:p w14:paraId="7468AC2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6EA26B4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атрибута</w:t>
            </w:r>
          </w:p>
        </w:tc>
        <w:tc>
          <w:tcPr>
            <w:tcW w:w="1866" w:type="dxa"/>
          </w:tcPr>
          <w:p w14:paraId="67F970E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738174C3" w14:textId="77777777" w:rsidTr="00F91344">
        <w:tc>
          <w:tcPr>
            <w:tcW w:w="319" w:type="dxa"/>
          </w:tcPr>
          <w:p w14:paraId="695A75E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4E6A66C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type</w:t>
            </w:r>
          </w:p>
        </w:tc>
        <w:tc>
          <w:tcPr>
            <w:tcW w:w="1134" w:type="dxa"/>
          </w:tcPr>
          <w:p w14:paraId="62F4BE4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62354EB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 атрибута</w:t>
            </w:r>
          </w:p>
        </w:tc>
        <w:tc>
          <w:tcPr>
            <w:tcW w:w="1866" w:type="dxa"/>
          </w:tcPr>
          <w:p w14:paraId="3218910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561E8C29" w14:textId="77777777" w:rsidTr="00F91344">
        <w:tc>
          <w:tcPr>
            <w:tcW w:w="319" w:type="dxa"/>
          </w:tcPr>
          <w:p w14:paraId="4869634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0E11D61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key</w:t>
            </w:r>
          </w:p>
        </w:tc>
        <w:tc>
          <w:tcPr>
            <w:tcW w:w="1134" w:type="dxa"/>
          </w:tcPr>
          <w:p w14:paraId="5D4ECE2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3348796D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ключевым</w:t>
            </w:r>
          </w:p>
        </w:tc>
        <w:tc>
          <w:tcPr>
            <w:tcW w:w="1866" w:type="dxa"/>
          </w:tcPr>
          <w:p w14:paraId="7E6725B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7FB3D956" w14:textId="77777777" w:rsidTr="00F91344">
        <w:tc>
          <w:tcPr>
            <w:tcW w:w="319" w:type="dxa"/>
          </w:tcPr>
          <w:p w14:paraId="6CF3E10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76" w:type="dxa"/>
          </w:tcPr>
          <w:p w14:paraId="630CA51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autokey</w:t>
            </w:r>
          </w:p>
        </w:tc>
        <w:tc>
          <w:tcPr>
            <w:tcW w:w="1134" w:type="dxa"/>
          </w:tcPr>
          <w:p w14:paraId="7726D57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27D7720C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автоключом</w:t>
            </w:r>
          </w:p>
        </w:tc>
        <w:tc>
          <w:tcPr>
            <w:tcW w:w="1866" w:type="dxa"/>
          </w:tcPr>
          <w:p w14:paraId="0F3F051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762D1D56" w14:textId="77777777" w:rsidTr="00F91344">
        <w:tc>
          <w:tcPr>
            <w:tcW w:w="319" w:type="dxa"/>
          </w:tcPr>
          <w:p w14:paraId="31A5B41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7</w:t>
            </w:r>
          </w:p>
        </w:tc>
        <w:tc>
          <w:tcPr>
            <w:tcW w:w="1276" w:type="dxa"/>
          </w:tcPr>
          <w:p w14:paraId="3CFB06A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parentKey</w:t>
            </w:r>
          </w:p>
        </w:tc>
        <w:tc>
          <w:tcPr>
            <w:tcW w:w="1134" w:type="dxa"/>
          </w:tcPr>
          <w:p w14:paraId="053B6A9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537523F5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родительским ключом</w:t>
            </w:r>
          </w:p>
        </w:tc>
        <w:tc>
          <w:tcPr>
            <w:tcW w:w="1866" w:type="dxa"/>
          </w:tcPr>
          <w:p w14:paraId="4FF1469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65DC3E6E" w14:textId="77777777" w:rsidTr="00F91344">
        <w:tc>
          <w:tcPr>
            <w:tcW w:w="319" w:type="dxa"/>
          </w:tcPr>
          <w:p w14:paraId="3BCB655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8</w:t>
            </w:r>
          </w:p>
        </w:tc>
        <w:tc>
          <w:tcPr>
            <w:tcW w:w="1276" w:type="dxa"/>
          </w:tcPr>
          <w:p w14:paraId="04FB0F6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</w:t>
            </w:r>
          </w:p>
        </w:tc>
        <w:tc>
          <w:tcPr>
            <w:tcW w:w="1134" w:type="dxa"/>
          </w:tcPr>
          <w:p w14:paraId="2E8990C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6E83A690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базой для созд</w:t>
            </w:r>
            <w:r w:rsidRPr="004851BF">
              <w:rPr>
                <w:rFonts w:eastAsia="Times New Roman"/>
                <w:sz w:val="24"/>
                <w:lang w:val="ru-RU"/>
              </w:rPr>
              <w:t>а</w:t>
            </w:r>
            <w:r w:rsidRPr="004851BF">
              <w:rPr>
                <w:rFonts w:eastAsia="Times New Roman"/>
                <w:sz w:val="24"/>
                <w:lang w:val="ru-RU"/>
              </w:rPr>
              <w:t>ния автоключа</w:t>
            </w:r>
          </w:p>
        </w:tc>
        <w:tc>
          <w:tcPr>
            <w:tcW w:w="1866" w:type="dxa"/>
          </w:tcPr>
          <w:p w14:paraId="4B99C9B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6331E8AF" w14:textId="77777777" w:rsidTr="00F91344">
        <w:tc>
          <w:tcPr>
            <w:tcW w:w="319" w:type="dxa"/>
          </w:tcPr>
          <w:p w14:paraId="4D53F0B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9</w:t>
            </w:r>
          </w:p>
        </w:tc>
        <w:tc>
          <w:tcPr>
            <w:tcW w:w="1276" w:type="dxa"/>
          </w:tcPr>
          <w:p w14:paraId="2846151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tokeyBaseOrder</w:t>
            </w:r>
          </w:p>
        </w:tc>
        <w:tc>
          <w:tcPr>
            <w:tcW w:w="1134" w:type="dxa"/>
          </w:tcPr>
          <w:p w14:paraId="23A2E15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3AAB172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базы автоключа</w:t>
            </w:r>
          </w:p>
        </w:tc>
        <w:tc>
          <w:tcPr>
            <w:tcW w:w="1866" w:type="dxa"/>
          </w:tcPr>
          <w:p w14:paraId="50A4F40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0CB87A5D" w14:textId="77777777" w:rsidR="00440726" w:rsidRPr="004851BF" w:rsidRDefault="00440726" w:rsidP="00440726">
      <w:pPr>
        <w:rPr>
          <w:sz w:val="24"/>
        </w:rPr>
      </w:pPr>
    </w:p>
    <w:p w14:paraId="1C3AEDC5" w14:textId="77777777" w:rsidR="00440726" w:rsidRPr="004851BF" w:rsidRDefault="00440726" w:rsidP="00055072">
      <w:pPr>
        <w:pStyle w:val="a3"/>
      </w:pPr>
      <w:r w:rsidRPr="00055072">
        <w:lastRenderedPageBreak/>
        <w:t>Параметры</w:t>
      </w:r>
      <w:r w:rsidRPr="004851BF">
        <w:t xml:space="preserve"> блока body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8"/>
        <w:gridCol w:w="1277"/>
        <w:gridCol w:w="1135"/>
        <w:gridCol w:w="5669"/>
        <w:gridCol w:w="1866"/>
      </w:tblGrid>
      <w:tr w:rsidR="00440726" w:rsidRPr="004851BF" w14:paraId="10923C37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BC069F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FAD386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35A09A1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305E7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AA6157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340A9113" w14:textId="77777777" w:rsidTr="00F91344">
        <w:tc>
          <w:tcPr>
            <w:tcW w:w="317" w:type="dxa"/>
          </w:tcPr>
          <w:p w14:paraId="551CD67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68" w:type="dxa"/>
          </w:tcPr>
          <w:p w14:paraId="4E5D17F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elements</w:t>
            </w:r>
          </w:p>
        </w:tc>
        <w:tc>
          <w:tcPr>
            <w:tcW w:w="1127" w:type="dxa"/>
          </w:tcPr>
          <w:p w14:paraId="646DD63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30" w:type="dxa"/>
          </w:tcPr>
          <w:p w14:paraId="64BFFA9B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атриб</w:t>
            </w:r>
            <w:r w:rsidRPr="004851BF">
              <w:rPr>
                <w:rFonts w:eastAsia="Times New Roman"/>
                <w:sz w:val="24"/>
                <w:lang w:val="ru-RU"/>
              </w:rPr>
              <w:t>у</w:t>
            </w:r>
            <w:r w:rsidRPr="004851BF">
              <w:rPr>
                <w:rFonts w:eastAsia="Times New Roman"/>
                <w:sz w:val="24"/>
                <w:lang w:val="ru-RU"/>
              </w:rPr>
              <w:t>тов в строке</w:t>
            </w:r>
          </w:p>
        </w:tc>
        <w:tc>
          <w:tcPr>
            <w:tcW w:w="1853" w:type="dxa"/>
          </w:tcPr>
          <w:p w14:paraId="33FE0B7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25482C3B" w14:textId="77777777" w:rsidTr="00F91344">
        <w:tc>
          <w:tcPr>
            <w:tcW w:w="317" w:type="dxa"/>
          </w:tcPr>
          <w:p w14:paraId="146C4C4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68" w:type="dxa"/>
          </w:tcPr>
          <w:p w14:paraId="19B66F5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27" w:type="dxa"/>
          </w:tcPr>
          <w:p w14:paraId="06D9737C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30" w:type="dxa"/>
          </w:tcPr>
          <w:p w14:paraId="5F30159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строки</w:t>
            </w:r>
          </w:p>
        </w:tc>
        <w:tc>
          <w:tcPr>
            <w:tcW w:w="1853" w:type="dxa"/>
          </w:tcPr>
          <w:p w14:paraId="52B92EE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2D584D53" w14:textId="77777777" w:rsidTr="00F91344">
        <w:tc>
          <w:tcPr>
            <w:tcW w:w="317" w:type="dxa"/>
          </w:tcPr>
          <w:p w14:paraId="5CD599A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68" w:type="dxa"/>
          </w:tcPr>
          <w:p w14:paraId="097409F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uid</w:t>
            </w:r>
          </w:p>
        </w:tc>
        <w:tc>
          <w:tcPr>
            <w:tcW w:w="1127" w:type="dxa"/>
          </w:tcPr>
          <w:p w14:paraId="43AFE77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4E5038D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UUID строки</w:t>
            </w:r>
          </w:p>
        </w:tc>
        <w:tc>
          <w:tcPr>
            <w:tcW w:w="1853" w:type="dxa"/>
          </w:tcPr>
          <w:p w14:paraId="76A1842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2D94613C" w14:textId="77777777" w:rsidTr="00F91344">
        <w:tc>
          <w:tcPr>
            <w:tcW w:w="317" w:type="dxa"/>
          </w:tcPr>
          <w:p w14:paraId="2F9B2B9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68" w:type="dxa"/>
          </w:tcPr>
          <w:p w14:paraId="6EE5044B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classifierId</w:t>
            </w:r>
          </w:p>
        </w:tc>
        <w:tc>
          <w:tcPr>
            <w:tcW w:w="1127" w:type="dxa"/>
          </w:tcPr>
          <w:p w14:paraId="62E29E6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30" w:type="dxa"/>
          </w:tcPr>
          <w:p w14:paraId="2AE43B6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1853" w:type="dxa"/>
          </w:tcPr>
          <w:p w14:paraId="10C696D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65A45DDF" w14:textId="77777777" w:rsidTr="00F91344">
        <w:tc>
          <w:tcPr>
            <w:tcW w:w="317" w:type="dxa"/>
          </w:tcPr>
          <w:p w14:paraId="3063131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68" w:type="dxa"/>
          </w:tcPr>
          <w:p w14:paraId="63DF259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</w:t>
            </w:r>
            <w:r w:rsidRPr="004851BF">
              <w:rPr>
                <w:rFonts w:eastAsia="Times New Roman"/>
                <w:sz w:val="24"/>
              </w:rPr>
              <w:t>i</w:t>
            </w:r>
            <w:r w:rsidRPr="004851BF">
              <w:rPr>
                <w:rFonts w:eastAsia="Times New Roman"/>
                <w:sz w:val="24"/>
              </w:rPr>
              <w:t>erName</w:t>
            </w:r>
          </w:p>
        </w:tc>
        <w:tc>
          <w:tcPr>
            <w:tcW w:w="1127" w:type="dxa"/>
          </w:tcPr>
          <w:p w14:paraId="02B2682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1152668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справочника</w:t>
            </w:r>
          </w:p>
        </w:tc>
        <w:tc>
          <w:tcPr>
            <w:tcW w:w="1853" w:type="dxa"/>
          </w:tcPr>
          <w:p w14:paraId="2134120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74AEDC11" w14:textId="77777777" w:rsidTr="00F91344">
        <w:tc>
          <w:tcPr>
            <w:tcW w:w="317" w:type="dxa"/>
          </w:tcPr>
          <w:p w14:paraId="6DB2313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68" w:type="dxa"/>
          </w:tcPr>
          <w:p w14:paraId="6816F8D3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hierarchical</w:t>
            </w:r>
          </w:p>
        </w:tc>
        <w:tc>
          <w:tcPr>
            <w:tcW w:w="1127" w:type="dxa"/>
          </w:tcPr>
          <w:p w14:paraId="54549B9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30" w:type="dxa"/>
          </w:tcPr>
          <w:p w14:paraId="4CE1704E" w14:textId="77777777" w:rsidR="00440726" w:rsidRPr="004851BF" w:rsidRDefault="00440726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иерархических данных</w:t>
            </w:r>
          </w:p>
        </w:tc>
        <w:tc>
          <w:tcPr>
            <w:tcW w:w="1853" w:type="dxa"/>
          </w:tcPr>
          <w:p w14:paraId="7F9E3D9E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781D1021" w14:textId="77777777" w:rsidTr="00F91344">
        <w:tc>
          <w:tcPr>
            <w:tcW w:w="317" w:type="dxa"/>
          </w:tcPr>
          <w:p w14:paraId="733D7A2C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7</w:t>
            </w:r>
          </w:p>
        </w:tc>
        <w:tc>
          <w:tcPr>
            <w:tcW w:w="1268" w:type="dxa"/>
          </w:tcPr>
          <w:p w14:paraId="1884EFE2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user</w:t>
            </w:r>
          </w:p>
        </w:tc>
        <w:tc>
          <w:tcPr>
            <w:tcW w:w="1127" w:type="dxa"/>
          </w:tcPr>
          <w:p w14:paraId="3EF37B5B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1DD02C20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Пользователь, внёсший изменение</w:t>
            </w:r>
          </w:p>
        </w:tc>
        <w:tc>
          <w:tcPr>
            <w:tcW w:w="1853" w:type="dxa"/>
          </w:tcPr>
          <w:p w14:paraId="563987D6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3FB0D8B5" w14:textId="77777777" w:rsidTr="00F91344">
        <w:tc>
          <w:tcPr>
            <w:tcW w:w="317" w:type="dxa"/>
          </w:tcPr>
          <w:p w14:paraId="0E00B7B4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7</w:t>
            </w:r>
          </w:p>
        </w:tc>
        <w:tc>
          <w:tcPr>
            <w:tcW w:w="1268" w:type="dxa"/>
          </w:tcPr>
          <w:p w14:paraId="4C9435A7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date</w:t>
            </w:r>
          </w:p>
        </w:tc>
        <w:tc>
          <w:tcPr>
            <w:tcW w:w="1127" w:type="dxa"/>
          </w:tcPr>
          <w:p w14:paraId="6CDB2986" w14:textId="77777777" w:rsidR="00440726" w:rsidRPr="004851BF" w:rsidRDefault="00440726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2ED4DC10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Дата внесения изменения</w:t>
            </w:r>
          </w:p>
        </w:tc>
        <w:tc>
          <w:tcPr>
            <w:tcW w:w="1853" w:type="dxa"/>
          </w:tcPr>
          <w:p w14:paraId="370B1852" w14:textId="77777777" w:rsidR="00440726" w:rsidRPr="004851BF" w:rsidRDefault="00440726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</w:tbl>
    <w:p w14:paraId="7E766633" w14:textId="77777777" w:rsidR="00440726" w:rsidRPr="004851BF" w:rsidRDefault="00440726" w:rsidP="00440726">
      <w:pPr>
        <w:rPr>
          <w:sz w:val="24"/>
        </w:rPr>
      </w:pPr>
    </w:p>
    <w:p w14:paraId="1F3BB98D" w14:textId="77777777" w:rsidR="00440726" w:rsidRPr="004851BF" w:rsidRDefault="00440726" w:rsidP="00440726">
      <w:pPr>
        <w:rPr>
          <w:sz w:val="24"/>
        </w:rPr>
      </w:pPr>
    </w:p>
    <w:p w14:paraId="514A15FC" w14:textId="77777777" w:rsidR="00440726" w:rsidRPr="004851BF" w:rsidRDefault="00440726" w:rsidP="00055072">
      <w:pPr>
        <w:pStyle w:val="a3"/>
      </w:pPr>
      <w:r w:rsidRPr="00055072">
        <w:t>Параметры</w:t>
      </w:r>
      <w:r w:rsidRPr="004851BF">
        <w:t xml:space="preserve"> блока elements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4"/>
        <w:gridCol w:w="1738"/>
        <w:gridCol w:w="923"/>
        <w:gridCol w:w="4575"/>
        <w:gridCol w:w="2755"/>
      </w:tblGrid>
      <w:tr w:rsidR="00440726" w:rsidRPr="004851BF" w14:paraId="4B39840E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23A547E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2C8277D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9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39FA55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E97375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A33406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40726" w:rsidRPr="004851BF" w14:paraId="7A15C574" w14:textId="77777777" w:rsidTr="00F91344">
        <w:tc>
          <w:tcPr>
            <w:tcW w:w="272" w:type="dxa"/>
            <w:shd w:val="clear" w:color="auto" w:fill="FFFFFF" w:themeFill="background1"/>
          </w:tcPr>
          <w:p w14:paraId="788BFD7A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28" w:type="dxa"/>
            <w:shd w:val="clear" w:color="auto" w:fill="FFFFFF" w:themeFill="background1"/>
          </w:tcPr>
          <w:p w14:paraId="2D881CD8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918" w:type="dxa"/>
            <w:shd w:val="clear" w:color="auto" w:fill="FFFFFF" w:themeFill="background1"/>
          </w:tcPr>
          <w:p w14:paraId="59C7571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4F661322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атрибута</w:t>
            </w:r>
          </w:p>
        </w:tc>
        <w:tc>
          <w:tcPr>
            <w:tcW w:w="2739" w:type="dxa"/>
            <w:shd w:val="clear" w:color="auto" w:fill="FFFFFF" w:themeFill="background1"/>
          </w:tcPr>
          <w:p w14:paraId="19F8D52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40726" w:rsidRPr="004851BF" w14:paraId="69327AF2" w14:textId="77777777" w:rsidTr="00F91344">
        <w:tc>
          <w:tcPr>
            <w:tcW w:w="272" w:type="dxa"/>
            <w:shd w:val="clear" w:color="auto" w:fill="FFFFFF" w:themeFill="background1"/>
          </w:tcPr>
          <w:p w14:paraId="3044EB41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728" w:type="dxa"/>
            <w:shd w:val="clear" w:color="auto" w:fill="FFFFFF" w:themeFill="background1"/>
          </w:tcPr>
          <w:p w14:paraId="5F01D6AE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918" w:type="dxa"/>
            <w:shd w:val="clear" w:color="auto" w:fill="FFFFFF" w:themeFill="background1"/>
          </w:tcPr>
          <w:p w14:paraId="6495C8A5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613F504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Значение атрибута в строке</w:t>
            </w:r>
          </w:p>
        </w:tc>
        <w:tc>
          <w:tcPr>
            <w:tcW w:w="2739" w:type="dxa"/>
            <w:shd w:val="clear" w:color="auto" w:fill="FFFFFF" w:themeFill="background1"/>
          </w:tcPr>
          <w:p w14:paraId="54F8D5E4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40726" w:rsidRPr="004851BF" w14:paraId="053611D1" w14:textId="77777777" w:rsidTr="00F91344">
        <w:tc>
          <w:tcPr>
            <w:tcW w:w="272" w:type="dxa"/>
            <w:shd w:val="clear" w:color="auto" w:fill="FFFFFF" w:themeFill="background1"/>
          </w:tcPr>
          <w:p w14:paraId="50A37E10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728" w:type="dxa"/>
            <w:shd w:val="clear" w:color="auto" w:fill="FFFFFF" w:themeFill="background1"/>
          </w:tcPr>
          <w:p w14:paraId="2B281816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reference</w:t>
            </w:r>
          </w:p>
        </w:tc>
        <w:tc>
          <w:tcPr>
            <w:tcW w:w="918" w:type="dxa"/>
            <w:shd w:val="clear" w:color="auto" w:fill="FFFFFF" w:themeFill="background1"/>
          </w:tcPr>
          <w:p w14:paraId="3C30C987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36B00919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Ссылка</w:t>
            </w:r>
          </w:p>
        </w:tc>
        <w:tc>
          <w:tcPr>
            <w:tcW w:w="2739" w:type="dxa"/>
            <w:shd w:val="clear" w:color="auto" w:fill="FFFFFF" w:themeFill="background1"/>
          </w:tcPr>
          <w:p w14:paraId="1A59E1BF" w14:textId="77777777" w:rsidR="00440726" w:rsidRPr="004851BF" w:rsidRDefault="00440726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06561F99" w14:textId="77777777" w:rsidR="00440726" w:rsidRPr="004851BF" w:rsidRDefault="00440726" w:rsidP="00440726">
      <w:pPr>
        <w:rPr>
          <w:sz w:val="24"/>
          <w:lang w:val="en-US"/>
        </w:rPr>
      </w:pPr>
    </w:p>
    <w:p w14:paraId="3F10EAD4" w14:textId="77777777" w:rsidR="00BD1AEC" w:rsidRPr="004851BF" w:rsidRDefault="00BD1AEC">
      <w:pPr>
        <w:rPr>
          <w:sz w:val="24"/>
          <w:lang w:eastAsia="ru-RU"/>
        </w:rPr>
      </w:pPr>
    </w:p>
    <w:p w14:paraId="4F4C7861" w14:textId="77777777" w:rsidR="001E59C4" w:rsidRPr="004851BF" w:rsidRDefault="001E59C4" w:rsidP="001E59C4">
      <w:pPr>
        <w:pStyle w:val="RTL1"/>
        <w:ind w:left="357" w:hanging="357"/>
        <w:jc w:val="center"/>
        <w:rPr>
          <w:sz w:val="24"/>
          <w:szCs w:val="24"/>
          <w:shd w:val="clear" w:color="auto" w:fill="FFFFFF"/>
        </w:rPr>
      </w:pPr>
      <w:bookmarkStart w:id="36" w:name="_Toc235523399"/>
      <w:bookmarkStart w:id="37" w:name="_Toc239253383"/>
      <w:r w:rsidRPr="004851BF">
        <w:rPr>
          <w:sz w:val="24"/>
          <w:szCs w:val="24"/>
          <w:shd w:val="clear" w:color="auto" w:fill="FFFFFF"/>
        </w:rPr>
        <w:lastRenderedPageBreak/>
        <w:t>МЕТОД ПОЛУЧЕНИЯ ИНКРЕМЕНТА СПРАВОЧНИКА</w:t>
      </w:r>
      <w:bookmarkEnd w:id="37"/>
    </w:p>
    <w:p w14:paraId="43B30F4F" w14:textId="3EEAC4F4" w:rsidR="001E59C4" w:rsidRPr="004851BF" w:rsidRDefault="001E59C4" w:rsidP="00055072">
      <w:pPr>
        <w:pStyle w:val="a3"/>
        <w:rPr>
          <w:lang w:val="en-US"/>
        </w:rPr>
      </w:pPr>
      <w:r w:rsidRPr="004851BF">
        <w:rPr>
          <w:b/>
        </w:rPr>
        <w:t>Метод</w:t>
      </w:r>
      <w:r w:rsidRPr="004851BF">
        <w:rPr>
          <w:b/>
          <w:lang w:val="en-US"/>
        </w:rPr>
        <w:t xml:space="preserve"> </w:t>
      </w:r>
      <w:r w:rsidRPr="004851BF">
        <w:rPr>
          <w:b/>
        </w:rPr>
        <w:t>и</w:t>
      </w:r>
      <w:r w:rsidRPr="004851BF">
        <w:rPr>
          <w:b/>
          <w:lang w:val="en-US"/>
        </w:rPr>
        <w:t xml:space="preserve"> </w:t>
      </w:r>
      <w:r w:rsidRPr="004851BF">
        <w:rPr>
          <w:b/>
        </w:rPr>
        <w:t>маршрут</w:t>
      </w:r>
      <w:r w:rsidRPr="004851BF">
        <w:rPr>
          <w:b/>
          <w:lang w:val="en-US"/>
        </w:rPr>
        <w:t>:</w:t>
      </w:r>
      <w:r w:rsidRPr="004851BF">
        <w:rPr>
          <w:lang w:val="en-US"/>
        </w:rPr>
        <w:t xml:space="preserve"> GET </w:t>
      </w:r>
      <w:r w:rsidR="00EF3046" w:rsidRPr="004851BF">
        <w:rPr>
          <w:lang w:val="en-US"/>
        </w:rPr>
        <w:t>/public/api/v1</w:t>
      </w:r>
      <w:r w:rsidRPr="004851BF">
        <w:rPr>
          <w:lang w:val="en-US"/>
        </w:rPr>
        <w:t xml:space="preserve">/classifiers/{id}/revisions/{revid}/increment </w:t>
      </w:r>
    </w:p>
    <w:p w14:paraId="475F1D05" w14:textId="77777777" w:rsidR="001E59C4" w:rsidRPr="004851BF" w:rsidRDefault="001E59C4" w:rsidP="00F91344">
      <w:pPr>
        <w:pStyle w:val="RTL2"/>
        <w:rPr>
          <w:lang w:val="en-US"/>
        </w:rPr>
      </w:pPr>
      <w:bookmarkStart w:id="38" w:name="_Toc235523396"/>
      <w:r w:rsidRPr="004851BF">
        <w:t>Запрос</w:t>
      </w:r>
      <w:bookmarkEnd w:id="38"/>
    </w:p>
    <w:p w14:paraId="26E9220F" w14:textId="77777777" w:rsidR="001E59C4" w:rsidRPr="00055072" w:rsidRDefault="001E59C4" w:rsidP="00055072">
      <w:pPr>
        <w:pStyle w:val="a3"/>
      </w:pPr>
      <w:r w:rsidRPr="00055072">
        <w:t>Пример запроса</w:t>
      </w:r>
    </w:p>
    <w:p w14:paraId="58CC59BD" w14:textId="45FF100E" w:rsidR="001E59C4" w:rsidRPr="00376E0E" w:rsidRDefault="001E59C4" w:rsidP="00055072">
      <w:pPr>
        <w:pStyle w:val="a3"/>
        <w:rPr>
          <w:lang w:val="en-US"/>
        </w:rPr>
      </w:pPr>
      <w:r w:rsidRPr="00376E0E">
        <w:rPr>
          <w:lang w:val="en-US"/>
        </w:rPr>
        <w:t xml:space="preserve">GET </w:t>
      </w:r>
      <w:r w:rsidR="00EF3046" w:rsidRPr="00376E0E">
        <w:rPr>
          <w:lang w:val="en-US"/>
        </w:rPr>
        <w:t>/public/api/v1</w:t>
      </w:r>
      <w:r w:rsidRPr="00376E0E">
        <w:rPr>
          <w:lang w:val="en-US"/>
        </w:rPr>
        <w:t>/classifiers/1233 /revisions/8 /increment?pageSize=10&amp;pageNumber=1</w:t>
      </w:r>
    </w:p>
    <w:p w14:paraId="329B7BA8" w14:textId="77777777" w:rsidR="001E59C4" w:rsidRPr="00055072" w:rsidRDefault="001E59C4" w:rsidP="00055072">
      <w:pPr>
        <w:pStyle w:val="a3"/>
      </w:pPr>
      <w:r w:rsidRPr="00055072"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4590"/>
        <w:gridCol w:w="2738"/>
      </w:tblGrid>
      <w:tr w:rsidR="001E59C4" w:rsidRPr="004851BF" w14:paraId="3D6821B3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1E3A743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59476E6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BA2534A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D61E96A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4475CD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52D0E895" w14:textId="77777777" w:rsidTr="00F91344">
        <w:tc>
          <w:tcPr>
            <w:tcW w:w="454" w:type="dxa"/>
            <w:shd w:val="clear" w:color="auto" w:fill="FFFFFF" w:themeFill="background1"/>
          </w:tcPr>
          <w:p w14:paraId="5EE19CE7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104D31B2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748" w:type="dxa"/>
            <w:shd w:val="clear" w:color="auto" w:fill="FFFFFF" w:themeFill="background1"/>
          </w:tcPr>
          <w:p w14:paraId="7C784317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563" w:type="dxa"/>
            <w:shd w:val="clear" w:color="auto" w:fill="FFFFFF" w:themeFill="background1"/>
          </w:tcPr>
          <w:p w14:paraId="2CB2C9DC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2722" w:type="dxa"/>
            <w:shd w:val="clear" w:color="auto" w:fill="FFFFFF" w:themeFill="background1"/>
          </w:tcPr>
          <w:p w14:paraId="61F6C42D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74C67EF9" w14:textId="77777777" w:rsidTr="00F91344">
        <w:tc>
          <w:tcPr>
            <w:tcW w:w="454" w:type="dxa"/>
            <w:shd w:val="clear" w:color="auto" w:fill="FFFFFF" w:themeFill="background1"/>
          </w:tcPr>
          <w:p w14:paraId="33778E19" w14:textId="77777777" w:rsidR="001E59C4" w:rsidRPr="004851BF" w:rsidRDefault="001E59C4" w:rsidP="00F91344">
            <w:pPr>
              <w:spacing w:after="0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1718" w:type="dxa"/>
            <w:shd w:val="clear" w:color="auto" w:fill="FFFFFF" w:themeFill="background1"/>
          </w:tcPr>
          <w:p w14:paraId="0C931320" w14:textId="77777777" w:rsidR="001E59C4" w:rsidRPr="004851BF" w:rsidRDefault="001E59C4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sz w:val="24"/>
              </w:rPr>
              <w:t>revid</w:t>
            </w:r>
          </w:p>
        </w:tc>
        <w:tc>
          <w:tcPr>
            <w:tcW w:w="748" w:type="dxa"/>
            <w:shd w:val="clear" w:color="auto" w:fill="FFFFFF" w:themeFill="background1"/>
          </w:tcPr>
          <w:p w14:paraId="01517564" w14:textId="77777777" w:rsidR="001E59C4" w:rsidRPr="004851BF" w:rsidRDefault="001E59C4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563" w:type="dxa"/>
            <w:shd w:val="clear" w:color="auto" w:fill="FFFFFF" w:themeFill="background1"/>
          </w:tcPr>
          <w:p w14:paraId="2D112ABC" w14:textId="72B5A4ED" w:rsidR="001E59C4" w:rsidRPr="004851BF" w:rsidRDefault="001E59C4" w:rsidP="00F91344">
            <w:pPr>
              <w:spacing w:after="0"/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Идентификатор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</w:t>
            </w:r>
            <w:r w:rsidR="002A586B">
              <w:rPr>
                <w:rFonts w:eastAsia="Times New Roman"/>
                <w:sz w:val="24"/>
                <w:lang w:val="ru-RU"/>
              </w:rPr>
              <w:t>версии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справочника</w:t>
            </w:r>
          </w:p>
        </w:tc>
        <w:tc>
          <w:tcPr>
            <w:tcW w:w="2722" w:type="dxa"/>
            <w:shd w:val="clear" w:color="auto" w:fill="FFFFFF" w:themeFill="background1"/>
          </w:tcPr>
          <w:p w14:paraId="06A14AFD" w14:textId="77777777" w:rsidR="001E59C4" w:rsidRPr="004851BF" w:rsidRDefault="001E59C4" w:rsidP="00F91344">
            <w:pPr>
              <w:spacing w:after="0"/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7E01FB58" w14:textId="77777777" w:rsidR="001E59C4" w:rsidRPr="004851BF" w:rsidRDefault="001E59C4" w:rsidP="001E59C4">
      <w:pPr>
        <w:rPr>
          <w:sz w:val="24"/>
        </w:rPr>
      </w:pPr>
    </w:p>
    <w:p w14:paraId="2D146252" w14:textId="77777777" w:rsidR="001E59C4" w:rsidRPr="004851BF" w:rsidRDefault="001E59C4" w:rsidP="001E59C4">
      <w:pPr>
        <w:rPr>
          <w:lang w:val="en-US"/>
        </w:rPr>
      </w:pPr>
      <w:r w:rsidRPr="004851BF">
        <w:rPr>
          <w:sz w:val="24"/>
        </w:rPr>
        <w:t>Query</w:t>
      </w:r>
      <w:r w:rsidRPr="004851BF">
        <w:t>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1"/>
        <w:gridCol w:w="1701"/>
        <w:gridCol w:w="851"/>
        <w:gridCol w:w="5430"/>
        <w:gridCol w:w="1822"/>
      </w:tblGrid>
      <w:tr w:rsidR="001E59C4" w:rsidRPr="004851BF" w14:paraId="5A3ED95E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20CA74E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6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A7B01B3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8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BFD09DF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3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5707253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5DEAA79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0EF98A03" w14:textId="77777777" w:rsidTr="00F91344">
        <w:tc>
          <w:tcPr>
            <w:tcW w:w="458" w:type="dxa"/>
            <w:shd w:val="clear" w:color="auto" w:fill="FFFFFF" w:themeFill="background1"/>
          </w:tcPr>
          <w:p w14:paraId="3825DD3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689" w:type="dxa"/>
            <w:shd w:val="clear" w:color="auto" w:fill="FFFFFF" w:themeFill="background1"/>
          </w:tcPr>
          <w:p w14:paraId="1FA365D0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pageSize</w:t>
            </w:r>
          </w:p>
        </w:tc>
        <w:tc>
          <w:tcPr>
            <w:tcW w:w="845" w:type="dxa"/>
            <w:shd w:val="clear" w:color="auto" w:fill="FFFFFF" w:themeFill="background1"/>
          </w:tcPr>
          <w:p w14:paraId="5A859B34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393" w:type="dxa"/>
            <w:shd w:val="clear" w:color="auto" w:fill="FFFFFF" w:themeFill="background1"/>
          </w:tcPr>
          <w:p w14:paraId="529FEE09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Размер страницы</w:t>
            </w:r>
          </w:p>
        </w:tc>
        <w:tc>
          <w:tcPr>
            <w:tcW w:w="1810" w:type="dxa"/>
            <w:shd w:val="clear" w:color="auto" w:fill="FFFFFF" w:themeFill="background1"/>
          </w:tcPr>
          <w:p w14:paraId="5C7BA86F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  <w:tr w:rsidR="001E59C4" w:rsidRPr="004851BF" w14:paraId="7FBA7C43" w14:textId="77777777" w:rsidTr="00F91344">
        <w:tc>
          <w:tcPr>
            <w:tcW w:w="458" w:type="dxa"/>
            <w:shd w:val="clear" w:color="auto" w:fill="FFFFFF" w:themeFill="background1"/>
          </w:tcPr>
          <w:p w14:paraId="163046D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689" w:type="dxa"/>
            <w:shd w:val="clear" w:color="auto" w:fill="FFFFFF" w:themeFill="background1"/>
          </w:tcPr>
          <w:p w14:paraId="551A975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sz w:val="24"/>
              </w:rPr>
              <w:t>pageNumber</w:t>
            </w:r>
          </w:p>
        </w:tc>
        <w:tc>
          <w:tcPr>
            <w:tcW w:w="845" w:type="dxa"/>
            <w:shd w:val="clear" w:color="auto" w:fill="FFFFFF" w:themeFill="background1"/>
          </w:tcPr>
          <w:p w14:paraId="782C103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393" w:type="dxa"/>
            <w:shd w:val="clear" w:color="auto" w:fill="FFFFFF" w:themeFill="background1"/>
          </w:tcPr>
          <w:p w14:paraId="4D77B9C5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10" w:type="dxa"/>
            <w:shd w:val="clear" w:color="auto" w:fill="FFFFFF" w:themeFill="background1"/>
          </w:tcPr>
          <w:p w14:paraId="051E8AA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</w:tbl>
    <w:p w14:paraId="303E14BF" w14:textId="340DEA39" w:rsidR="001E59C4" w:rsidRPr="004851BF" w:rsidRDefault="001E59C4" w:rsidP="00055072">
      <w:pPr>
        <w:pStyle w:val="a3"/>
      </w:pPr>
      <w:r w:rsidRPr="004851BF">
        <w:t xml:space="preserve">В случае успешного ответа, будет получен </w:t>
      </w:r>
      <w:r w:rsidRPr="004851BF">
        <w:rPr>
          <w:lang w:val="en-US"/>
        </w:rPr>
        <w:t>json</w:t>
      </w:r>
      <w:r w:rsidRPr="004851BF">
        <w:t xml:space="preserve"> с описанием изменённых строк в указанной </w:t>
      </w:r>
      <w:r w:rsidR="002A586B">
        <w:t>версии</w:t>
      </w:r>
      <w:r w:rsidRPr="004851BF">
        <w:t xml:space="preserve">. В </w:t>
      </w:r>
      <w:r w:rsidRPr="00055072">
        <w:t>блоке</w:t>
      </w:r>
      <w:r w:rsidRPr="004851BF">
        <w:t xml:space="preserve"> elements  описаны значения  строки, сохраненные в запрошенной версии.</w:t>
      </w:r>
    </w:p>
    <w:p w14:paraId="58AEA758" w14:textId="77777777" w:rsidR="001E59C4" w:rsidRPr="004851BF" w:rsidRDefault="001E59C4" w:rsidP="00F91344">
      <w:pPr>
        <w:pStyle w:val="RTL2"/>
      </w:pPr>
      <w:r w:rsidRPr="004851BF">
        <w:t>Ответ</w:t>
      </w:r>
    </w:p>
    <w:p w14:paraId="3F56D181" w14:textId="77777777" w:rsidR="001E59C4" w:rsidRPr="004851BF" w:rsidRDefault="001E59C4" w:rsidP="00055072">
      <w:pPr>
        <w:pStyle w:val="a3"/>
      </w:pPr>
      <w:bookmarkStart w:id="39" w:name="_Toc235523397"/>
      <w:r w:rsidRPr="00055072">
        <w:t>Пример</w:t>
      </w:r>
      <w:r w:rsidRPr="004851BF">
        <w:t xml:space="preserve"> ответа:</w:t>
      </w:r>
      <w:bookmarkEnd w:id="39"/>
    </w:p>
    <w:tbl>
      <w:tblPr>
        <w:tblStyle w:val="ScrollCode"/>
        <w:tblW w:w="5000" w:type="pct"/>
        <w:tblLayout w:type="fixed"/>
        <w:tblCellMar>
          <w:right w:w="100" w:type="dxa"/>
        </w:tblCellMar>
        <w:tblLook w:val="01E0" w:firstRow="1" w:lastRow="1" w:firstColumn="1" w:lastColumn="1" w:noHBand="0" w:noVBand="0"/>
      </w:tblPr>
      <w:tblGrid>
        <w:gridCol w:w="10363"/>
      </w:tblGrid>
      <w:tr w:rsidR="001E59C4" w:rsidRPr="004851BF" w14:paraId="542F60F8" w14:textId="77777777" w:rsidTr="00F91344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36F1" w14:textId="77777777" w:rsidR="00380F44" w:rsidRPr="004851BF" w:rsidRDefault="00380F44" w:rsidP="00055072">
            <w:pPr>
              <w:pStyle w:val="af9"/>
            </w:pPr>
            <w:r w:rsidRPr="004851BF">
              <w:t>{</w:t>
            </w:r>
          </w:p>
          <w:p w14:paraId="055961EB" w14:textId="77777777" w:rsidR="00380F44" w:rsidRPr="004851BF" w:rsidRDefault="00380F44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"errors"</w:t>
            </w:r>
            <w:r w:rsidRPr="004851BF">
              <w:t>: [],</w:t>
            </w:r>
          </w:p>
          <w:p w14:paraId="510E27D9" w14:textId="77777777" w:rsidR="00380F44" w:rsidRPr="004851BF" w:rsidRDefault="00380F44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"header"</w:t>
            </w:r>
            <w:r w:rsidRPr="004851BF">
              <w:t>: [</w:t>
            </w:r>
          </w:p>
          <w:p w14:paraId="271B8181" w14:textId="77777777" w:rsidR="00380F44" w:rsidRPr="004851BF" w:rsidRDefault="00380F44" w:rsidP="00055072">
            <w:pPr>
              <w:pStyle w:val="af9"/>
            </w:pPr>
            <w:r w:rsidRPr="004851BF">
              <w:t>        {</w:t>
            </w:r>
          </w:p>
          <w:p w14:paraId="65440B40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  <w:r w:rsidRPr="004851BF">
              <w:t>,</w:t>
            </w:r>
          </w:p>
          <w:p w14:paraId="7E708AD6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"Номер регистрационного удостоверения лекарственного препарата"</w:t>
            </w:r>
            <w:r w:rsidRPr="004851BF">
              <w:rPr>
                <w:lang w:val="ru-RU"/>
              </w:rPr>
              <w:t>,</w:t>
            </w:r>
          </w:p>
          <w:p w14:paraId="3E8B25DC" w14:textId="77777777" w:rsidR="00380F44" w:rsidRPr="004851BF" w:rsidRDefault="00380F44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7B3834F9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19883</w:t>
            </w:r>
            <w:r w:rsidRPr="004851BF">
              <w:t>,</w:t>
            </w:r>
          </w:p>
          <w:p w14:paraId="36551C4F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7A2BD33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7E53FBD6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76F14CE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222140F9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rPr>
                <w:lang w:val="ru-RU"/>
              </w:rPr>
              <w:t>,</w:t>
            </w:r>
          </w:p>
          <w:p w14:paraId="70C64355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1</w:t>
            </w:r>
          </w:p>
          <w:p w14:paraId="0111FA89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},</w:t>
            </w:r>
          </w:p>
          <w:p w14:paraId="29C5078D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{</w:t>
            </w:r>
          </w:p>
          <w:p w14:paraId="06BF8564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1</w:t>
            </w:r>
            <w:r w:rsidRPr="004851BF">
              <w:rPr>
                <w:lang w:val="ru-RU"/>
              </w:rPr>
              <w:t>,</w:t>
            </w:r>
          </w:p>
          <w:p w14:paraId="7C6D1225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"Дата регистрации (государственной регистрации) лекарственного препарата"</w:t>
            </w:r>
            <w:r w:rsidRPr="004851BF">
              <w:rPr>
                <w:lang w:val="ru-RU"/>
              </w:rPr>
              <w:t>,</w:t>
            </w:r>
          </w:p>
          <w:p w14:paraId="7F5E2291" w14:textId="77777777" w:rsidR="00380F44" w:rsidRPr="004851BF" w:rsidRDefault="00380F44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59610657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19884</w:t>
            </w:r>
            <w:r w:rsidRPr="004851BF">
              <w:t>,</w:t>
            </w:r>
          </w:p>
          <w:p w14:paraId="7A3D2692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16FDAF9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1D470E8D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4A05FC02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62A1A8D3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rPr>
                <w:lang w:val="ru-RU"/>
              </w:rPr>
              <w:t>,</w:t>
            </w:r>
          </w:p>
          <w:p w14:paraId="6ED68728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autokeyBaseOrder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0</w:t>
            </w:r>
          </w:p>
          <w:p w14:paraId="370C07F0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},</w:t>
            </w:r>
          </w:p>
          <w:p w14:paraId="63994625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{</w:t>
            </w:r>
          </w:p>
          <w:p w14:paraId="0A24EFFB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order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2</w:t>
            </w:r>
            <w:r w:rsidRPr="004851BF">
              <w:rPr>
                <w:lang w:val="ru-RU"/>
              </w:rPr>
              <w:t>,</w:t>
            </w:r>
          </w:p>
          <w:p w14:paraId="4617314C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value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"Дата окончания действия регистрационного удостоверения"</w:t>
            </w:r>
            <w:r w:rsidRPr="004851BF">
              <w:rPr>
                <w:lang w:val="ru-RU"/>
              </w:rPr>
              <w:t>,</w:t>
            </w:r>
          </w:p>
          <w:p w14:paraId="02CB0488" w14:textId="77777777" w:rsidR="00380F44" w:rsidRPr="004851BF" w:rsidRDefault="00380F44" w:rsidP="00055072">
            <w:pPr>
              <w:pStyle w:val="af9"/>
            </w:pPr>
            <w:r w:rsidRPr="004851BF">
              <w:lastRenderedPageBreak/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417999AB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19885</w:t>
            </w:r>
            <w:r w:rsidRPr="004851BF">
              <w:t>,</w:t>
            </w:r>
          </w:p>
          <w:p w14:paraId="7108FAC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008A9ED6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60FC1DBB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430D6C4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75006AF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2C153B69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</w:p>
          <w:p w14:paraId="4594FA58" w14:textId="77777777" w:rsidR="00380F44" w:rsidRPr="004851BF" w:rsidRDefault="00380F44" w:rsidP="00055072">
            <w:pPr>
              <w:pStyle w:val="af9"/>
            </w:pPr>
            <w:r w:rsidRPr="004851BF">
              <w:t>        },</w:t>
            </w:r>
          </w:p>
          <w:p w14:paraId="7F54DB94" w14:textId="77777777" w:rsidR="00380F44" w:rsidRPr="004851BF" w:rsidRDefault="00380F44" w:rsidP="00055072">
            <w:pPr>
              <w:pStyle w:val="af9"/>
            </w:pPr>
            <w:r w:rsidRPr="004851BF">
              <w:t>        {</w:t>
            </w:r>
          </w:p>
          <w:p w14:paraId="7578C642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  <w:r w:rsidRPr="004851BF">
              <w:t>,</w:t>
            </w:r>
          </w:p>
          <w:p w14:paraId="355AB7C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"Торговое наименование лекарственного препарата"</w:t>
            </w:r>
            <w:r w:rsidRPr="004851BF">
              <w:t>,</w:t>
            </w:r>
          </w:p>
          <w:p w14:paraId="744A2DFA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5CD2CF59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19886</w:t>
            </w:r>
            <w:r w:rsidRPr="004851BF">
              <w:t>,</w:t>
            </w:r>
          </w:p>
          <w:p w14:paraId="1E69692B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4CF4564F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549FFDA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18D39BAF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09084725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1D9DFD42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</w:p>
          <w:p w14:paraId="510983E6" w14:textId="77777777" w:rsidR="00380F44" w:rsidRPr="004851BF" w:rsidRDefault="00380F44" w:rsidP="00055072">
            <w:pPr>
              <w:pStyle w:val="af9"/>
            </w:pPr>
            <w:r w:rsidRPr="004851BF">
              <w:t>        },</w:t>
            </w:r>
          </w:p>
          <w:p w14:paraId="7515EDDC" w14:textId="77777777" w:rsidR="00380F44" w:rsidRPr="004851BF" w:rsidRDefault="00380F44" w:rsidP="00055072">
            <w:pPr>
              <w:pStyle w:val="af9"/>
            </w:pPr>
            <w:r w:rsidRPr="004851BF">
              <w:t>        {</w:t>
            </w:r>
          </w:p>
          <w:p w14:paraId="655312E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4</w:t>
            </w:r>
            <w:r w:rsidRPr="004851BF">
              <w:t>,</w:t>
            </w:r>
          </w:p>
          <w:p w14:paraId="3F09C745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"autokey"</w:t>
            </w:r>
            <w:r w:rsidRPr="004851BF">
              <w:t>,</w:t>
            </w:r>
          </w:p>
          <w:p w14:paraId="752E6C3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10FB7FF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19887</w:t>
            </w:r>
            <w:r w:rsidRPr="004851BF">
              <w:t>,</w:t>
            </w:r>
          </w:p>
          <w:p w14:paraId="1B69AAF5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"type"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"STRING"</w:t>
            </w:r>
            <w:r w:rsidRPr="004851BF">
              <w:t>,</w:t>
            </w:r>
          </w:p>
          <w:p w14:paraId="3FD04CA0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351864E0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true</w:t>
            </w:r>
            <w:r w:rsidRPr="004851BF">
              <w:t>,</w:t>
            </w:r>
          </w:p>
          <w:p w14:paraId="03E2BB8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"parentKey"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2C4198F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false</w:t>
            </w:r>
            <w:r w:rsidRPr="004851BF">
              <w:t>,</w:t>
            </w:r>
          </w:p>
          <w:p w14:paraId="6B97056A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"autokeyBaseOrder"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</w:p>
          <w:p w14:paraId="1BB795BE" w14:textId="77777777" w:rsidR="00380F44" w:rsidRPr="004851BF" w:rsidRDefault="00380F44" w:rsidP="00055072">
            <w:pPr>
              <w:pStyle w:val="af9"/>
            </w:pPr>
            <w:r w:rsidRPr="004851BF">
              <w:t>        }</w:t>
            </w:r>
          </w:p>
          <w:p w14:paraId="6CF85298" w14:textId="77777777" w:rsidR="00380F44" w:rsidRPr="004851BF" w:rsidRDefault="00380F44" w:rsidP="00055072">
            <w:pPr>
              <w:pStyle w:val="af9"/>
            </w:pPr>
            <w:r w:rsidRPr="004851BF">
              <w:t>    ],</w:t>
            </w:r>
          </w:p>
          <w:p w14:paraId="0D857062" w14:textId="77777777" w:rsidR="00380F44" w:rsidRPr="004851BF" w:rsidRDefault="00380F44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"body"</w:t>
            </w:r>
            <w:r w:rsidRPr="004851BF">
              <w:t>: [</w:t>
            </w:r>
          </w:p>
          <w:p w14:paraId="53350717" w14:textId="77777777" w:rsidR="00380F44" w:rsidRPr="004851BF" w:rsidRDefault="00380F44" w:rsidP="00055072">
            <w:pPr>
              <w:pStyle w:val="af9"/>
            </w:pPr>
            <w:r w:rsidRPr="004851BF">
              <w:t>        {</w:t>
            </w:r>
          </w:p>
          <w:p w14:paraId="345DCCA1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"elements"</w:t>
            </w:r>
            <w:r w:rsidRPr="004851BF">
              <w:t>: [</w:t>
            </w:r>
          </w:p>
          <w:p w14:paraId="0D801D13" w14:textId="77777777" w:rsidR="00380F44" w:rsidRPr="004851BF" w:rsidRDefault="00380F44" w:rsidP="00055072">
            <w:pPr>
              <w:pStyle w:val="af9"/>
            </w:pPr>
            <w:r w:rsidRPr="004851BF">
              <w:t>                {</w:t>
            </w:r>
          </w:p>
          <w:p w14:paraId="06E81A8D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0</w:t>
            </w:r>
            <w:r w:rsidRPr="004851BF">
              <w:t>,</w:t>
            </w:r>
          </w:p>
          <w:p w14:paraId="114F52FD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"70/729/44"</w:t>
            </w:r>
            <w:r w:rsidRPr="004851BF">
              <w:t>,</w:t>
            </w:r>
          </w:p>
          <w:p w14:paraId="2B2F7D7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57EE0C7C" w14:textId="77777777" w:rsidR="00380F44" w:rsidRPr="004851BF" w:rsidRDefault="00380F44" w:rsidP="00055072">
            <w:pPr>
              <w:pStyle w:val="af9"/>
            </w:pPr>
            <w:r w:rsidRPr="004851BF">
              <w:t>                },</w:t>
            </w:r>
          </w:p>
          <w:p w14:paraId="6261D659" w14:textId="77777777" w:rsidR="00380F44" w:rsidRPr="004851BF" w:rsidRDefault="00380F44" w:rsidP="00055072">
            <w:pPr>
              <w:pStyle w:val="af9"/>
            </w:pPr>
            <w:r w:rsidRPr="004851BF">
              <w:t>                {</w:t>
            </w:r>
          </w:p>
          <w:p w14:paraId="5E690459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1</w:t>
            </w:r>
            <w:r w:rsidRPr="004851BF">
              <w:t>,</w:t>
            </w:r>
          </w:p>
          <w:p w14:paraId="7DD8B95F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"12.11.1970"</w:t>
            </w:r>
            <w:r w:rsidRPr="004851BF">
              <w:t>,</w:t>
            </w:r>
          </w:p>
          <w:p w14:paraId="7E4C790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56CCFE8D" w14:textId="77777777" w:rsidR="00380F44" w:rsidRPr="004851BF" w:rsidRDefault="00380F44" w:rsidP="00055072">
            <w:pPr>
              <w:pStyle w:val="af9"/>
            </w:pPr>
            <w:r w:rsidRPr="004851BF">
              <w:t>                },</w:t>
            </w:r>
          </w:p>
          <w:p w14:paraId="114E59CB" w14:textId="77777777" w:rsidR="00380F44" w:rsidRPr="004851BF" w:rsidRDefault="00380F44" w:rsidP="00055072">
            <w:pPr>
              <w:pStyle w:val="af9"/>
            </w:pPr>
            <w:r w:rsidRPr="004851BF">
              <w:t>                {</w:t>
            </w:r>
          </w:p>
          <w:p w14:paraId="05D769D0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  <w:r w:rsidRPr="004851BF">
              <w:t>,</w:t>
            </w:r>
          </w:p>
          <w:p w14:paraId="3402F25B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"-"</w:t>
            </w:r>
            <w:r w:rsidRPr="004851BF">
              <w:t>,</w:t>
            </w:r>
          </w:p>
          <w:p w14:paraId="701863D3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72BA7C87" w14:textId="77777777" w:rsidR="00380F44" w:rsidRPr="004851BF" w:rsidRDefault="00380F44" w:rsidP="00055072">
            <w:pPr>
              <w:pStyle w:val="af9"/>
            </w:pPr>
            <w:r w:rsidRPr="004851BF">
              <w:t>                },</w:t>
            </w:r>
          </w:p>
          <w:p w14:paraId="77483004" w14:textId="77777777" w:rsidR="00380F44" w:rsidRPr="004851BF" w:rsidRDefault="00380F44" w:rsidP="00055072">
            <w:pPr>
              <w:pStyle w:val="af9"/>
            </w:pPr>
            <w:r w:rsidRPr="004851BF">
              <w:t>                {</w:t>
            </w:r>
          </w:p>
          <w:p w14:paraId="2766F5BA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3</w:t>
            </w:r>
            <w:r w:rsidRPr="004851BF">
              <w:t>,</w:t>
            </w:r>
          </w:p>
          <w:p w14:paraId="33EDA62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"Кофеин-бензоат натрия"</w:t>
            </w:r>
            <w:r w:rsidRPr="004851BF">
              <w:t>,</w:t>
            </w:r>
          </w:p>
          <w:p w14:paraId="3F0D02BC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712EBFD5" w14:textId="77777777" w:rsidR="00380F44" w:rsidRPr="004851BF" w:rsidRDefault="00380F44" w:rsidP="00055072">
            <w:pPr>
              <w:pStyle w:val="af9"/>
            </w:pPr>
            <w:r w:rsidRPr="004851BF">
              <w:t>                },</w:t>
            </w:r>
          </w:p>
          <w:p w14:paraId="298250E8" w14:textId="77777777" w:rsidR="00380F44" w:rsidRPr="004851BF" w:rsidRDefault="00380F44" w:rsidP="00055072">
            <w:pPr>
              <w:pStyle w:val="af9"/>
            </w:pPr>
            <w:r w:rsidRPr="004851BF">
              <w:t>                {</w:t>
            </w:r>
          </w:p>
          <w:p w14:paraId="076697F2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"order"</w:t>
            </w:r>
            <w:r w:rsidRPr="004851BF">
              <w:t xml:space="preserve">: </w:t>
            </w:r>
            <w:r w:rsidRPr="004851BF">
              <w:rPr>
                <w:color w:val="098658"/>
              </w:rPr>
              <w:t>4</w:t>
            </w:r>
            <w:r w:rsidRPr="004851BF">
              <w:t>,</w:t>
            </w:r>
          </w:p>
          <w:p w14:paraId="05DFD338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"value"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"Svedeniya_GRLS_70/729/44_-_Кофеин-бензоат натрия"</w:t>
            </w:r>
            <w:r w:rsidRPr="004851BF">
              <w:t>,</w:t>
            </w:r>
          </w:p>
          <w:p w14:paraId="76B6B693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        </w:t>
            </w:r>
            <w:r w:rsidRPr="004851BF">
              <w:rPr>
                <w:color w:val="A31515"/>
              </w:rPr>
              <w:t>"reference"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</w:p>
          <w:p w14:paraId="5A871E2F" w14:textId="77777777" w:rsidR="00380F44" w:rsidRPr="004851BF" w:rsidRDefault="00380F44" w:rsidP="00055072">
            <w:pPr>
              <w:pStyle w:val="af9"/>
            </w:pPr>
            <w:r w:rsidRPr="004851BF">
              <w:lastRenderedPageBreak/>
              <w:t>                }</w:t>
            </w:r>
          </w:p>
          <w:p w14:paraId="0C9DE9CA" w14:textId="77777777" w:rsidR="00380F44" w:rsidRPr="004851BF" w:rsidRDefault="00380F44" w:rsidP="00055072">
            <w:pPr>
              <w:pStyle w:val="af9"/>
            </w:pPr>
            <w:r w:rsidRPr="004851BF">
              <w:t>            ],</w:t>
            </w:r>
          </w:p>
          <w:p w14:paraId="211E8F66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"id"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  <w:r w:rsidRPr="004851BF">
              <w:t>,</w:t>
            </w:r>
          </w:p>
          <w:p w14:paraId="2C700B8E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"uid"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"49177310-9966-4a7e-9e05-b09e261dba07"</w:t>
            </w:r>
            <w:r w:rsidRPr="004851BF">
              <w:t>,</w:t>
            </w:r>
          </w:p>
          <w:p w14:paraId="617815B5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 xml:space="preserve">           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classifierId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98658"/>
                <w:lang w:val="ru-RU"/>
              </w:rPr>
              <w:t>5078</w:t>
            </w:r>
            <w:r w:rsidRPr="004851BF">
              <w:rPr>
                <w:lang w:val="ru-RU"/>
              </w:rPr>
              <w:t>,</w:t>
            </w:r>
          </w:p>
          <w:p w14:paraId="56E5B9C3" w14:textId="77777777" w:rsidR="00380F44" w:rsidRPr="004851BF" w:rsidRDefault="00380F44" w:rsidP="00055072">
            <w:pPr>
              <w:pStyle w:val="af9"/>
              <w:rPr>
                <w:lang w:val="ru-RU"/>
              </w:rPr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color w:val="A31515"/>
              </w:rPr>
              <w:t>classifierName</w:t>
            </w:r>
            <w:r w:rsidRPr="004851BF">
              <w:rPr>
                <w:color w:val="A31515"/>
                <w:lang w:val="ru-RU"/>
              </w:rPr>
              <w:t>"</w:t>
            </w:r>
            <w:r w:rsidRPr="004851BF">
              <w:rPr>
                <w:lang w:val="ru-RU"/>
              </w:rPr>
              <w:t xml:space="preserve">: </w:t>
            </w:r>
            <w:r w:rsidRPr="004851BF">
              <w:rPr>
                <w:color w:val="0451A5"/>
                <w:lang w:val="ru-RU"/>
              </w:rPr>
              <w:t>"Сведения ГРЛС для Единого сервиса ОПЦП"</w:t>
            </w:r>
            <w:r w:rsidRPr="004851BF">
              <w:rPr>
                <w:lang w:val="ru-RU"/>
              </w:rPr>
              <w:t>,</w:t>
            </w:r>
          </w:p>
          <w:p w14:paraId="46145517" w14:textId="77777777" w:rsidR="00380F44" w:rsidRPr="004851BF" w:rsidRDefault="00380F44" w:rsidP="00055072">
            <w:pPr>
              <w:pStyle w:val="af9"/>
            </w:pP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t> </w:t>
            </w:r>
            <w:r w:rsidRPr="004851BF">
              <w:rPr>
                <w:lang w:val="ru-RU"/>
              </w:rPr>
              <w:t xml:space="preserve"> </w:t>
            </w:r>
            <w:r w:rsidRPr="004851BF">
              <w:rPr>
                <w:color w:val="A31515"/>
              </w:rPr>
              <w:t>"hierarchical"</w:t>
            </w:r>
            <w:r w:rsidRPr="004851BF">
              <w:t xml:space="preserve">: </w:t>
            </w:r>
            <w:r w:rsidRPr="004851BF">
              <w:rPr>
                <w:b/>
                <w:bCs/>
                <w:color w:val="0451A5"/>
              </w:rPr>
              <w:t>null</w:t>
            </w:r>
            <w:r w:rsidRPr="004851BF">
              <w:t>,</w:t>
            </w:r>
          </w:p>
          <w:p w14:paraId="151138BD" w14:textId="77777777" w:rsidR="00380F44" w:rsidRPr="004851BF" w:rsidRDefault="00380F44" w:rsidP="00055072">
            <w:pPr>
              <w:pStyle w:val="af9"/>
            </w:pPr>
            <w:r w:rsidRPr="004851BF">
              <w:t xml:space="preserve">            </w:t>
            </w:r>
            <w:r w:rsidRPr="004851BF">
              <w:rPr>
                <w:color w:val="A31515"/>
              </w:rPr>
              <w:t>"action"</w:t>
            </w:r>
            <w:r w:rsidRPr="004851BF">
              <w:t xml:space="preserve">: </w:t>
            </w:r>
            <w:r w:rsidRPr="004851BF">
              <w:rPr>
                <w:color w:val="0451A5"/>
              </w:rPr>
              <w:t>"ADD"</w:t>
            </w:r>
          </w:p>
          <w:p w14:paraId="50BA54EB" w14:textId="77777777" w:rsidR="00380F44" w:rsidRPr="004851BF" w:rsidRDefault="00380F44" w:rsidP="00055072">
            <w:pPr>
              <w:pStyle w:val="af9"/>
            </w:pPr>
            <w:r w:rsidRPr="004851BF">
              <w:t>        }</w:t>
            </w:r>
          </w:p>
          <w:p w14:paraId="1758A64C" w14:textId="77777777" w:rsidR="00380F44" w:rsidRPr="004851BF" w:rsidRDefault="00380F44" w:rsidP="00055072">
            <w:pPr>
              <w:pStyle w:val="af9"/>
            </w:pPr>
            <w:r w:rsidRPr="004851BF">
              <w:t>    ],</w:t>
            </w:r>
          </w:p>
          <w:p w14:paraId="3EF06CCE" w14:textId="77777777" w:rsidR="00380F44" w:rsidRPr="004851BF" w:rsidRDefault="00380F44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"total"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28674</w:t>
            </w:r>
            <w:r w:rsidRPr="004851BF">
              <w:t>,</w:t>
            </w:r>
          </w:p>
          <w:p w14:paraId="288AE158" w14:textId="77777777" w:rsidR="00380F44" w:rsidRPr="004851BF" w:rsidRDefault="00380F44" w:rsidP="00055072">
            <w:pPr>
              <w:pStyle w:val="af9"/>
            </w:pPr>
            <w:r w:rsidRPr="004851BF">
              <w:t xml:space="preserve">    </w:t>
            </w:r>
            <w:r w:rsidRPr="004851BF">
              <w:rPr>
                <w:color w:val="A31515"/>
              </w:rPr>
              <w:t>"currentPage"</w:t>
            </w:r>
            <w:r w:rsidRPr="004851BF">
              <w:t xml:space="preserve">: </w:t>
            </w:r>
            <w:r w:rsidRPr="004851BF">
              <w:rPr>
                <w:color w:val="098658"/>
              </w:rPr>
              <w:t>2</w:t>
            </w:r>
          </w:p>
          <w:p w14:paraId="3C604477" w14:textId="0CAEA9EB" w:rsidR="001E59C4" w:rsidRPr="004851BF" w:rsidRDefault="00380F44" w:rsidP="00055072">
            <w:pPr>
              <w:pStyle w:val="af9"/>
            </w:pPr>
            <w:r w:rsidRPr="004851BF">
              <w:t>}</w:t>
            </w:r>
          </w:p>
        </w:tc>
      </w:tr>
    </w:tbl>
    <w:p w14:paraId="38A7FED5" w14:textId="77777777" w:rsidR="001E59C4" w:rsidRPr="004851BF" w:rsidRDefault="001E59C4" w:rsidP="001E59C4">
      <w:pPr>
        <w:rPr>
          <w:sz w:val="24"/>
        </w:rPr>
      </w:pPr>
    </w:p>
    <w:p w14:paraId="1FE80B12" w14:textId="77777777" w:rsidR="001E59C4" w:rsidRPr="004851BF" w:rsidRDefault="001E59C4" w:rsidP="00055072">
      <w:pPr>
        <w:pStyle w:val="a3"/>
      </w:pPr>
      <w:r w:rsidRPr="004851BF">
        <w:t>Свойства тела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64"/>
        <w:gridCol w:w="1872"/>
      </w:tblGrid>
      <w:tr w:rsidR="001E59C4" w:rsidRPr="004851BF" w14:paraId="50882068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3FD7547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D88E010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708934B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F0750AE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6AEF20A" w14:textId="77777777" w:rsidR="001E59C4" w:rsidRPr="004851BF" w:rsidRDefault="001E59C4" w:rsidP="00F91344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37E1A6C7" w14:textId="77777777" w:rsidTr="00F91344">
        <w:tc>
          <w:tcPr>
            <w:tcW w:w="319" w:type="dxa"/>
          </w:tcPr>
          <w:p w14:paraId="1150072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462F470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1134" w:type="dxa"/>
          </w:tcPr>
          <w:p w14:paraId="1EC5761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184F5ACC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1872" w:type="dxa"/>
          </w:tcPr>
          <w:p w14:paraId="375AF7D0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28FCCD7B" w14:textId="77777777" w:rsidTr="00F91344">
        <w:tc>
          <w:tcPr>
            <w:tcW w:w="319" w:type="dxa"/>
          </w:tcPr>
          <w:p w14:paraId="66C7ED5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1EE8322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header</w:t>
            </w:r>
          </w:p>
        </w:tc>
        <w:tc>
          <w:tcPr>
            <w:tcW w:w="1134" w:type="dxa"/>
          </w:tcPr>
          <w:p w14:paraId="4CD8504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218C1B98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атрибутах</w:t>
            </w:r>
          </w:p>
        </w:tc>
        <w:tc>
          <w:tcPr>
            <w:tcW w:w="1872" w:type="dxa"/>
          </w:tcPr>
          <w:p w14:paraId="170B565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21F44F04" w14:textId="77777777" w:rsidTr="00F91344">
        <w:tc>
          <w:tcPr>
            <w:tcW w:w="319" w:type="dxa"/>
          </w:tcPr>
          <w:p w14:paraId="0563BB2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5E0FAE5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body</w:t>
            </w:r>
          </w:p>
        </w:tc>
        <w:tc>
          <w:tcPr>
            <w:tcW w:w="1134" w:type="dxa"/>
          </w:tcPr>
          <w:p w14:paraId="1AA0446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64" w:type="dxa"/>
          </w:tcPr>
          <w:p w14:paraId="116C11FC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строк</w:t>
            </w:r>
            <w:r w:rsidRPr="004851BF">
              <w:rPr>
                <w:rFonts w:eastAsia="Times New Roman"/>
                <w:sz w:val="24"/>
              </w:rPr>
              <w:t> </w:t>
            </w:r>
          </w:p>
        </w:tc>
        <w:tc>
          <w:tcPr>
            <w:tcW w:w="1872" w:type="dxa"/>
          </w:tcPr>
          <w:p w14:paraId="79FAB4B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582B60BB" w14:textId="77777777" w:rsidTr="00F91344">
        <w:tc>
          <w:tcPr>
            <w:tcW w:w="319" w:type="dxa"/>
          </w:tcPr>
          <w:p w14:paraId="34880147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60A5DCC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total</w:t>
            </w:r>
          </w:p>
        </w:tc>
        <w:tc>
          <w:tcPr>
            <w:tcW w:w="1134" w:type="dxa"/>
          </w:tcPr>
          <w:p w14:paraId="5614A6C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664" w:type="dxa"/>
          </w:tcPr>
          <w:p w14:paraId="714ECEE5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Количество записей, соответствующих параметрам запроса</w:t>
            </w:r>
          </w:p>
        </w:tc>
        <w:tc>
          <w:tcPr>
            <w:tcW w:w="1872" w:type="dxa"/>
          </w:tcPr>
          <w:p w14:paraId="776426A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2FF43F6A" w14:textId="77777777" w:rsidTr="00F91344">
        <w:tc>
          <w:tcPr>
            <w:tcW w:w="319" w:type="dxa"/>
          </w:tcPr>
          <w:p w14:paraId="132AC937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6B76104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currentPage</w:t>
            </w:r>
          </w:p>
        </w:tc>
        <w:tc>
          <w:tcPr>
            <w:tcW w:w="1134" w:type="dxa"/>
          </w:tcPr>
          <w:p w14:paraId="2B5C6B8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664" w:type="dxa"/>
          </w:tcPr>
          <w:p w14:paraId="1397241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72" w:type="dxa"/>
          </w:tcPr>
          <w:p w14:paraId="285069B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4831863F" w14:textId="77777777" w:rsidR="001E59C4" w:rsidRPr="004851BF" w:rsidRDefault="001E59C4" w:rsidP="001E59C4">
      <w:pPr>
        <w:rPr>
          <w:sz w:val="24"/>
        </w:rPr>
      </w:pPr>
    </w:p>
    <w:p w14:paraId="2EF7F654" w14:textId="77777777" w:rsidR="001E59C4" w:rsidRPr="004851BF" w:rsidRDefault="001E59C4" w:rsidP="00055072">
      <w:pPr>
        <w:pStyle w:val="a3"/>
      </w:pPr>
      <w:r w:rsidRPr="004851BF">
        <w:t xml:space="preserve">Параметры </w:t>
      </w:r>
      <w:r w:rsidRPr="00055072">
        <w:t>блока</w:t>
      </w:r>
      <w:r w:rsidRPr="004851BF">
        <w:t xml:space="preserve"> header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9"/>
        <w:gridCol w:w="1276"/>
        <w:gridCol w:w="1134"/>
        <w:gridCol w:w="5670"/>
        <w:gridCol w:w="1866"/>
      </w:tblGrid>
      <w:tr w:rsidR="001E59C4" w:rsidRPr="004851BF" w14:paraId="4D77BDAB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9B1CD6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520EC6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B1A60D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E01289D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D7FDE1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43C36C9E" w14:textId="77777777" w:rsidTr="00F91344">
        <w:tc>
          <w:tcPr>
            <w:tcW w:w="319" w:type="dxa"/>
          </w:tcPr>
          <w:p w14:paraId="05B4347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76" w:type="dxa"/>
          </w:tcPr>
          <w:p w14:paraId="6D4EAAC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1134" w:type="dxa"/>
          </w:tcPr>
          <w:p w14:paraId="7DFA686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0A8569E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 Порядковый номер атрибута</w:t>
            </w:r>
          </w:p>
        </w:tc>
        <w:tc>
          <w:tcPr>
            <w:tcW w:w="1866" w:type="dxa"/>
          </w:tcPr>
          <w:p w14:paraId="3B3D8FD3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763293E8" w14:textId="77777777" w:rsidTr="00F91344">
        <w:tc>
          <w:tcPr>
            <w:tcW w:w="319" w:type="dxa"/>
          </w:tcPr>
          <w:p w14:paraId="3B2AB08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76" w:type="dxa"/>
          </w:tcPr>
          <w:p w14:paraId="6FC22D2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1134" w:type="dxa"/>
          </w:tcPr>
          <w:p w14:paraId="074B781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754B612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атрибута</w:t>
            </w:r>
          </w:p>
        </w:tc>
        <w:tc>
          <w:tcPr>
            <w:tcW w:w="1866" w:type="dxa"/>
          </w:tcPr>
          <w:p w14:paraId="67DBCC1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06C4FC16" w14:textId="77777777" w:rsidTr="00F91344">
        <w:tc>
          <w:tcPr>
            <w:tcW w:w="319" w:type="dxa"/>
          </w:tcPr>
          <w:p w14:paraId="0D61128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76" w:type="dxa"/>
          </w:tcPr>
          <w:p w14:paraId="6010D0E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34" w:type="dxa"/>
          </w:tcPr>
          <w:p w14:paraId="002C3F63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3C88754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атрибута</w:t>
            </w:r>
          </w:p>
        </w:tc>
        <w:tc>
          <w:tcPr>
            <w:tcW w:w="1866" w:type="dxa"/>
          </w:tcPr>
          <w:p w14:paraId="5A082D7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0801594B" w14:textId="77777777" w:rsidTr="00F91344">
        <w:tc>
          <w:tcPr>
            <w:tcW w:w="319" w:type="dxa"/>
          </w:tcPr>
          <w:p w14:paraId="4E0780E7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76" w:type="dxa"/>
          </w:tcPr>
          <w:p w14:paraId="10E8FE8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type</w:t>
            </w:r>
          </w:p>
        </w:tc>
        <w:tc>
          <w:tcPr>
            <w:tcW w:w="1134" w:type="dxa"/>
          </w:tcPr>
          <w:p w14:paraId="5578538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70" w:type="dxa"/>
          </w:tcPr>
          <w:p w14:paraId="0428885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 атрибута</w:t>
            </w:r>
          </w:p>
        </w:tc>
        <w:tc>
          <w:tcPr>
            <w:tcW w:w="1866" w:type="dxa"/>
          </w:tcPr>
          <w:p w14:paraId="2203D4A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009E39D6" w14:textId="77777777" w:rsidTr="00F91344">
        <w:tc>
          <w:tcPr>
            <w:tcW w:w="319" w:type="dxa"/>
          </w:tcPr>
          <w:p w14:paraId="36CB5130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76" w:type="dxa"/>
          </w:tcPr>
          <w:p w14:paraId="30F6681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key</w:t>
            </w:r>
          </w:p>
        </w:tc>
        <w:tc>
          <w:tcPr>
            <w:tcW w:w="1134" w:type="dxa"/>
          </w:tcPr>
          <w:p w14:paraId="7804296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52B50F3C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ключевым</w:t>
            </w:r>
          </w:p>
        </w:tc>
        <w:tc>
          <w:tcPr>
            <w:tcW w:w="1866" w:type="dxa"/>
          </w:tcPr>
          <w:p w14:paraId="0716614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1DF35B5C" w14:textId="77777777" w:rsidTr="00F91344">
        <w:tc>
          <w:tcPr>
            <w:tcW w:w="319" w:type="dxa"/>
          </w:tcPr>
          <w:p w14:paraId="511D68D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76" w:type="dxa"/>
          </w:tcPr>
          <w:p w14:paraId="704BA60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autokey</w:t>
            </w:r>
          </w:p>
        </w:tc>
        <w:tc>
          <w:tcPr>
            <w:tcW w:w="1134" w:type="dxa"/>
          </w:tcPr>
          <w:p w14:paraId="212CEFAD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53F37C04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автоключом</w:t>
            </w:r>
          </w:p>
        </w:tc>
        <w:tc>
          <w:tcPr>
            <w:tcW w:w="1866" w:type="dxa"/>
          </w:tcPr>
          <w:p w14:paraId="3EE979D3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2EF4481B" w14:textId="77777777" w:rsidTr="00F91344">
        <w:tc>
          <w:tcPr>
            <w:tcW w:w="319" w:type="dxa"/>
          </w:tcPr>
          <w:p w14:paraId="1C04ABB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7</w:t>
            </w:r>
          </w:p>
        </w:tc>
        <w:tc>
          <w:tcPr>
            <w:tcW w:w="1276" w:type="dxa"/>
          </w:tcPr>
          <w:p w14:paraId="7A3D7143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parentKey</w:t>
            </w:r>
          </w:p>
        </w:tc>
        <w:tc>
          <w:tcPr>
            <w:tcW w:w="1134" w:type="dxa"/>
          </w:tcPr>
          <w:p w14:paraId="222EFDF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7FD2CD6A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родительским ключом</w:t>
            </w:r>
          </w:p>
        </w:tc>
        <w:tc>
          <w:tcPr>
            <w:tcW w:w="1866" w:type="dxa"/>
          </w:tcPr>
          <w:p w14:paraId="551F5B0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59B8998A" w14:textId="77777777" w:rsidTr="00F91344">
        <w:tc>
          <w:tcPr>
            <w:tcW w:w="319" w:type="dxa"/>
          </w:tcPr>
          <w:p w14:paraId="6C7EF37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8</w:t>
            </w:r>
          </w:p>
        </w:tc>
        <w:tc>
          <w:tcPr>
            <w:tcW w:w="1276" w:type="dxa"/>
          </w:tcPr>
          <w:p w14:paraId="5D50381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</w:t>
            </w:r>
          </w:p>
        </w:tc>
        <w:tc>
          <w:tcPr>
            <w:tcW w:w="1134" w:type="dxa"/>
          </w:tcPr>
          <w:p w14:paraId="6985767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bool</w:t>
            </w:r>
          </w:p>
        </w:tc>
        <w:tc>
          <w:tcPr>
            <w:tcW w:w="5670" w:type="dxa"/>
          </w:tcPr>
          <w:p w14:paraId="401DB8F3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Признак того, что атрибут является базой для созд</w:t>
            </w:r>
            <w:r w:rsidRPr="004851BF">
              <w:rPr>
                <w:rFonts w:eastAsia="Times New Roman"/>
                <w:sz w:val="24"/>
                <w:lang w:val="ru-RU"/>
              </w:rPr>
              <w:t>а</w:t>
            </w:r>
            <w:r w:rsidRPr="004851BF">
              <w:rPr>
                <w:rFonts w:eastAsia="Times New Roman"/>
                <w:sz w:val="24"/>
                <w:lang w:val="ru-RU"/>
              </w:rPr>
              <w:t>ния автоключа</w:t>
            </w:r>
          </w:p>
        </w:tc>
        <w:tc>
          <w:tcPr>
            <w:tcW w:w="1866" w:type="dxa"/>
          </w:tcPr>
          <w:p w14:paraId="4F4D0B5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563F2ED5" w14:textId="77777777" w:rsidTr="00F91344">
        <w:tc>
          <w:tcPr>
            <w:tcW w:w="319" w:type="dxa"/>
          </w:tcPr>
          <w:p w14:paraId="19E71EE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9</w:t>
            </w:r>
          </w:p>
        </w:tc>
        <w:tc>
          <w:tcPr>
            <w:tcW w:w="1276" w:type="dxa"/>
          </w:tcPr>
          <w:p w14:paraId="529A0AC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a</w:t>
            </w:r>
            <w:r w:rsidRPr="004851BF">
              <w:rPr>
                <w:rFonts w:eastAsia="Times New Roman"/>
                <w:sz w:val="24"/>
              </w:rPr>
              <w:t>u</w:t>
            </w:r>
            <w:r w:rsidRPr="004851BF">
              <w:rPr>
                <w:rFonts w:eastAsia="Times New Roman"/>
                <w:sz w:val="24"/>
              </w:rPr>
              <w:t>tokeyBaseOrder</w:t>
            </w:r>
          </w:p>
        </w:tc>
        <w:tc>
          <w:tcPr>
            <w:tcW w:w="1134" w:type="dxa"/>
          </w:tcPr>
          <w:p w14:paraId="7A9BE28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70" w:type="dxa"/>
          </w:tcPr>
          <w:p w14:paraId="494E79B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базы автоключа</w:t>
            </w:r>
          </w:p>
        </w:tc>
        <w:tc>
          <w:tcPr>
            <w:tcW w:w="1866" w:type="dxa"/>
          </w:tcPr>
          <w:p w14:paraId="62A104B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50F4845C" w14:textId="77777777" w:rsidR="001E59C4" w:rsidRPr="004851BF" w:rsidRDefault="001E59C4" w:rsidP="001E59C4">
      <w:pPr>
        <w:rPr>
          <w:sz w:val="24"/>
        </w:rPr>
      </w:pPr>
    </w:p>
    <w:p w14:paraId="4F86953D" w14:textId="77777777" w:rsidR="001E59C4" w:rsidRPr="004851BF" w:rsidRDefault="001E59C4" w:rsidP="00055072">
      <w:pPr>
        <w:pStyle w:val="a3"/>
      </w:pPr>
      <w:r w:rsidRPr="004851BF">
        <w:t xml:space="preserve">Параметры </w:t>
      </w:r>
      <w:r w:rsidRPr="00055072">
        <w:t>блока</w:t>
      </w:r>
      <w:r w:rsidRPr="004851BF">
        <w:t xml:space="preserve"> body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8"/>
        <w:gridCol w:w="1277"/>
        <w:gridCol w:w="1135"/>
        <w:gridCol w:w="5669"/>
        <w:gridCol w:w="1866"/>
      </w:tblGrid>
      <w:tr w:rsidR="001E59C4" w:rsidRPr="004851BF" w14:paraId="5015A57D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9181A80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CBD9C6F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1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1271297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300CA2D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58F757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69878FC4" w14:textId="77777777" w:rsidTr="00F91344">
        <w:tc>
          <w:tcPr>
            <w:tcW w:w="317" w:type="dxa"/>
          </w:tcPr>
          <w:p w14:paraId="697A80ED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lastRenderedPageBreak/>
              <w:t>1</w:t>
            </w:r>
          </w:p>
        </w:tc>
        <w:tc>
          <w:tcPr>
            <w:tcW w:w="1268" w:type="dxa"/>
          </w:tcPr>
          <w:p w14:paraId="1BB1001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elements</w:t>
            </w:r>
          </w:p>
        </w:tc>
        <w:tc>
          <w:tcPr>
            <w:tcW w:w="1127" w:type="dxa"/>
          </w:tcPr>
          <w:p w14:paraId="705DD6E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30" w:type="dxa"/>
          </w:tcPr>
          <w:p w14:paraId="5B099C74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 значениях атриб</w:t>
            </w:r>
            <w:r w:rsidRPr="004851BF">
              <w:rPr>
                <w:rFonts w:eastAsia="Times New Roman"/>
                <w:sz w:val="24"/>
                <w:lang w:val="ru-RU"/>
              </w:rPr>
              <w:t>у</w:t>
            </w:r>
            <w:r w:rsidRPr="004851BF">
              <w:rPr>
                <w:rFonts w:eastAsia="Times New Roman"/>
                <w:sz w:val="24"/>
                <w:lang w:val="ru-RU"/>
              </w:rPr>
              <w:t>тов в строке</w:t>
            </w:r>
          </w:p>
        </w:tc>
        <w:tc>
          <w:tcPr>
            <w:tcW w:w="1853" w:type="dxa"/>
          </w:tcPr>
          <w:p w14:paraId="1AC3EDD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0FDF5A13" w14:textId="77777777" w:rsidTr="00F91344">
        <w:tc>
          <w:tcPr>
            <w:tcW w:w="317" w:type="dxa"/>
          </w:tcPr>
          <w:p w14:paraId="10A3436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68" w:type="dxa"/>
          </w:tcPr>
          <w:p w14:paraId="625E4B5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1127" w:type="dxa"/>
          </w:tcPr>
          <w:p w14:paraId="567C4E6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30" w:type="dxa"/>
          </w:tcPr>
          <w:p w14:paraId="79D86F13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строки</w:t>
            </w:r>
          </w:p>
        </w:tc>
        <w:tc>
          <w:tcPr>
            <w:tcW w:w="1853" w:type="dxa"/>
          </w:tcPr>
          <w:p w14:paraId="7F2A2BCD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43BE6FFD" w14:textId="77777777" w:rsidTr="00F91344">
        <w:tc>
          <w:tcPr>
            <w:tcW w:w="317" w:type="dxa"/>
          </w:tcPr>
          <w:p w14:paraId="068F557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268" w:type="dxa"/>
          </w:tcPr>
          <w:p w14:paraId="43CE391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uid</w:t>
            </w:r>
          </w:p>
        </w:tc>
        <w:tc>
          <w:tcPr>
            <w:tcW w:w="1127" w:type="dxa"/>
          </w:tcPr>
          <w:p w14:paraId="59708A5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4D78B9F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UUID строки</w:t>
            </w:r>
          </w:p>
        </w:tc>
        <w:tc>
          <w:tcPr>
            <w:tcW w:w="1853" w:type="dxa"/>
          </w:tcPr>
          <w:p w14:paraId="2B82608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5FEED016" w14:textId="77777777" w:rsidTr="00F91344">
        <w:tc>
          <w:tcPr>
            <w:tcW w:w="317" w:type="dxa"/>
          </w:tcPr>
          <w:p w14:paraId="7BDB1F4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68" w:type="dxa"/>
          </w:tcPr>
          <w:p w14:paraId="204C46A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classifierId</w:t>
            </w:r>
          </w:p>
        </w:tc>
        <w:tc>
          <w:tcPr>
            <w:tcW w:w="1127" w:type="dxa"/>
          </w:tcPr>
          <w:p w14:paraId="2940512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int4</w:t>
            </w:r>
          </w:p>
        </w:tc>
        <w:tc>
          <w:tcPr>
            <w:tcW w:w="5630" w:type="dxa"/>
          </w:tcPr>
          <w:p w14:paraId="23766478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1853" w:type="dxa"/>
          </w:tcPr>
          <w:p w14:paraId="0FF9098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23941359" w14:textId="77777777" w:rsidTr="00F91344">
        <w:tc>
          <w:tcPr>
            <w:tcW w:w="317" w:type="dxa"/>
          </w:tcPr>
          <w:p w14:paraId="67B1D29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68" w:type="dxa"/>
          </w:tcPr>
          <w:p w14:paraId="2BE94C6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classif</w:t>
            </w:r>
            <w:r w:rsidRPr="004851BF">
              <w:rPr>
                <w:rFonts w:eastAsia="Times New Roman"/>
                <w:sz w:val="24"/>
              </w:rPr>
              <w:t>i</w:t>
            </w:r>
            <w:r w:rsidRPr="004851BF">
              <w:rPr>
                <w:rFonts w:eastAsia="Times New Roman"/>
                <w:sz w:val="24"/>
              </w:rPr>
              <w:t>erName</w:t>
            </w:r>
          </w:p>
        </w:tc>
        <w:tc>
          <w:tcPr>
            <w:tcW w:w="1127" w:type="dxa"/>
          </w:tcPr>
          <w:p w14:paraId="3024682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7FBB7E9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Наименование справочника</w:t>
            </w:r>
          </w:p>
        </w:tc>
        <w:tc>
          <w:tcPr>
            <w:tcW w:w="1853" w:type="dxa"/>
          </w:tcPr>
          <w:p w14:paraId="56F5824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6345508E" w14:textId="77777777" w:rsidTr="00F91344">
        <w:tc>
          <w:tcPr>
            <w:tcW w:w="317" w:type="dxa"/>
          </w:tcPr>
          <w:p w14:paraId="02B6F53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268" w:type="dxa"/>
          </w:tcPr>
          <w:p w14:paraId="3FEA9F3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hierarchical</w:t>
            </w:r>
          </w:p>
        </w:tc>
        <w:tc>
          <w:tcPr>
            <w:tcW w:w="1127" w:type="dxa"/>
          </w:tcPr>
          <w:p w14:paraId="26EBD9F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630" w:type="dxa"/>
          </w:tcPr>
          <w:p w14:paraId="41153A9C" w14:textId="77777777" w:rsidR="001E59C4" w:rsidRPr="004851BF" w:rsidRDefault="001E59C4" w:rsidP="00F91344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иерархических данных</w:t>
            </w:r>
          </w:p>
        </w:tc>
        <w:tc>
          <w:tcPr>
            <w:tcW w:w="1853" w:type="dxa"/>
          </w:tcPr>
          <w:p w14:paraId="66764BC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17BCC054" w14:textId="77777777" w:rsidTr="00F91344">
        <w:tc>
          <w:tcPr>
            <w:tcW w:w="317" w:type="dxa"/>
          </w:tcPr>
          <w:p w14:paraId="753033D2" w14:textId="77777777" w:rsidR="001E59C4" w:rsidRPr="004851BF" w:rsidRDefault="001E59C4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7</w:t>
            </w:r>
          </w:p>
        </w:tc>
        <w:tc>
          <w:tcPr>
            <w:tcW w:w="1268" w:type="dxa"/>
          </w:tcPr>
          <w:p w14:paraId="5540F021" w14:textId="77777777" w:rsidR="001E59C4" w:rsidRPr="004851BF" w:rsidRDefault="001E59C4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action</w:t>
            </w:r>
          </w:p>
        </w:tc>
        <w:tc>
          <w:tcPr>
            <w:tcW w:w="1127" w:type="dxa"/>
          </w:tcPr>
          <w:p w14:paraId="3749111C" w14:textId="77777777" w:rsidR="001E59C4" w:rsidRPr="004851BF" w:rsidRDefault="001E59C4" w:rsidP="00F91344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630" w:type="dxa"/>
          </w:tcPr>
          <w:p w14:paraId="092220F6" w14:textId="0E07AC5C" w:rsidR="001E59C4" w:rsidRPr="004851BF" w:rsidRDefault="001E59C4" w:rsidP="001B7DE0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Наименование действия над строкой</w:t>
            </w:r>
            <w:r w:rsidR="001B7DE0" w:rsidRPr="004851BF">
              <w:rPr>
                <w:rFonts w:eastAsia="Times New Roman"/>
                <w:sz w:val="24"/>
                <w:lang w:val="ru-RU"/>
              </w:rPr>
              <w:br/>
              <w:t>Возможные значения:</w:t>
            </w:r>
            <w:r w:rsidR="008205DE" w:rsidRPr="004851BF">
              <w:rPr>
                <w:rFonts w:eastAsia="Times New Roman"/>
                <w:sz w:val="24"/>
                <w:lang w:val="ru-RU"/>
              </w:rPr>
              <w:t xml:space="preserve"> </w:t>
            </w:r>
            <w:r w:rsidR="001B7DE0" w:rsidRPr="004851BF">
              <w:rPr>
                <w:rFonts w:eastAsia="Times New Roman"/>
                <w:sz w:val="24"/>
                <w:lang w:val="ru-RU"/>
              </w:rPr>
              <w:t>ADD</w:t>
            </w:r>
            <w:r w:rsidR="008205DE" w:rsidRPr="004851BF">
              <w:rPr>
                <w:rFonts w:eastAsia="Times New Roman"/>
                <w:sz w:val="24"/>
                <w:lang w:val="ru-RU"/>
              </w:rPr>
              <w:t xml:space="preserve">, </w:t>
            </w:r>
            <w:r w:rsidR="001B7DE0" w:rsidRPr="004851BF">
              <w:rPr>
                <w:rFonts w:eastAsia="Times New Roman"/>
                <w:sz w:val="24"/>
                <w:lang w:val="ru-RU"/>
              </w:rPr>
              <w:t>UPDATE</w:t>
            </w:r>
            <w:r w:rsidR="008205DE" w:rsidRPr="004851BF">
              <w:rPr>
                <w:rFonts w:eastAsia="Times New Roman"/>
                <w:sz w:val="24"/>
                <w:lang w:val="ru-RU"/>
              </w:rPr>
              <w:t xml:space="preserve">, </w:t>
            </w:r>
            <w:r w:rsidR="001B7DE0" w:rsidRPr="004851BF">
              <w:rPr>
                <w:rFonts w:eastAsia="Times New Roman"/>
                <w:sz w:val="24"/>
                <w:lang w:val="ru-RU"/>
              </w:rPr>
              <w:t>REMOVE</w:t>
            </w:r>
          </w:p>
        </w:tc>
        <w:tc>
          <w:tcPr>
            <w:tcW w:w="1853" w:type="dxa"/>
          </w:tcPr>
          <w:p w14:paraId="7D574346" w14:textId="77777777" w:rsidR="001E59C4" w:rsidRPr="004851BF" w:rsidRDefault="001E59C4" w:rsidP="00F91344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2EB90BD1" w14:textId="77777777" w:rsidR="001E59C4" w:rsidRPr="004851BF" w:rsidRDefault="001E59C4" w:rsidP="00055072">
      <w:pPr>
        <w:pStyle w:val="a3"/>
      </w:pPr>
      <w:r w:rsidRPr="004851BF">
        <w:t xml:space="preserve">Параметры </w:t>
      </w:r>
      <w:r w:rsidRPr="00055072">
        <w:t>блока</w:t>
      </w:r>
      <w:r w:rsidRPr="004851BF">
        <w:t xml:space="preserve"> elements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4"/>
        <w:gridCol w:w="1738"/>
        <w:gridCol w:w="923"/>
        <w:gridCol w:w="4575"/>
        <w:gridCol w:w="2755"/>
      </w:tblGrid>
      <w:tr w:rsidR="001E59C4" w:rsidRPr="004851BF" w14:paraId="64C125D8" w14:textId="77777777" w:rsidTr="00F91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C07180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731D33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9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D806C1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2BFDEBC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5D0C27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1E59C4" w:rsidRPr="004851BF" w14:paraId="75EC645C" w14:textId="77777777" w:rsidTr="00F91344">
        <w:tc>
          <w:tcPr>
            <w:tcW w:w="272" w:type="dxa"/>
            <w:shd w:val="clear" w:color="auto" w:fill="FFFFFF" w:themeFill="background1"/>
          </w:tcPr>
          <w:p w14:paraId="60D5CEC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28" w:type="dxa"/>
            <w:shd w:val="clear" w:color="auto" w:fill="FFFFFF" w:themeFill="background1"/>
          </w:tcPr>
          <w:p w14:paraId="056A4CB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order</w:t>
            </w:r>
          </w:p>
        </w:tc>
        <w:tc>
          <w:tcPr>
            <w:tcW w:w="918" w:type="dxa"/>
            <w:shd w:val="clear" w:color="auto" w:fill="FFFFFF" w:themeFill="background1"/>
          </w:tcPr>
          <w:p w14:paraId="5A0DA03B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57C8E78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Порядковый номер атрибута</w:t>
            </w:r>
          </w:p>
        </w:tc>
        <w:tc>
          <w:tcPr>
            <w:tcW w:w="2739" w:type="dxa"/>
            <w:shd w:val="clear" w:color="auto" w:fill="FFFFFF" w:themeFill="background1"/>
          </w:tcPr>
          <w:p w14:paraId="5166F5B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1E59C4" w:rsidRPr="004851BF" w14:paraId="19A6E2C6" w14:textId="77777777" w:rsidTr="00F91344">
        <w:tc>
          <w:tcPr>
            <w:tcW w:w="272" w:type="dxa"/>
            <w:shd w:val="clear" w:color="auto" w:fill="FFFFFF" w:themeFill="background1"/>
          </w:tcPr>
          <w:p w14:paraId="08D30E31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728" w:type="dxa"/>
            <w:shd w:val="clear" w:color="auto" w:fill="FFFFFF" w:themeFill="background1"/>
          </w:tcPr>
          <w:p w14:paraId="23D42F84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value</w:t>
            </w:r>
          </w:p>
        </w:tc>
        <w:tc>
          <w:tcPr>
            <w:tcW w:w="918" w:type="dxa"/>
            <w:shd w:val="clear" w:color="auto" w:fill="FFFFFF" w:themeFill="background1"/>
          </w:tcPr>
          <w:p w14:paraId="1E2F99E5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232FAFD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Значение атрибута в строке</w:t>
            </w:r>
          </w:p>
        </w:tc>
        <w:tc>
          <w:tcPr>
            <w:tcW w:w="2739" w:type="dxa"/>
            <w:shd w:val="clear" w:color="auto" w:fill="FFFFFF" w:themeFill="background1"/>
          </w:tcPr>
          <w:p w14:paraId="7779E08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1E59C4" w:rsidRPr="004851BF" w14:paraId="4DE5A808" w14:textId="77777777" w:rsidTr="00F91344">
        <w:tc>
          <w:tcPr>
            <w:tcW w:w="272" w:type="dxa"/>
            <w:shd w:val="clear" w:color="auto" w:fill="FFFFFF" w:themeFill="background1"/>
          </w:tcPr>
          <w:p w14:paraId="32569009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728" w:type="dxa"/>
            <w:shd w:val="clear" w:color="auto" w:fill="FFFFFF" w:themeFill="background1"/>
          </w:tcPr>
          <w:p w14:paraId="3DE07566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reference</w:t>
            </w:r>
          </w:p>
        </w:tc>
        <w:tc>
          <w:tcPr>
            <w:tcW w:w="918" w:type="dxa"/>
            <w:shd w:val="clear" w:color="auto" w:fill="FFFFFF" w:themeFill="background1"/>
          </w:tcPr>
          <w:p w14:paraId="67049282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48" w:type="dxa"/>
            <w:shd w:val="clear" w:color="auto" w:fill="FFFFFF" w:themeFill="background1"/>
          </w:tcPr>
          <w:p w14:paraId="357577DE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Ссылка</w:t>
            </w:r>
          </w:p>
        </w:tc>
        <w:tc>
          <w:tcPr>
            <w:tcW w:w="2739" w:type="dxa"/>
            <w:shd w:val="clear" w:color="auto" w:fill="FFFFFF" w:themeFill="background1"/>
          </w:tcPr>
          <w:p w14:paraId="7684560A" w14:textId="77777777" w:rsidR="001E59C4" w:rsidRPr="004851BF" w:rsidRDefault="001E59C4" w:rsidP="00F91344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502F4267" w14:textId="596B534D" w:rsidR="00BD1AEC" w:rsidRPr="004851BF" w:rsidRDefault="00FA4FDE" w:rsidP="00FA4FDE">
      <w:pPr>
        <w:pStyle w:val="RTL1"/>
        <w:ind w:left="357" w:hanging="357"/>
        <w:jc w:val="center"/>
        <w:rPr>
          <w:sz w:val="24"/>
          <w:szCs w:val="24"/>
          <w:shd w:val="clear" w:color="auto" w:fill="FFFFFF"/>
        </w:rPr>
      </w:pPr>
      <w:bookmarkStart w:id="40" w:name="_Toc239253384"/>
      <w:r w:rsidRPr="004851BF">
        <w:rPr>
          <w:sz w:val="24"/>
          <w:szCs w:val="24"/>
          <w:shd w:val="clear" w:color="auto" w:fill="FFFFFF"/>
        </w:rPr>
        <w:lastRenderedPageBreak/>
        <w:t xml:space="preserve">МЕТОД ПОЛУЧЕНИЯ ПЕРЕЧНЯ </w:t>
      </w:r>
      <w:bookmarkEnd w:id="36"/>
      <w:r w:rsidR="00087DBE">
        <w:rPr>
          <w:sz w:val="24"/>
          <w:szCs w:val="24"/>
          <w:shd w:val="clear" w:color="auto" w:fill="FFFFFF"/>
        </w:rPr>
        <w:t>ВЕРСИЙ</w:t>
      </w:r>
      <w:bookmarkEnd w:id="40"/>
    </w:p>
    <w:p w14:paraId="5B5342F8" w14:textId="5E47A06E" w:rsidR="00497FA3" w:rsidRPr="004851BF" w:rsidRDefault="00497FA3" w:rsidP="00055072">
      <w:pPr>
        <w:pStyle w:val="a3"/>
        <w:rPr>
          <w:lang w:val="en-US"/>
        </w:rPr>
      </w:pPr>
      <w:bookmarkStart w:id="41" w:name="_Toc235523403"/>
      <w:r w:rsidRPr="004851BF">
        <w:rPr>
          <w:b/>
        </w:rPr>
        <w:t>Метод</w:t>
      </w:r>
      <w:r w:rsidRPr="004851BF">
        <w:rPr>
          <w:b/>
          <w:lang w:val="en-US"/>
        </w:rPr>
        <w:t xml:space="preserve"> </w:t>
      </w:r>
      <w:r w:rsidRPr="004851BF">
        <w:rPr>
          <w:b/>
        </w:rPr>
        <w:t>и</w:t>
      </w:r>
      <w:r w:rsidRPr="004851BF">
        <w:rPr>
          <w:b/>
          <w:lang w:val="en-US"/>
        </w:rPr>
        <w:t xml:space="preserve"> </w:t>
      </w:r>
      <w:r w:rsidRPr="004851BF">
        <w:rPr>
          <w:b/>
        </w:rPr>
        <w:t>маршрут</w:t>
      </w:r>
      <w:r w:rsidRPr="004851BF">
        <w:rPr>
          <w:b/>
          <w:lang w:val="en-US"/>
        </w:rPr>
        <w:t>:</w:t>
      </w:r>
      <w:r w:rsidRPr="004851BF">
        <w:rPr>
          <w:lang w:val="en-US"/>
        </w:rPr>
        <w:t xml:space="preserve"> GET /</w:t>
      </w:r>
      <w:r w:rsidRPr="00376E0E">
        <w:rPr>
          <w:lang w:val="en-US"/>
        </w:rPr>
        <w:t>public</w:t>
      </w:r>
      <w:r w:rsidRPr="004851BF">
        <w:rPr>
          <w:lang w:val="en-US"/>
        </w:rPr>
        <w:t>/api/v1/classifiers/{id}/revisions</w:t>
      </w:r>
    </w:p>
    <w:p w14:paraId="243D1071" w14:textId="77777777" w:rsidR="00497FA3" w:rsidRPr="004851BF" w:rsidRDefault="00497FA3" w:rsidP="002A586B">
      <w:pPr>
        <w:pStyle w:val="RTL2"/>
        <w:ind w:left="0" w:firstLine="851"/>
        <w:rPr>
          <w:lang w:val="en-US"/>
        </w:rPr>
      </w:pPr>
      <w:bookmarkStart w:id="42" w:name="_Toc235523400"/>
      <w:r w:rsidRPr="004851BF">
        <w:t>Запрос</w:t>
      </w:r>
      <w:bookmarkEnd w:id="42"/>
    </w:p>
    <w:p w14:paraId="55AC8B8D" w14:textId="77777777" w:rsidR="00497FA3" w:rsidRPr="00055072" w:rsidRDefault="00497FA3" w:rsidP="00055072">
      <w:pPr>
        <w:pStyle w:val="a3"/>
      </w:pPr>
      <w:r w:rsidRPr="004851BF">
        <w:t>Пример</w:t>
      </w:r>
      <w:r w:rsidRPr="004851BF">
        <w:rPr>
          <w:lang w:val="en-US"/>
        </w:rPr>
        <w:t xml:space="preserve"> </w:t>
      </w:r>
      <w:r w:rsidRPr="00055072">
        <w:t>запроса</w:t>
      </w:r>
    </w:p>
    <w:p w14:paraId="57728B85" w14:textId="0371F060" w:rsidR="00497FA3" w:rsidRPr="00376E0E" w:rsidRDefault="00497FA3" w:rsidP="00055072">
      <w:pPr>
        <w:pStyle w:val="a3"/>
        <w:rPr>
          <w:lang w:val="en-US"/>
        </w:rPr>
      </w:pPr>
      <w:r w:rsidRPr="00376E0E">
        <w:rPr>
          <w:lang w:val="en-US"/>
        </w:rPr>
        <w:t>GET /public/api/v1/classifiers/1123/revisions?pageSize=10&amp;pageNumber=1</w:t>
      </w:r>
    </w:p>
    <w:p w14:paraId="605F4B5A" w14:textId="77777777" w:rsidR="00497FA3" w:rsidRPr="00055072" w:rsidRDefault="00497FA3" w:rsidP="00055072">
      <w:pPr>
        <w:pStyle w:val="a3"/>
      </w:pPr>
      <w:r w:rsidRPr="00055072"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5051"/>
        <w:gridCol w:w="2277"/>
      </w:tblGrid>
      <w:tr w:rsidR="00497FA3" w:rsidRPr="004851BF" w14:paraId="434383CD" w14:textId="77777777" w:rsidTr="0005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2DA93F6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66B1D28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64A6ABC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0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FED9B04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2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960D7CB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97FA3" w:rsidRPr="004851BF" w14:paraId="29EAFF5C" w14:textId="77777777" w:rsidTr="004851BF">
        <w:tc>
          <w:tcPr>
            <w:tcW w:w="454" w:type="dxa"/>
            <w:shd w:val="clear" w:color="auto" w:fill="FFFFFF" w:themeFill="background1"/>
          </w:tcPr>
          <w:p w14:paraId="10242F62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573A8942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748" w:type="dxa"/>
            <w:shd w:val="clear" w:color="auto" w:fill="FFFFFF" w:themeFill="background1"/>
          </w:tcPr>
          <w:p w14:paraId="7BB08DD4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21" w:type="dxa"/>
            <w:shd w:val="clear" w:color="auto" w:fill="FFFFFF" w:themeFill="background1"/>
          </w:tcPr>
          <w:p w14:paraId="3F3DEA96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2264" w:type="dxa"/>
            <w:shd w:val="clear" w:color="auto" w:fill="FFFFFF" w:themeFill="background1"/>
          </w:tcPr>
          <w:p w14:paraId="455D5DF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37534776" w14:textId="77777777" w:rsidR="00497FA3" w:rsidRPr="004851BF" w:rsidRDefault="00497FA3" w:rsidP="00497FA3">
      <w:pPr>
        <w:rPr>
          <w:sz w:val="24"/>
        </w:rPr>
      </w:pPr>
    </w:p>
    <w:p w14:paraId="10E947F2" w14:textId="77777777" w:rsidR="00497FA3" w:rsidRPr="004851BF" w:rsidRDefault="00497FA3" w:rsidP="00055072">
      <w:pPr>
        <w:pStyle w:val="a3"/>
      </w:pPr>
      <w:r w:rsidRPr="00055072">
        <w:t>Query</w:t>
      </w:r>
      <w:r w:rsidRPr="004851BF">
        <w:t>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22"/>
        <w:gridCol w:w="1714"/>
        <w:gridCol w:w="759"/>
        <w:gridCol w:w="5092"/>
        <w:gridCol w:w="2278"/>
      </w:tblGrid>
      <w:tr w:rsidR="00497FA3" w:rsidRPr="004851BF" w14:paraId="23EE6CAC" w14:textId="77777777" w:rsidTr="0005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79CCBA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BAFF627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883164C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7FB638A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2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2265742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97FA3" w:rsidRPr="004851BF" w14:paraId="6F536D96" w14:textId="77777777" w:rsidTr="004851BF">
        <w:tc>
          <w:tcPr>
            <w:tcW w:w="420" w:type="dxa"/>
            <w:shd w:val="clear" w:color="auto" w:fill="FFFFFF" w:themeFill="background1"/>
          </w:tcPr>
          <w:p w14:paraId="0CCBD954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02" w:type="dxa"/>
            <w:shd w:val="clear" w:color="auto" w:fill="FFFFFF" w:themeFill="background1"/>
          </w:tcPr>
          <w:p w14:paraId="035D3300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pageNumber</w:t>
            </w:r>
          </w:p>
        </w:tc>
        <w:tc>
          <w:tcPr>
            <w:tcW w:w="754" w:type="dxa"/>
            <w:shd w:val="clear" w:color="auto" w:fill="FFFFFF" w:themeFill="background1"/>
          </w:tcPr>
          <w:p w14:paraId="297A456B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57" w:type="dxa"/>
            <w:shd w:val="clear" w:color="auto" w:fill="FFFFFF" w:themeFill="background1"/>
          </w:tcPr>
          <w:p w14:paraId="52C5D91C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2262" w:type="dxa"/>
            <w:shd w:val="clear" w:color="auto" w:fill="FFFFFF" w:themeFill="background1"/>
          </w:tcPr>
          <w:p w14:paraId="0B26ECB4" w14:textId="071C6751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078B174E" w14:textId="77777777" w:rsidTr="004851BF">
        <w:tc>
          <w:tcPr>
            <w:tcW w:w="420" w:type="dxa"/>
            <w:shd w:val="clear" w:color="auto" w:fill="FFFFFF" w:themeFill="background1"/>
          </w:tcPr>
          <w:p w14:paraId="6E9FF62C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702" w:type="dxa"/>
            <w:shd w:val="clear" w:color="auto" w:fill="FFFFFF" w:themeFill="background1"/>
          </w:tcPr>
          <w:p w14:paraId="09B3D85E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pageSize</w:t>
            </w:r>
          </w:p>
        </w:tc>
        <w:tc>
          <w:tcPr>
            <w:tcW w:w="754" w:type="dxa"/>
            <w:shd w:val="clear" w:color="auto" w:fill="FFFFFF" w:themeFill="background1"/>
          </w:tcPr>
          <w:p w14:paraId="538054A8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57" w:type="dxa"/>
            <w:shd w:val="clear" w:color="auto" w:fill="FFFFFF" w:themeFill="background1"/>
          </w:tcPr>
          <w:p w14:paraId="7D3C87F2" w14:textId="7777777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Размер страницы</w:t>
            </w:r>
          </w:p>
        </w:tc>
        <w:tc>
          <w:tcPr>
            <w:tcW w:w="2262" w:type="dxa"/>
            <w:shd w:val="clear" w:color="auto" w:fill="FFFFFF" w:themeFill="background1"/>
          </w:tcPr>
          <w:p w14:paraId="163843BB" w14:textId="0AE37A7D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2716BE22" w14:textId="77777777" w:rsidTr="004851BF">
        <w:tc>
          <w:tcPr>
            <w:tcW w:w="420" w:type="dxa"/>
            <w:shd w:val="clear" w:color="auto" w:fill="FFFFFF" w:themeFill="background1"/>
            <w:vAlign w:val="center"/>
          </w:tcPr>
          <w:p w14:paraId="10B2AC53" w14:textId="726D8D17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3189AC38" w14:textId="49DD0475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dateAfter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09A09F70" w14:textId="30360AF9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057" w:type="dxa"/>
            <w:shd w:val="clear" w:color="auto" w:fill="FFFFFF" w:themeFill="background1"/>
            <w:vAlign w:val="center"/>
          </w:tcPr>
          <w:p w14:paraId="72113CEA" w14:textId="1174A349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Фильтр начальной даты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1A5AC3D0" w14:textId="649B26A6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3CDEA557" w14:textId="77777777" w:rsidTr="004851BF">
        <w:tc>
          <w:tcPr>
            <w:tcW w:w="420" w:type="dxa"/>
            <w:shd w:val="clear" w:color="auto" w:fill="FFFFFF" w:themeFill="background1"/>
            <w:vAlign w:val="center"/>
          </w:tcPr>
          <w:p w14:paraId="01CBBB1E" w14:textId="780D5966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7FD62E8F" w14:textId="298BB0EF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dateTo</w:t>
            </w:r>
          </w:p>
        </w:tc>
        <w:tc>
          <w:tcPr>
            <w:tcW w:w="754" w:type="dxa"/>
            <w:shd w:val="clear" w:color="auto" w:fill="FFFFFF" w:themeFill="background1"/>
            <w:vAlign w:val="center"/>
          </w:tcPr>
          <w:p w14:paraId="56C51AC9" w14:textId="2954AB22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057" w:type="dxa"/>
            <w:shd w:val="clear" w:color="auto" w:fill="FFFFFF" w:themeFill="background1"/>
            <w:vAlign w:val="center"/>
          </w:tcPr>
          <w:p w14:paraId="62A18515" w14:textId="3CF2CAB1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Фильтр конечной даты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697B5E54" w14:textId="1DB0CFCA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55A30F2B" w14:textId="77777777" w:rsidTr="004851BF">
        <w:tc>
          <w:tcPr>
            <w:tcW w:w="420" w:type="dxa"/>
            <w:shd w:val="clear" w:color="auto" w:fill="FFFFFF" w:themeFill="background1"/>
            <w:vAlign w:val="center"/>
          </w:tcPr>
          <w:p w14:paraId="5954F1E9" w14:textId="28ABF5A4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2AD162CB" w14:textId="31D966CA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versionAfter</w:t>
            </w:r>
          </w:p>
        </w:tc>
        <w:tc>
          <w:tcPr>
            <w:tcW w:w="754" w:type="dxa"/>
            <w:shd w:val="clear" w:color="auto" w:fill="FFFFFF" w:themeFill="background1"/>
          </w:tcPr>
          <w:p w14:paraId="3DC7D5D8" w14:textId="49DF53B0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57" w:type="dxa"/>
            <w:shd w:val="clear" w:color="auto" w:fill="FFFFFF" w:themeFill="background1"/>
            <w:vAlign w:val="center"/>
          </w:tcPr>
          <w:p w14:paraId="36639FFA" w14:textId="7CBEFCC1" w:rsidR="00497FA3" w:rsidRPr="004851BF" w:rsidRDefault="00497FA3" w:rsidP="00497FA3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 xml:space="preserve">Фильтр начального </w:t>
            </w:r>
            <w:r w:rsidRPr="004851BF">
              <w:rPr>
                <w:rFonts w:eastAsia="Times New Roman"/>
                <w:sz w:val="24"/>
              </w:rPr>
              <w:t>id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(номера) </w:t>
            </w:r>
            <w:r w:rsidR="002A586B">
              <w:rPr>
                <w:rFonts w:eastAsia="Times New Roman"/>
                <w:sz w:val="24"/>
                <w:lang w:val="ru-RU"/>
              </w:rPr>
              <w:t>версии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26FD11DD" w14:textId="629B1268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5AC3B2E6" w14:textId="77777777" w:rsidTr="004851BF">
        <w:tc>
          <w:tcPr>
            <w:tcW w:w="420" w:type="dxa"/>
            <w:shd w:val="clear" w:color="auto" w:fill="FFFFFF" w:themeFill="background1"/>
            <w:vAlign w:val="center"/>
          </w:tcPr>
          <w:p w14:paraId="2C01C528" w14:textId="079E6528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6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14:paraId="5AF56AB8" w14:textId="7CAB26FC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versionTo</w:t>
            </w:r>
          </w:p>
        </w:tc>
        <w:tc>
          <w:tcPr>
            <w:tcW w:w="754" w:type="dxa"/>
            <w:shd w:val="clear" w:color="auto" w:fill="FFFFFF" w:themeFill="background1"/>
          </w:tcPr>
          <w:p w14:paraId="140BF0DC" w14:textId="1968597E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57" w:type="dxa"/>
            <w:shd w:val="clear" w:color="auto" w:fill="FFFFFF" w:themeFill="background1"/>
            <w:vAlign w:val="center"/>
          </w:tcPr>
          <w:p w14:paraId="2923DD7F" w14:textId="627B5E6E" w:rsidR="00497FA3" w:rsidRPr="004851BF" w:rsidRDefault="00497FA3" w:rsidP="00497FA3">
            <w:pPr>
              <w:rPr>
                <w:rFonts w:eastAsia="Times New Roman"/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 xml:space="preserve">Фильтр конечного </w:t>
            </w:r>
            <w:r w:rsidRPr="004851BF">
              <w:rPr>
                <w:rFonts w:eastAsia="Times New Roman"/>
                <w:sz w:val="24"/>
              </w:rPr>
              <w:t>id</w:t>
            </w:r>
            <w:r w:rsidRPr="004851BF">
              <w:rPr>
                <w:rFonts w:eastAsia="Times New Roman"/>
                <w:sz w:val="24"/>
                <w:lang w:val="ru-RU"/>
              </w:rPr>
              <w:t xml:space="preserve"> (номера) </w:t>
            </w:r>
            <w:r w:rsidR="002A586B">
              <w:rPr>
                <w:rFonts w:eastAsia="Times New Roman"/>
                <w:sz w:val="24"/>
                <w:lang w:val="ru-RU"/>
              </w:rPr>
              <w:t>версии</w:t>
            </w:r>
          </w:p>
        </w:tc>
        <w:tc>
          <w:tcPr>
            <w:tcW w:w="2262" w:type="dxa"/>
            <w:shd w:val="clear" w:color="auto" w:fill="FFFFFF" w:themeFill="background1"/>
            <w:vAlign w:val="center"/>
          </w:tcPr>
          <w:p w14:paraId="5FF5261B" w14:textId="5D89E465" w:rsidR="00497FA3" w:rsidRPr="004851BF" w:rsidRDefault="00497FA3" w:rsidP="00497FA3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7E09D1EA" w14:textId="77777777" w:rsidR="00497FA3" w:rsidRPr="002A586B" w:rsidRDefault="00497FA3" w:rsidP="002A586B">
      <w:pPr>
        <w:pStyle w:val="RTL2"/>
        <w:ind w:left="0" w:firstLine="851"/>
      </w:pPr>
      <w:bookmarkStart w:id="43" w:name="_Toc235523401"/>
      <w:r w:rsidRPr="002A586B">
        <w:t>Ответ</w:t>
      </w:r>
      <w:bookmarkEnd w:id="43"/>
    </w:p>
    <w:p w14:paraId="59C70241" w14:textId="095FEDF6" w:rsidR="00497FA3" w:rsidRDefault="00497FA3" w:rsidP="00055072">
      <w:pPr>
        <w:pStyle w:val="a3"/>
      </w:pPr>
      <w:bookmarkStart w:id="44" w:name="_Toc235523402"/>
      <w:r w:rsidRPr="004851BF">
        <w:t xml:space="preserve">Пример </w:t>
      </w:r>
      <w:r w:rsidRPr="00055072">
        <w:t>ответа</w:t>
      </w:r>
      <w:r w:rsidRPr="004851BF">
        <w:t>:</w:t>
      </w:r>
      <w:bookmarkEnd w:id="44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A586B" w:rsidRPr="00862E19" w14:paraId="234ACC77" w14:textId="77777777" w:rsidTr="002A586B">
        <w:tc>
          <w:tcPr>
            <w:tcW w:w="10195" w:type="dxa"/>
          </w:tcPr>
          <w:p w14:paraId="2D387949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>{</w:t>
            </w:r>
          </w:p>
          <w:p w14:paraId="6A91A176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"errors": [],</w:t>
            </w:r>
          </w:p>
          <w:p w14:paraId="6FEC11B1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"revisions": [</w:t>
            </w:r>
          </w:p>
          <w:p w14:paraId="4E6FADBC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{</w:t>
            </w:r>
          </w:p>
          <w:p w14:paraId="2D68D7A5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"version": 1,</w:t>
            </w:r>
          </w:p>
          <w:p w14:paraId="2A25A052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"dateTime": "2026-07-24T08:45:49.06337Z",</w:t>
            </w:r>
          </w:p>
          <w:p w14:paraId="0084394B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"structureVersion": 1,</w:t>
            </w:r>
          </w:p>
          <w:p w14:paraId="6B969B01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"dataVersion": 1</w:t>
            </w:r>
          </w:p>
          <w:p w14:paraId="0BC56E61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},</w:t>
            </w:r>
          </w:p>
          <w:p w14:paraId="30282561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{</w:t>
            </w:r>
          </w:p>
          <w:p w14:paraId="0F2EBF2D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"version": 2,</w:t>
            </w:r>
          </w:p>
          <w:p w14:paraId="0F68D906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"dateTime": "2026-07-24T08:46:17.637731Z",</w:t>
            </w:r>
          </w:p>
          <w:p w14:paraId="445A6D15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"structureVersion": 2,</w:t>
            </w:r>
          </w:p>
          <w:p w14:paraId="5C17976B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"dataVersion": 1</w:t>
            </w:r>
          </w:p>
          <w:p w14:paraId="1018C714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},</w:t>
            </w:r>
          </w:p>
          <w:p w14:paraId="219A10A0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{</w:t>
            </w:r>
          </w:p>
          <w:p w14:paraId="2E7C931B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"version": 3,</w:t>
            </w:r>
          </w:p>
          <w:p w14:paraId="7C24497F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"dateTime": "2026-07-27T13:41:35.912066Z",</w:t>
            </w:r>
          </w:p>
          <w:p w14:paraId="17249369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"structureVersion": 2,</w:t>
            </w:r>
          </w:p>
          <w:p w14:paraId="7137E9CD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"dataVersion": 2</w:t>
            </w:r>
          </w:p>
          <w:p w14:paraId="09114254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},</w:t>
            </w:r>
          </w:p>
          <w:p w14:paraId="762A56DF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{</w:t>
            </w:r>
          </w:p>
          <w:p w14:paraId="5153985B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"version": 4,</w:t>
            </w:r>
          </w:p>
          <w:p w14:paraId="0F08B1E7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"dateTime": "2026-07-27T13:42:01.86172Z",</w:t>
            </w:r>
          </w:p>
          <w:p w14:paraId="5B9DB266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"structureVersion": 2,</w:t>
            </w:r>
          </w:p>
          <w:p w14:paraId="4BD1D7D5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    "dataVersion": 3</w:t>
            </w:r>
          </w:p>
          <w:p w14:paraId="4C51EBFB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    }</w:t>
            </w:r>
          </w:p>
          <w:p w14:paraId="7DD6E1B5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lastRenderedPageBreak/>
              <w:t xml:space="preserve">    ],</w:t>
            </w:r>
          </w:p>
          <w:p w14:paraId="379DE1AD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"total": 4,</w:t>
            </w:r>
          </w:p>
          <w:p w14:paraId="3EE78CAE" w14:textId="77777777" w:rsidR="002A586B" w:rsidRPr="00862E19" w:rsidRDefault="002A586B" w:rsidP="002A586B">
            <w:pPr>
              <w:pStyle w:val="a3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 xml:space="preserve">    "currentPage": 1</w:t>
            </w:r>
          </w:p>
          <w:p w14:paraId="7B4864AA" w14:textId="540CB917" w:rsidR="002A586B" w:rsidRPr="00862E19" w:rsidRDefault="002A586B" w:rsidP="002A586B">
            <w:pPr>
              <w:pStyle w:val="a3"/>
              <w:ind w:firstLine="0"/>
              <w:rPr>
                <w:sz w:val="20"/>
                <w:szCs w:val="20"/>
                <w:lang w:val="en-US"/>
              </w:rPr>
            </w:pPr>
            <w:r w:rsidRPr="00862E19">
              <w:rPr>
                <w:sz w:val="20"/>
                <w:szCs w:val="20"/>
                <w:lang w:val="en-US"/>
              </w:rPr>
              <w:t>}</w:t>
            </w:r>
          </w:p>
        </w:tc>
      </w:tr>
    </w:tbl>
    <w:p w14:paraId="4038BD66" w14:textId="5BC6D363" w:rsidR="002A586B" w:rsidRPr="00E85BB1" w:rsidRDefault="002A586B" w:rsidP="00055072">
      <w:pPr>
        <w:pStyle w:val="a3"/>
        <w:rPr>
          <w:lang w:val="en-US"/>
        </w:rPr>
      </w:pPr>
    </w:p>
    <w:p w14:paraId="06513B95" w14:textId="27F7FF8C" w:rsidR="00497FA3" w:rsidRPr="004851BF" w:rsidRDefault="00497FA3" w:rsidP="00A73205">
      <w:pPr>
        <w:pStyle w:val="a3"/>
      </w:pPr>
      <w:r w:rsidRPr="00A73205">
        <w:t>Параметры</w:t>
      </w:r>
      <w:r w:rsidRPr="004851BF">
        <w:t xml:space="preserve">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3"/>
        <w:gridCol w:w="1248"/>
        <w:gridCol w:w="670"/>
        <w:gridCol w:w="6162"/>
        <w:gridCol w:w="1872"/>
      </w:tblGrid>
      <w:tr w:rsidR="00497FA3" w:rsidRPr="004851BF" w14:paraId="179D51F4" w14:textId="77777777" w:rsidTr="00862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567819E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2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EE476F9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DB4E993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6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71924E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0069561" w14:textId="77777777" w:rsidR="00497FA3" w:rsidRPr="004851BF" w:rsidRDefault="00497FA3" w:rsidP="004851BF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97FA3" w:rsidRPr="004851BF" w14:paraId="29652949" w14:textId="77777777" w:rsidTr="004851BF">
        <w:tc>
          <w:tcPr>
            <w:tcW w:w="311" w:type="dxa"/>
            <w:shd w:val="clear" w:color="auto" w:fill="FFFFFF" w:themeFill="background1"/>
          </w:tcPr>
          <w:p w14:paraId="095DBB76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241" w:type="dxa"/>
            <w:shd w:val="clear" w:color="auto" w:fill="FFFFFF" w:themeFill="background1"/>
          </w:tcPr>
          <w:p w14:paraId="6BED5960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666" w:type="dxa"/>
            <w:shd w:val="clear" w:color="auto" w:fill="FFFFFF" w:themeFill="background1"/>
          </w:tcPr>
          <w:p w14:paraId="0B8AB8C6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6126" w:type="dxa"/>
            <w:shd w:val="clear" w:color="auto" w:fill="FFFFFF" w:themeFill="background1"/>
          </w:tcPr>
          <w:p w14:paraId="63DF3FCC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1861" w:type="dxa"/>
            <w:shd w:val="clear" w:color="auto" w:fill="FFFFFF" w:themeFill="background1"/>
          </w:tcPr>
          <w:p w14:paraId="069F53F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97FA3" w:rsidRPr="004851BF" w14:paraId="17FBC610" w14:textId="77777777" w:rsidTr="004851BF">
        <w:tc>
          <w:tcPr>
            <w:tcW w:w="311" w:type="dxa"/>
            <w:shd w:val="clear" w:color="auto" w:fill="FFFFFF" w:themeFill="background1"/>
          </w:tcPr>
          <w:p w14:paraId="28EDA758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241" w:type="dxa"/>
            <w:shd w:val="clear" w:color="auto" w:fill="FFFFFF" w:themeFill="background1"/>
          </w:tcPr>
          <w:p w14:paraId="40399BEF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revisions</w:t>
            </w:r>
          </w:p>
        </w:tc>
        <w:tc>
          <w:tcPr>
            <w:tcW w:w="666" w:type="dxa"/>
            <w:shd w:val="clear" w:color="auto" w:fill="FFFFFF" w:themeFill="background1"/>
          </w:tcPr>
          <w:p w14:paraId="7D1FE5CE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6126" w:type="dxa"/>
            <w:shd w:val="clear" w:color="auto" w:fill="FFFFFF" w:themeFill="background1"/>
          </w:tcPr>
          <w:p w14:paraId="4BC002B3" w14:textId="5864112C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 xml:space="preserve">Блок, содержащий информацию о </w:t>
            </w:r>
            <w:r w:rsidR="002A586B">
              <w:rPr>
                <w:rFonts w:eastAsia="Times New Roman"/>
                <w:sz w:val="24"/>
                <w:lang w:val="ru-RU"/>
              </w:rPr>
              <w:t>версиях</w:t>
            </w:r>
          </w:p>
        </w:tc>
        <w:tc>
          <w:tcPr>
            <w:tcW w:w="1861" w:type="dxa"/>
            <w:shd w:val="clear" w:color="auto" w:fill="FFFFFF" w:themeFill="background1"/>
          </w:tcPr>
          <w:p w14:paraId="20347867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434F2FA0" w14:textId="77777777" w:rsidTr="004851BF">
        <w:tc>
          <w:tcPr>
            <w:tcW w:w="311" w:type="dxa"/>
            <w:shd w:val="clear" w:color="auto" w:fill="FFFFFF" w:themeFill="background1"/>
          </w:tcPr>
          <w:p w14:paraId="30EA0198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1241" w:type="dxa"/>
            <w:shd w:val="clear" w:color="auto" w:fill="FFFFFF" w:themeFill="background1"/>
          </w:tcPr>
          <w:p w14:paraId="1C4BFD63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total</w:t>
            </w:r>
          </w:p>
        </w:tc>
        <w:tc>
          <w:tcPr>
            <w:tcW w:w="666" w:type="dxa"/>
            <w:shd w:val="clear" w:color="auto" w:fill="FFFFFF" w:themeFill="background1"/>
          </w:tcPr>
          <w:p w14:paraId="2A44784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6126" w:type="dxa"/>
            <w:shd w:val="clear" w:color="auto" w:fill="FFFFFF" w:themeFill="background1"/>
          </w:tcPr>
          <w:p w14:paraId="1FC760A3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Количество записей, соответствующих параметрам запр</w:t>
            </w:r>
            <w:r w:rsidRPr="004851BF">
              <w:rPr>
                <w:rFonts w:eastAsia="Times New Roman"/>
                <w:sz w:val="24"/>
                <w:lang w:val="ru-RU"/>
              </w:rPr>
              <w:t>о</w:t>
            </w:r>
            <w:r w:rsidRPr="004851BF">
              <w:rPr>
                <w:rFonts w:eastAsia="Times New Roman"/>
                <w:sz w:val="24"/>
                <w:lang w:val="ru-RU"/>
              </w:rPr>
              <w:t>са</w:t>
            </w:r>
          </w:p>
        </w:tc>
        <w:tc>
          <w:tcPr>
            <w:tcW w:w="1861" w:type="dxa"/>
            <w:shd w:val="clear" w:color="auto" w:fill="FFFFFF" w:themeFill="background1"/>
          </w:tcPr>
          <w:p w14:paraId="3ED31812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  <w:tr w:rsidR="00497FA3" w:rsidRPr="004851BF" w14:paraId="4B109AEF" w14:textId="77777777" w:rsidTr="004851BF">
        <w:tc>
          <w:tcPr>
            <w:tcW w:w="311" w:type="dxa"/>
            <w:shd w:val="clear" w:color="auto" w:fill="FFFFFF" w:themeFill="background1"/>
          </w:tcPr>
          <w:p w14:paraId="4FE2D2BC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5</w:t>
            </w:r>
          </w:p>
        </w:tc>
        <w:tc>
          <w:tcPr>
            <w:tcW w:w="1241" w:type="dxa"/>
            <w:shd w:val="clear" w:color="auto" w:fill="FFFFFF" w:themeFill="background1"/>
          </w:tcPr>
          <w:p w14:paraId="4BBB4652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currentPage</w:t>
            </w:r>
          </w:p>
        </w:tc>
        <w:tc>
          <w:tcPr>
            <w:tcW w:w="666" w:type="dxa"/>
            <w:shd w:val="clear" w:color="auto" w:fill="FFFFFF" w:themeFill="background1"/>
          </w:tcPr>
          <w:p w14:paraId="6A859153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6126" w:type="dxa"/>
            <w:shd w:val="clear" w:color="auto" w:fill="FFFFFF" w:themeFill="background1"/>
          </w:tcPr>
          <w:p w14:paraId="21251FAE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Номер страницы</w:t>
            </w:r>
          </w:p>
        </w:tc>
        <w:tc>
          <w:tcPr>
            <w:tcW w:w="1861" w:type="dxa"/>
            <w:shd w:val="clear" w:color="auto" w:fill="FFFFFF" w:themeFill="background1"/>
          </w:tcPr>
          <w:p w14:paraId="283D19B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57149CAA" w14:textId="77777777" w:rsidR="00497FA3" w:rsidRPr="004851BF" w:rsidRDefault="00497FA3" w:rsidP="00497FA3">
      <w:pPr>
        <w:rPr>
          <w:sz w:val="24"/>
        </w:rPr>
      </w:pPr>
    </w:p>
    <w:p w14:paraId="4CCAF76E" w14:textId="2A2BC86B" w:rsidR="00497FA3" w:rsidRPr="004851BF" w:rsidRDefault="00497FA3" w:rsidP="00A73205">
      <w:pPr>
        <w:pStyle w:val="a3"/>
      </w:pPr>
      <w:r w:rsidRPr="00A73205">
        <w:t>Параметры</w:t>
      </w:r>
      <w:r w:rsidRPr="004851BF">
        <w:t xml:space="preserve"> блока revisions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2"/>
        <w:gridCol w:w="2478"/>
        <w:gridCol w:w="611"/>
        <w:gridCol w:w="5053"/>
        <w:gridCol w:w="1821"/>
      </w:tblGrid>
      <w:tr w:rsidR="00497FA3" w:rsidRPr="004851BF" w14:paraId="69F97D59" w14:textId="77777777" w:rsidTr="00A73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183105A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24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C171AEC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6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D709B7C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409D663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1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87274D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497FA3" w:rsidRPr="004851BF" w14:paraId="0FF74027" w14:textId="77777777" w:rsidTr="004851BF">
        <w:tc>
          <w:tcPr>
            <w:tcW w:w="299" w:type="dxa"/>
            <w:shd w:val="clear" w:color="auto" w:fill="FFFFFF" w:themeFill="background1"/>
          </w:tcPr>
          <w:p w14:paraId="234ABB57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2461" w:type="dxa"/>
            <w:shd w:val="clear" w:color="auto" w:fill="FFFFFF" w:themeFill="background1"/>
          </w:tcPr>
          <w:p w14:paraId="0501C3B0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sz w:val="24"/>
              </w:rPr>
              <w:t>version</w:t>
            </w:r>
          </w:p>
        </w:tc>
        <w:tc>
          <w:tcPr>
            <w:tcW w:w="607" w:type="dxa"/>
            <w:shd w:val="clear" w:color="auto" w:fill="FFFFFF" w:themeFill="background1"/>
          </w:tcPr>
          <w:p w14:paraId="2FBCEA90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19" w:type="dxa"/>
            <w:shd w:val="clear" w:color="auto" w:fill="FFFFFF" w:themeFill="background1"/>
          </w:tcPr>
          <w:p w14:paraId="7D7F75EB" w14:textId="6A482641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 xml:space="preserve">Номер </w:t>
            </w:r>
            <w:r w:rsidR="002A586B">
              <w:rPr>
                <w:rFonts w:eastAsia="Times New Roman"/>
                <w:sz w:val="24"/>
              </w:rPr>
              <w:t>версии</w:t>
            </w:r>
          </w:p>
        </w:tc>
        <w:tc>
          <w:tcPr>
            <w:tcW w:w="1809" w:type="dxa"/>
            <w:shd w:val="clear" w:color="auto" w:fill="FFFFFF" w:themeFill="background1"/>
          </w:tcPr>
          <w:p w14:paraId="1DDBAFE2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97FA3" w:rsidRPr="004851BF" w14:paraId="67661389" w14:textId="77777777" w:rsidTr="004851BF">
        <w:tc>
          <w:tcPr>
            <w:tcW w:w="299" w:type="dxa"/>
            <w:shd w:val="clear" w:color="auto" w:fill="FFFFFF" w:themeFill="background1"/>
          </w:tcPr>
          <w:p w14:paraId="1B64E3D9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2461" w:type="dxa"/>
            <w:shd w:val="clear" w:color="auto" w:fill="FFFFFF" w:themeFill="background1"/>
          </w:tcPr>
          <w:p w14:paraId="0885C0D8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dateTime</w:t>
            </w:r>
          </w:p>
        </w:tc>
        <w:tc>
          <w:tcPr>
            <w:tcW w:w="607" w:type="dxa"/>
            <w:shd w:val="clear" w:color="auto" w:fill="FFFFFF" w:themeFill="background1"/>
          </w:tcPr>
          <w:p w14:paraId="0E43DD1D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019" w:type="dxa"/>
            <w:shd w:val="clear" w:color="auto" w:fill="FFFFFF" w:themeFill="background1"/>
          </w:tcPr>
          <w:p w14:paraId="5C864F51" w14:textId="6192B538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 xml:space="preserve">Дата создания </w:t>
            </w:r>
            <w:r w:rsidR="002A586B">
              <w:rPr>
                <w:rFonts w:eastAsia="Times New Roman"/>
                <w:sz w:val="24"/>
              </w:rPr>
              <w:t>версии</w:t>
            </w:r>
          </w:p>
        </w:tc>
        <w:tc>
          <w:tcPr>
            <w:tcW w:w="1809" w:type="dxa"/>
            <w:shd w:val="clear" w:color="auto" w:fill="FFFFFF" w:themeFill="background1"/>
          </w:tcPr>
          <w:p w14:paraId="279DAF98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97FA3" w:rsidRPr="004851BF" w14:paraId="25B78AAE" w14:textId="77777777" w:rsidTr="004851BF">
        <w:tc>
          <w:tcPr>
            <w:tcW w:w="299" w:type="dxa"/>
            <w:shd w:val="clear" w:color="auto" w:fill="FFFFFF" w:themeFill="background1"/>
          </w:tcPr>
          <w:p w14:paraId="52086D3F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3</w:t>
            </w:r>
          </w:p>
        </w:tc>
        <w:tc>
          <w:tcPr>
            <w:tcW w:w="2461" w:type="dxa"/>
            <w:shd w:val="clear" w:color="auto" w:fill="FFFFFF" w:themeFill="background1"/>
          </w:tcPr>
          <w:p w14:paraId="2853FB1B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sz w:val="24"/>
              </w:rPr>
              <w:t>structureVersion</w:t>
            </w:r>
          </w:p>
        </w:tc>
        <w:tc>
          <w:tcPr>
            <w:tcW w:w="607" w:type="dxa"/>
            <w:shd w:val="clear" w:color="auto" w:fill="FFFFFF" w:themeFill="background1"/>
          </w:tcPr>
          <w:p w14:paraId="38D4FFE5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19" w:type="dxa"/>
            <w:shd w:val="clear" w:color="auto" w:fill="FFFFFF" w:themeFill="background1"/>
          </w:tcPr>
          <w:p w14:paraId="5E69B9CC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 xml:space="preserve">Номер </w:t>
            </w:r>
            <w:r w:rsidRPr="004851BF">
              <w:rPr>
                <w:rFonts w:eastAsia="Times New Roman"/>
                <w:sz w:val="24"/>
                <w:lang w:val="ru-RU"/>
              </w:rPr>
              <w:t>версии структуры справочника</w:t>
            </w:r>
          </w:p>
        </w:tc>
        <w:tc>
          <w:tcPr>
            <w:tcW w:w="1809" w:type="dxa"/>
            <w:shd w:val="clear" w:color="auto" w:fill="FFFFFF" w:themeFill="background1"/>
          </w:tcPr>
          <w:p w14:paraId="1909BD80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497FA3" w:rsidRPr="004851BF" w14:paraId="7B39BA30" w14:textId="77777777" w:rsidTr="004851BF">
        <w:tc>
          <w:tcPr>
            <w:tcW w:w="299" w:type="dxa"/>
            <w:shd w:val="clear" w:color="auto" w:fill="FFFFFF" w:themeFill="background1"/>
          </w:tcPr>
          <w:p w14:paraId="0D4FEB03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4</w:t>
            </w:r>
          </w:p>
        </w:tc>
        <w:tc>
          <w:tcPr>
            <w:tcW w:w="2461" w:type="dxa"/>
            <w:shd w:val="clear" w:color="auto" w:fill="FFFFFF" w:themeFill="background1"/>
          </w:tcPr>
          <w:p w14:paraId="4DF7959A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sz w:val="24"/>
              </w:rPr>
              <w:t>dataVersion</w:t>
            </w:r>
          </w:p>
        </w:tc>
        <w:tc>
          <w:tcPr>
            <w:tcW w:w="607" w:type="dxa"/>
            <w:shd w:val="clear" w:color="auto" w:fill="FFFFFF" w:themeFill="background1"/>
          </w:tcPr>
          <w:p w14:paraId="2E3301AC" w14:textId="77777777" w:rsidR="00497FA3" w:rsidRPr="004851BF" w:rsidRDefault="00497FA3" w:rsidP="004851BF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5019" w:type="dxa"/>
            <w:shd w:val="clear" w:color="auto" w:fill="FFFFFF" w:themeFill="background1"/>
          </w:tcPr>
          <w:p w14:paraId="75D3FD52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 xml:space="preserve">Номер </w:t>
            </w:r>
            <w:r w:rsidRPr="004851BF">
              <w:rPr>
                <w:rFonts w:eastAsia="Times New Roman"/>
                <w:sz w:val="24"/>
                <w:lang w:val="ru-RU"/>
              </w:rPr>
              <w:t>версии данных справочника</w:t>
            </w:r>
          </w:p>
        </w:tc>
        <w:tc>
          <w:tcPr>
            <w:tcW w:w="1809" w:type="dxa"/>
            <w:shd w:val="clear" w:color="auto" w:fill="FFFFFF" w:themeFill="background1"/>
          </w:tcPr>
          <w:p w14:paraId="60AA2AD3" w14:textId="77777777" w:rsidR="00497FA3" w:rsidRPr="004851BF" w:rsidRDefault="00497FA3" w:rsidP="004851BF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2A55B413" w14:textId="77777777" w:rsidR="00497FA3" w:rsidRPr="004851BF" w:rsidRDefault="00497FA3" w:rsidP="00A73205">
      <w:pPr>
        <w:pStyle w:val="a3"/>
      </w:pPr>
      <w:r w:rsidRPr="00A73205">
        <w:t>Параметры</w:t>
      </w:r>
      <w:r w:rsidRPr="004851BF">
        <w:rPr>
          <w:rStyle w:val="a8"/>
          <w:b w:val="0"/>
          <w:bCs w:val="0"/>
          <w:spacing w:val="-1"/>
        </w:rPr>
        <w:t xml:space="preserve"> блока errors</w:t>
      </w:r>
    </w:p>
    <w:tbl>
      <w:tblPr>
        <w:tblW w:w="5000" w:type="pct"/>
        <w:tblInd w:w="-8" w:type="dxa"/>
        <w:tblLayout w:type="fixed"/>
        <w:tblCellMar>
          <w:top w:w="105" w:type="dxa"/>
          <w:left w:w="150" w:type="dxa"/>
          <w:bottom w:w="105" w:type="dxa"/>
          <w:right w:w="150" w:type="dxa"/>
        </w:tblCellMar>
        <w:tblLook w:val="04A0" w:firstRow="1" w:lastRow="0" w:firstColumn="1" w:lastColumn="0" w:noHBand="0" w:noVBand="1"/>
      </w:tblPr>
      <w:tblGrid>
        <w:gridCol w:w="584"/>
        <w:gridCol w:w="1559"/>
        <w:gridCol w:w="992"/>
        <w:gridCol w:w="5245"/>
        <w:gridCol w:w="2125"/>
      </w:tblGrid>
      <w:tr w:rsidR="00497FA3" w:rsidRPr="004851BF" w14:paraId="43F919BA" w14:textId="77777777" w:rsidTr="004851BF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0EE0" w14:textId="77777777" w:rsidR="00497FA3" w:rsidRPr="004851BF" w:rsidRDefault="00497FA3" w:rsidP="004851BF">
            <w:pPr>
              <w:pStyle w:val="af4"/>
              <w:spacing w:before="0" w:after="0"/>
            </w:pPr>
            <w:r w:rsidRPr="004851BF"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7647" w14:textId="77777777" w:rsidR="00497FA3" w:rsidRPr="004851BF" w:rsidRDefault="00497FA3" w:rsidP="004851BF">
            <w:pPr>
              <w:pStyle w:val="af4"/>
              <w:spacing w:before="0" w:after="0"/>
            </w:pPr>
            <w:r w:rsidRPr="004851BF">
              <w:t>Параметр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3F89" w14:textId="77777777" w:rsidR="00497FA3" w:rsidRPr="004851BF" w:rsidRDefault="00497FA3" w:rsidP="004851BF">
            <w:pPr>
              <w:pStyle w:val="af4"/>
              <w:spacing w:before="0" w:after="0"/>
            </w:pPr>
            <w:r w:rsidRPr="004851BF">
              <w:t>Тип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3806" w14:textId="77777777" w:rsidR="00497FA3" w:rsidRPr="004851BF" w:rsidRDefault="00497FA3" w:rsidP="004851BF">
            <w:pPr>
              <w:pStyle w:val="af4"/>
              <w:spacing w:before="0" w:after="0"/>
            </w:pPr>
            <w:r w:rsidRPr="004851BF">
              <w:t>Описание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FC12" w14:textId="77777777" w:rsidR="00497FA3" w:rsidRPr="004851BF" w:rsidRDefault="00497FA3" w:rsidP="004851BF">
            <w:pPr>
              <w:pStyle w:val="af4"/>
              <w:spacing w:before="0" w:after="0"/>
            </w:pPr>
            <w:r w:rsidRPr="004851BF">
              <w:t>Обязател</w:t>
            </w:r>
            <w:r w:rsidRPr="004851BF">
              <w:t>ь</w:t>
            </w:r>
            <w:r w:rsidRPr="004851BF">
              <w:t>ность</w:t>
            </w:r>
          </w:p>
        </w:tc>
      </w:tr>
      <w:tr w:rsidR="00497FA3" w:rsidRPr="004851BF" w14:paraId="2D5C9048" w14:textId="77777777" w:rsidTr="004851BF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095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C010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code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2126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61AF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Код ошибки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6DE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Да</w:t>
            </w:r>
          </w:p>
        </w:tc>
      </w:tr>
      <w:tr w:rsidR="00497FA3" w:rsidRPr="004851BF" w14:paraId="45076BAE" w14:textId="77777777" w:rsidTr="004851BF"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E563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DF87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message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32B5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string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1C79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Описание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3C2D" w14:textId="77777777" w:rsidR="00497FA3" w:rsidRPr="004851BF" w:rsidRDefault="00497FA3" w:rsidP="004851BF">
            <w:pPr>
              <w:pStyle w:val="af3"/>
              <w:spacing w:beforeAutospacing="0" w:afterAutospacing="0"/>
            </w:pPr>
            <w:r w:rsidRPr="004851BF">
              <w:t>Нет</w:t>
            </w:r>
          </w:p>
        </w:tc>
      </w:tr>
    </w:tbl>
    <w:p w14:paraId="70A8C5F6" w14:textId="77777777" w:rsidR="00497FA3" w:rsidRPr="004851BF" w:rsidRDefault="00497FA3" w:rsidP="00497FA3">
      <w:pPr>
        <w:rPr>
          <w:sz w:val="24"/>
          <w:lang w:eastAsia="ru-RU"/>
        </w:rPr>
      </w:pPr>
    </w:p>
    <w:p w14:paraId="081013F4" w14:textId="173D4E10" w:rsidR="00BD1AEC" w:rsidRPr="004851BF" w:rsidRDefault="00FA4FDE" w:rsidP="00FA4FDE">
      <w:pPr>
        <w:pStyle w:val="RTL1"/>
        <w:ind w:left="357" w:hanging="357"/>
        <w:jc w:val="center"/>
        <w:rPr>
          <w:sz w:val="24"/>
          <w:szCs w:val="24"/>
          <w:shd w:val="clear" w:color="auto" w:fill="FFFFFF"/>
        </w:rPr>
      </w:pPr>
      <w:bookmarkStart w:id="45" w:name="_Toc239253385"/>
      <w:r w:rsidRPr="004851BF">
        <w:rPr>
          <w:sz w:val="24"/>
          <w:szCs w:val="24"/>
          <w:shd w:val="clear" w:color="auto" w:fill="FFFFFF"/>
        </w:rPr>
        <w:lastRenderedPageBreak/>
        <w:t>ПРОЦЕСС ВЫГРУЗКИ ДАННЫХ СПРАВОЧНИКА В ФАЙЛ</w:t>
      </w:r>
      <w:bookmarkEnd w:id="41"/>
      <w:bookmarkEnd w:id="45"/>
    </w:p>
    <w:p w14:paraId="6BDA1CE1" w14:textId="5DF3CC5B" w:rsidR="00BD1AEC" w:rsidRPr="004851BF" w:rsidRDefault="00710DBD" w:rsidP="00F91344">
      <w:pPr>
        <w:pStyle w:val="RTL2"/>
      </w:pPr>
      <w:bookmarkStart w:id="46" w:name="scroll-bookmark-19"/>
      <w:bookmarkStart w:id="47" w:name="_Toc235523404"/>
      <w:r w:rsidRPr="004851BF">
        <w:t xml:space="preserve">Шаг 1. </w:t>
      </w:r>
      <w:bookmarkEnd w:id="46"/>
      <w:bookmarkEnd w:id="47"/>
      <w:r w:rsidR="003E7A21" w:rsidRPr="004851BF">
        <w:t>Создание запроса на выгрузку данных</w:t>
      </w:r>
    </w:p>
    <w:p w14:paraId="0951C59A" w14:textId="77777777" w:rsidR="003E7A21" w:rsidRDefault="003E7A21" w:rsidP="003E7A21">
      <w:pPr>
        <w:pStyle w:val="a3"/>
        <w:rPr>
          <w:lang w:val="en-US"/>
        </w:rPr>
      </w:pPr>
      <w:r w:rsidRPr="00A73205">
        <w:t>Метод</w:t>
      </w:r>
      <w:r w:rsidRPr="00376E0E">
        <w:rPr>
          <w:lang w:val="en-US"/>
        </w:rPr>
        <w:t xml:space="preserve"> </w:t>
      </w:r>
      <w:r w:rsidRPr="00A73205">
        <w:t>и</w:t>
      </w:r>
      <w:r w:rsidRPr="00376E0E">
        <w:rPr>
          <w:lang w:val="en-US"/>
        </w:rPr>
        <w:t xml:space="preserve"> </w:t>
      </w:r>
      <w:r w:rsidRPr="00A73205">
        <w:t>маршрут</w:t>
      </w:r>
      <w:r w:rsidRPr="00376E0E">
        <w:rPr>
          <w:lang w:val="en-US"/>
        </w:rPr>
        <w:t>: GET</w:t>
      </w:r>
      <w:r w:rsidRPr="007B4F33">
        <w:rPr>
          <w:lang w:val="en-US"/>
        </w:rPr>
        <w:t xml:space="preserve"> /classifiers/{id}/export/request </w:t>
      </w:r>
    </w:p>
    <w:p w14:paraId="21164C6F" w14:textId="77777777" w:rsidR="003E7A21" w:rsidRPr="00376E0E" w:rsidRDefault="003E7A21" w:rsidP="003E7A21">
      <w:pPr>
        <w:pStyle w:val="a3"/>
        <w:rPr>
          <w:lang w:val="en-US"/>
        </w:rPr>
      </w:pPr>
      <w:r w:rsidRPr="00A73205">
        <w:t>Пример</w:t>
      </w:r>
      <w:r w:rsidRPr="00376E0E">
        <w:rPr>
          <w:lang w:val="en-US"/>
        </w:rPr>
        <w:t xml:space="preserve"> </w:t>
      </w:r>
      <w:r w:rsidRPr="00A73205">
        <w:t>запроса</w:t>
      </w:r>
    </w:p>
    <w:p w14:paraId="6F7F0D99" w14:textId="77777777" w:rsidR="003E7A21" w:rsidRPr="007B4F33" w:rsidRDefault="003E7A21" w:rsidP="003E7A21">
      <w:pPr>
        <w:pStyle w:val="a3"/>
        <w:rPr>
          <w:lang w:val="en-US"/>
        </w:rPr>
      </w:pPr>
      <w:r w:rsidRPr="00376E0E">
        <w:rPr>
          <w:lang w:val="en-US"/>
        </w:rPr>
        <w:t>GET /classifiers/4826</w:t>
      </w:r>
      <w:r w:rsidRPr="007B4F33">
        <w:rPr>
          <w:lang w:val="en-US"/>
        </w:rPr>
        <w:t>/export/</w:t>
      </w:r>
      <w:r w:rsidRPr="00376E0E">
        <w:rPr>
          <w:lang w:val="en-US"/>
        </w:rPr>
        <w:t>request</w:t>
      </w:r>
      <w:r w:rsidRPr="007B4F33">
        <w:rPr>
          <w:lang w:val="en-US"/>
        </w:rPr>
        <w:t>?fileFormat=CSV&amp;version=5</w:t>
      </w:r>
    </w:p>
    <w:p w14:paraId="78398729" w14:textId="77777777" w:rsidR="003E7A21" w:rsidRPr="00376E0E" w:rsidRDefault="003E7A21" w:rsidP="003E7A21">
      <w:pPr>
        <w:pStyle w:val="a3"/>
        <w:rPr>
          <w:lang w:val="en-US"/>
        </w:rPr>
      </w:pPr>
      <w:r w:rsidRPr="00376E0E">
        <w:rPr>
          <w:lang w:val="en-US"/>
        </w:rPr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4590"/>
        <w:gridCol w:w="2738"/>
      </w:tblGrid>
      <w:tr w:rsidR="003E7A21" w:rsidRPr="004851BF" w14:paraId="7E36FAF7" w14:textId="77777777" w:rsidTr="003E7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2033557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02237C6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BC299B9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3900C2D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82FD625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3E7A21" w:rsidRPr="004851BF" w14:paraId="56AC272E" w14:textId="77777777" w:rsidTr="003E7A21">
        <w:tc>
          <w:tcPr>
            <w:tcW w:w="454" w:type="dxa"/>
            <w:shd w:val="clear" w:color="auto" w:fill="FFFFFF" w:themeFill="background1"/>
          </w:tcPr>
          <w:p w14:paraId="1E46D868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1EE8DF3B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id</w:t>
            </w:r>
          </w:p>
        </w:tc>
        <w:tc>
          <w:tcPr>
            <w:tcW w:w="748" w:type="dxa"/>
            <w:shd w:val="clear" w:color="auto" w:fill="FFFFFF" w:themeFill="background1"/>
          </w:tcPr>
          <w:p w14:paraId="66C89EEA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563" w:type="dxa"/>
            <w:shd w:val="clear" w:color="auto" w:fill="FFFFFF" w:themeFill="background1"/>
          </w:tcPr>
          <w:p w14:paraId="398577F6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справочника</w:t>
            </w:r>
          </w:p>
        </w:tc>
        <w:tc>
          <w:tcPr>
            <w:tcW w:w="2722" w:type="dxa"/>
            <w:shd w:val="clear" w:color="auto" w:fill="FFFFFF" w:themeFill="background1"/>
          </w:tcPr>
          <w:p w14:paraId="5057E2FF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2567E1AF" w14:textId="77777777" w:rsidR="003E7A21" w:rsidRDefault="003E7A21" w:rsidP="003E7A21">
      <w:pPr>
        <w:rPr>
          <w:sz w:val="24"/>
        </w:rPr>
      </w:pPr>
    </w:p>
    <w:p w14:paraId="1D49C57A" w14:textId="726D1430" w:rsidR="003E7A21" w:rsidRDefault="003E7A21" w:rsidP="003E7A21">
      <w:pPr>
        <w:pStyle w:val="a3"/>
      </w:pPr>
      <w:r w:rsidRPr="00055072">
        <w:t>Query</w:t>
      </w:r>
      <w:r w:rsidRPr="004851BF">
        <w:t>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4590"/>
        <w:gridCol w:w="2738"/>
      </w:tblGrid>
      <w:tr w:rsidR="003E7A21" w:rsidRPr="004851BF" w14:paraId="6A8D9120" w14:textId="77777777" w:rsidTr="003E7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CD09ED3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A69DC2C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A303D74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7B27131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3AD4DC7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3E7A21" w:rsidRPr="004851BF" w14:paraId="1C1FC938" w14:textId="77777777" w:rsidTr="003E7A21">
        <w:tc>
          <w:tcPr>
            <w:tcW w:w="454" w:type="dxa"/>
            <w:shd w:val="clear" w:color="auto" w:fill="FFFFFF" w:themeFill="background1"/>
          </w:tcPr>
          <w:p w14:paraId="54055D8D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6CE2DDC2" w14:textId="2E6FC346" w:rsidR="003E7A21" w:rsidRPr="004851BF" w:rsidRDefault="003E7A21" w:rsidP="003E7A21">
            <w:pPr>
              <w:rPr>
                <w:sz w:val="24"/>
              </w:rPr>
            </w:pPr>
            <w:r w:rsidRPr="007B4F33">
              <w:rPr>
                <w:sz w:val="24"/>
              </w:rPr>
              <w:t>fileFormat</w:t>
            </w:r>
          </w:p>
        </w:tc>
        <w:tc>
          <w:tcPr>
            <w:tcW w:w="748" w:type="dxa"/>
            <w:shd w:val="clear" w:color="auto" w:fill="FFFFFF" w:themeFill="background1"/>
          </w:tcPr>
          <w:p w14:paraId="56625F20" w14:textId="0E50EDA5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63" w:type="dxa"/>
            <w:shd w:val="clear" w:color="auto" w:fill="FFFFFF" w:themeFill="background1"/>
          </w:tcPr>
          <w:p w14:paraId="28DCC212" w14:textId="77777777" w:rsidR="003E7A21" w:rsidRDefault="003E7A21" w:rsidP="003E7A21">
            <w:pPr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Формат скачиваемого файла.</w:t>
            </w:r>
          </w:p>
          <w:p w14:paraId="16E82E03" w14:textId="380DEB68" w:rsidR="003E7A21" w:rsidRPr="003E7A21" w:rsidRDefault="003E7A21" w:rsidP="003E7A2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Возможные значения: </w:t>
            </w:r>
            <w:r w:rsidRPr="006D5F92">
              <w:rPr>
                <w:sz w:val="24"/>
                <w:lang w:val="ru-RU"/>
              </w:rPr>
              <w:t>XML, CSV, JSON</w:t>
            </w:r>
          </w:p>
        </w:tc>
        <w:tc>
          <w:tcPr>
            <w:tcW w:w="2722" w:type="dxa"/>
            <w:shd w:val="clear" w:color="auto" w:fill="FFFFFF" w:themeFill="background1"/>
          </w:tcPr>
          <w:p w14:paraId="6439E555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3E7A21" w:rsidRPr="004851BF" w14:paraId="7BB1B68A" w14:textId="77777777" w:rsidTr="003E7A21">
        <w:tc>
          <w:tcPr>
            <w:tcW w:w="454" w:type="dxa"/>
            <w:shd w:val="clear" w:color="auto" w:fill="FFFFFF" w:themeFill="background1"/>
          </w:tcPr>
          <w:p w14:paraId="3CABB6B6" w14:textId="38547836" w:rsidR="003E7A21" w:rsidRPr="003E7A21" w:rsidRDefault="003E7A21" w:rsidP="003E7A21">
            <w:pPr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2</w:t>
            </w:r>
          </w:p>
        </w:tc>
        <w:tc>
          <w:tcPr>
            <w:tcW w:w="1718" w:type="dxa"/>
            <w:shd w:val="clear" w:color="auto" w:fill="FFFFFF" w:themeFill="background1"/>
          </w:tcPr>
          <w:p w14:paraId="228D272E" w14:textId="55B54F43" w:rsidR="003E7A21" w:rsidRPr="007B4F33" w:rsidRDefault="003E7A21" w:rsidP="003E7A21">
            <w:pPr>
              <w:rPr>
                <w:sz w:val="24"/>
              </w:rPr>
            </w:pPr>
            <w:r w:rsidRPr="003E7A21">
              <w:rPr>
                <w:sz w:val="24"/>
              </w:rPr>
              <w:t>version</w:t>
            </w:r>
          </w:p>
        </w:tc>
        <w:tc>
          <w:tcPr>
            <w:tcW w:w="748" w:type="dxa"/>
            <w:shd w:val="clear" w:color="auto" w:fill="FFFFFF" w:themeFill="background1"/>
          </w:tcPr>
          <w:p w14:paraId="1C24D8FE" w14:textId="72B05C4D" w:rsidR="003E7A21" w:rsidRPr="004851BF" w:rsidRDefault="003E7A21" w:rsidP="003E7A21">
            <w:pPr>
              <w:rPr>
                <w:rFonts w:eastAsia="Times New Roman"/>
                <w:sz w:val="24"/>
              </w:rPr>
            </w:pPr>
            <w:r w:rsidRPr="004851BF">
              <w:rPr>
                <w:rFonts w:eastAsia="Times New Roman"/>
                <w:sz w:val="24"/>
              </w:rPr>
              <w:t>int</w:t>
            </w:r>
          </w:p>
        </w:tc>
        <w:tc>
          <w:tcPr>
            <w:tcW w:w="4563" w:type="dxa"/>
            <w:shd w:val="clear" w:color="auto" w:fill="FFFFFF" w:themeFill="background1"/>
          </w:tcPr>
          <w:p w14:paraId="4CA5547A" w14:textId="4AC9AE0D" w:rsidR="003E7A21" w:rsidRPr="003E7A21" w:rsidRDefault="003E7A21" w:rsidP="003E7A21">
            <w:pPr>
              <w:rPr>
                <w:rFonts w:eastAsia="Times New Roman"/>
                <w:sz w:val="24"/>
                <w:lang w:val="ru-RU"/>
              </w:rPr>
            </w:pPr>
            <w:r w:rsidRPr="006D5F92">
              <w:rPr>
                <w:rFonts w:eastAsia="Times New Roman"/>
                <w:sz w:val="24"/>
                <w:lang w:val="ru-RU"/>
              </w:rPr>
              <w:t xml:space="preserve">Номер </w:t>
            </w:r>
            <w:r>
              <w:rPr>
                <w:rFonts w:eastAsia="Times New Roman"/>
                <w:sz w:val="24"/>
                <w:lang w:val="ru-RU"/>
              </w:rPr>
              <w:t>версии справочника. Если параметр не указан, будет сформирован файл с акт</w:t>
            </w:r>
            <w:r>
              <w:rPr>
                <w:rFonts w:eastAsia="Times New Roman"/>
                <w:sz w:val="24"/>
                <w:lang w:val="ru-RU"/>
              </w:rPr>
              <w:t>у</w:t>
            </w:r>
            <w:r>
              <w:rPr>
                <w:rFonts w:eastAsia="Times New Roman"/>
                <w:sz w:val="24"/>
                <w:lang w:val="ru-RU"/>
              </w:rPr>
              <w:t>альной версией</w:t>
            </w:r>
          </w:p>
        </w:tc>
        <w:tc>
          <w:tcPr>
            <w:tcW w:w="2722" w:type="dxa"/>
            <w:shd w:val="clear" w:color="auto" w:fill="FFFFFF" w:themeFill="background1"/>
          </w:tcPr>
          <w:p w14:paraId="7DA69BBE" w14:textId="7283760B" w:rsidR="003E7A21" w:rsidRPr="003E7A21" w:rsidRDefault="003E7A21" w:rsidP="003E7A21">
            <w:pPr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Нет</w:t>
            </w:r>
          </w:p>
        </w:tc>
      </w:tr>
    </w:tbl>
    <w:p w14:paraId="5DAC79FC" w14:textId="77777777" w:rsidR="003E7A21" w:rsidRDefault="003E7A21" w:rsidP="003E7A21">
      <w:pPr>
        <w:pStyle w:val="a3"/>
        <w:ind w:firstLine="0"/>
      </w:pPr>
    </w:p>
    <w:p w14:paraId="318E134D" w14:textId="77777777" w:rsidR="003E7A21" w:rsidRPr="004851BF" w:rsidRDefault="003E7A21" w:rsidP="003E7A21">
      <w:pPr>
        <w:pStyle w:val="a3"/>
        <w:rPr>
          <w:lang w:val="en-US"/>
        </w:rPr>
      </w:pPr>
      <w:r w:rsidRPr="00A73205">
        <w:t>Пример</w:t>
      </w:r>
      <w:r w:rsidRPr="004851BF">
        <w:t xml:space="preserve"> ответа:</w:t>
      </w:r>
    </w:p>
    <w:tbl>
      <w:tblPr>
        <w:tblStyle w:val="ScrollCode"/>
        <w:tblW w:w="5000" w:type="pct"/>
        <w:tblLayout w:type="fixed"/>
        <w:tblCellMar>
          <w:right w:w="100" w:type="dxa"/>
        </w:tblCellMar>
        <w:tblLook w:val="01E0" w:firstRow="1" w:lastRow="1" w:firstColumn="1" w:lastColumn="1" w:noHBand="0" w:noVBand="0"/>
      </w:tblPr>
      <w:tblGrid>
        <w:gridCol w:w="10363"/>
      </w:tblGrid>
      <w:tr w:rsidR="003E7A21" w:rsidRPr="00862E19" w14:paraId="07265A97" w14:textId="77777777" w:rsidTr="003E7A21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2F17" w14:textId="77777777" w:rsidR="003E7A21" w:rsidRPr="004851BF" w:rsidRDefault="003E7A21" w:rsidP="003E7A21">
            <w:pPr>
              <w:pStyle w:val="scroll-codecontentdivline"/>
              <w:spacing w:after="0"/>
              <w:ind w:left="240" w:right="0"/>
              <w:rPr>
                <w:rFonts w:ascii="Times New Roman" w:hAnsi="Times New Roman"/>
                <w:sz w:val="24"/>
              </w:rPr>
            </w:pPr>
            <w:r w:rsidRPr="004851BF">
              <w:rPr>
                <w:rStyle w:val="scroll-codedefaultnewcontentplain"/>
                <w:rFonts w:ascii="Times New Roman" w:eastAsiaTheme="minorEastAsia" w:hAnsi="Times New Roman"/>
                <w:color w:val="auto"/>
                <w:sz w:val="24"/>
              </w:rPr>
              <w:t>{</w:t>
            </w:r>
            <w:r w:rsidRPr="004851BF">
              <w:rPr>
                <w:rStyle w:val="scroll-codedefaultnewcontentstring"/>
                <w:rFonts w:ascii="Times New Roman" w:hAnsi="Times New Roman"/>
                <w:color w:val="auto"/>
                <w:sz w:val="24"/>
              </w:rPr>
              <w:t>"errors"</w:t>
            </w:r>
            <w:r w:rsidRPr="004851BF">
              <w:rPr>
                <w:rStyle w:val="scroll-codedefaultnewcontentplain"/>
                <w:rFonts w:ascii="Times New Roman" w:eastAsiaTheme="minorEastAsia" w:hAnsi="Times New Roman"/>
                <w:color w:val="auto"/>
                <w:sz w:val="24"/>
              </w:rPr>
              <w:t>:[],</w:t>
            </w:r>
            <w:r w:rsidRPr="004851BF">
              <w:rPr>
                <w:rStyle w:val="scroll-codedefaultnewcontentstring"/>
                <w:rFonts w:ascii="Times New Roman" w:hAnsi="Times New Roman"/>
                <w:color w:val="auto"/>
                <w:sz w:val="24"/>
              </w:rPr>
              <w:t>"requestId"</w:t>
            </w:r>
            <w:r w:rsidRPr="004851BF">
              <w:rPr>
                <w:rStyle w:val="scroll-codedefaultnewcontentplain"/>
                <w:rFonts w:ascii="Times New Roman" w:eastAsiaTheme="minorEastAsia" w:hAnsi="Times New Roman"/>
                <w:color w:val="auto"/>
                <w:sz w:val="24"/>
              </w:rPr>
              <w:t>:</w:t>
            </w:r>
            <w:r w:rsidRPr="004851BF">
              <w:rPr>
                <w:rStyle w:val="scroll-codedefaultnewcontentstring"/>
                <w:rFonts w:ascii="Times New Roman" w:hAnsi="Times New Roman"/>
                <w:color w:val="auto"/>
                <w:sz w:val="24"/>
              </w:rPr>
              <w:t>"8ed45f75-42e3-4f31-b700-feb04c95ef4a"</w:t>
            </w:r>
            <w:r w:rsidRPr="004851BF">
              <w:rPr>
                <w:rStyle w:val="scroll-codedefaultnewcontentplain"/>
                <w:rFonts w:ascii="Times New Roman" w:eastAsiaTheme="minorEastAsia" w:hAnsi="Times New Roman"/>
                <w:color w:val="auto"/>
                <w:sz w:val="24"/>
              </w:rPr>
              <w:t>}</w:t>
            </w:r>
          </w:p>
        </w:tc>
      </w:tr>
    </w:tbl>
    <w:p w14:paraId="656E0ACA" w14:textId="77777777" w:rsidR="003E7A21" w:rsidRPr="004851BF" w:rsidRDefault="003E7A21" w:rsidP="003E7A21">
      <w:pPr>
        <w:rPr>
          <w:sz w:val="24"/>
          <w:lang w:val="en-US"/>
        </w:rPr>
      </w:pPr>
    </w:p>
    <w:p w14:paraId="49A0C4DB" w14:textId="77777777" w:rsidR="003E7A21" w:rsidRPr="004851BF" w:rsidRDefault="003E7A21" w:rsidP="003E7A21">
      <w:pPr>
        <w:pStyle w:val="a3"/>
        <w:rPr>
          <w:lang w:val="en-US"/>
        </w:rPr>
      </w:pPr>
      <w:r w:rsidRPr="00A73205">
        <w:t>Параметры</w:t>
      </w:r>
      <w:r w:rsidRPr="004851BF">
        <w:t xml:space="preserve">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4"/>
        <w:gridCol w:w="1374"/>
        <w:gridCol w:w="778"/>
        <w:gridCol w:w="5571"/>
        <w:gridCol w:w="2178"/>
      </w:tblGrid>
      <w:tr w:rsidR="003E7A21" w:rsidRPr="004851BF" w14:paraId="51EC3080" w14:textId="77777777" w:rsidTr="003E7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7ACE312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E8FF763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4128699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05C2A2AE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1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6E7B3DF" w14:textId="77777777" w:rsidR="003E7A21" w:rsidRPr="004851BF" w:rsidRDefault="003E7A21" w:rsidP="003E7A21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3E7A21" w:rsidRPr="004851BF" w14:paraId="4D33983B" w14:textId="77777777" w:rsidTr="003E7A21">
        <w:tc>
          <w:tcPr>
            <w:tcW w:w="361" w:type="dxa"/>
            <w:shd w:val="clear" w:color="auto" w:fill="FFFFFF" w:themeFill="background1"/>
          </w:tcPr>
          <w:p w14:paraId="6D0D8B12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365" w:type="dxa"/>
            <w:shd w:val="clear" w:color="auto" w:fill="FFFFFF" w:themeFill="background1"/>
          </w:tcPr>
          <w:p w14:paraId="3B9D12F2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773" w:type="dxa"/>
            <w:shd w:val="clear" w:color="auto" w:fill="FFFFFF" w:themeFill="background1"/>
          </w:tcPr>
          <w:p w14:paraId="13ECACDA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533" w:type="dxa"/>
            <w:shd w:val="clear" w:color="auto" w:fill="FFFFFF" w:themeFill="background1"/>
          </w:tcPr>
          <w:p w14:paraId="79AFDFFD" w14:textId="77777777" w:rsidR="003E7A21" w:rsidRPr="004851BF" w:rsidRDefault="003E7A21" w:rsidP="003E7A21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2163" w:type="dxa"/>
            <w:shd w:val="clear" w:color="auto" w:fill="FFFFFF" w:themeFill="background1"/>
          </w:tcPr>
          <w:p w14:paraId="6B30E0F9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3E7A21" w:rsidRPr="004851BF" w14:paraId="3534E90C" w14:textId="77777777" w:rsidTr="003E7A21">
        <w:tc>
          <w:tcPr>
            <w:tcW w:w="361" w:type="dxa"/>
            <w:shd w:val="clear" w:color="auto" w:fill="FFFFFF" w:themeFill="background1"/>
          </w:tcPr>
          <w:p w14:paraId="4F63FF4D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2</w:t>
            </w:r>
          </w:p>
        </w:tc>
        <w:tc>
          <w:tcPr>
            <w:tcW w:w="1365" w:type="dxa"/>
            <w:shd w:val="clear" w:color="auto" w:fill="FFFFFF" w:themeFill="background1"/>
          </w:tcPr>
          <w:p w14:paraId="4A460E14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requestId</w:t>
            </w:r>
          </w:p>
        </w:tc>
        <w:tc>
          <w:tcPr>
            <w:tcW w:w="773" w:type="dxa"/>
            <w:shd w:val="clear" w:color="auto" w:fill="FFFFFF" w:themeFill="background1"/>
          </w:tcPr>
          <w:p w14:paraId="7C96FEB0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533" w:type="dxa"/>
            <w:shd w:val="clear" w:color="auto" w:fill="FFFFFF" w:themeFill="background1"/>
          </w:tcPr>
          <w:p w14:paraId="47B59595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Идентификатор запроса</w:t>
            </w:r>
          </w:p>
        </w:tc>
        <w:tc>
          <w:tcPr>
            <w:tcW w:w="2163" w:type="dxa"/>
            <w:shd w:val="clear" w:color="auto" w:fill="FFFFFF" w:themeFill="background1"/>
          </w:tcPr>
          <w:p w14:paraId="1C38417C" w14:textId="77777777" w:rsidR="003E7A21" w:rsidRPr="004851BF" w:rsidRDefault="003E7A21" w:rsidP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3ADDAE08" w14:textId="79F9264C" w:rsidR="00BD1AEC" w:rsidRPr="004851BF" w:rsidRDefault="00710DBD" w:rsidP="00F91344">
      <w:pPr>
        <w:pStyle w:val="RTL2"/>
      </w:pPr>
      <w:bookmarkStart w:id="48" w:name="_Toc235523405"/>
      <w:bookmarkStart w:id="49" w:name="scroll-bookmark-23"/>
      <w:r w:rsidRPr="004851BF">
        <w:t>Шаг 2. </w:t>
      </w:r>
      <w:bookmarkEnd w:id="48"/>
      <w:bookmarkEnd w:id="49"/>
      <w:r w:rsidR="003E7A21">
        <w:t>Получение статуса запроса</w:t>
      </w:r>
    </w:p>
    <w:p w14:paraId="656A4764" w14:textId="7275C708" w:rsidR="00BD1AEC" w:rsidRPr="00376E0E" w:rsidRDefault="00710DBD" w:rsidP="00A73205">
      <w:pPr>
        <w:pStyle w:val="a3"/>
        <w:rPr>
          <w:lang w:val="en-US"/>
        </w:rPr>
      </w:pPr>
      <w:r w:rsidRPr="00A73205">
        <w:t>Метод</w:t>
      </w:r>
      <w:r w:rsidRPr="00376E0E">
        <w:rPr>
          <w:lang w:val="en-US"/>
        </w:rPr>
        <w:t xml:space="preserve"> </w:t>
      </w:r>
      <w:r w:rsidRPr="00A73205">
        <w:t>и</w:t>
      </w:r>
      <w:r w:rsidRPr="00376E0E">
        <w:rPr>
          <w:lang w:val="en-US"/>
        </w:rPr>
        <w:t xml:space="preserve"> </w:t>
      </w:r>
      <w:r w:rsidRPr="00A73205">
        <w:t>маршрут</w:t>
      </w:r>
      <w:r w:rsidRPr="00376E0E">
        <w:rPr>
          <w:lang w:val="en-US"/>
        </w:rPr>
        <w:t xml:space="preserve">: GET </w:t>
      </w:r>
      <w:r w:rsidR="003E7A21" w:rsidRPr="003E7A21">
        <w:rPr>
          <w:lang w:val="en-US"/>
        </w:rPr>
        <w:t>/classifiers/export/{requestId}/status</w:t>
      </w:r>
    </w:p>
    <w:p w14:paraId="3941A30B" w14:textId="77777777" w:rsidR="00BD1AEC" w:rsidRPr="00376E0E" w:rsidRDefault="00710DBD" w:rsidP="00A73205">
      <w:pPr>
        <w:pStyle w:val="a3"/>
        <w:rPr>
          <w:lang w:val="en-US"/>
        </w:rPr>
      </w:pPr>
      <w:bookmarkStart w:id="50" w:name="scroll-bookmark-24"/>
      <w:r w:rsidRPr="00A73205">
        <w:t>Пример</w:t>
      </w:r>
      <w:r w:rsidRPr="00376E0E">
        <w:rPr>
          <w:lang w:val="en-US"/>
        </w:rPr>
        <w:t xml:space="preserve"> </w:t>
      </w:r>
      <w:r w:rsidRPr="00A73205">
        <w:t>запроса</w:t>
      </w:r>
      <w:bookmarkEnd w:id="50"/>
    </w:p>
    <w:p w14:paraId="26189D10" w14:textId="3AD20E50" w:rsidR="00BD1AEC" w:rsidRPr="00376E0E" w:rsidRDefault="00710DBD" w:rsidP="00A73205">
      <w:pPr>
        <w:pStyle w:val="a3"/>
        <w:rPr>
          <w:lang w:val="en-US"/>
        </w:rPr>
      </w:pPr>
      <w:r w:rsidRPr="00376E0E">
        <w:rPr>
          <w:lang w:val="en-US"/>
        </w:rPr>
        <w:t xml:space="preserve">GET </w:t>
      </w:r>
      <w:r w:rsidR="003E7A21" w:rsidRPr="003E7A21">
        <w:rPr>
          <w:lang w:val="en-US"/>
        </w:rPr>
        <w:t>/classifiers/export/8ed45f75-42e3-4f31-b700-feb04c95ef4a/status</w:t>
      </w:r>
    </w:p>
    <w:p w14:paraId="194E2DE8" w14:textId="77777777" w:rsidR="00BD1AEC" w:rsidRPr="00376E0E" w:rsidRDefault="00710DBD" w:rsidP="00A73205">
      <w:pPr>
        <w:pStyle w:val="a3"/>
        <w:rPr>
          <w:lang w:val="en-US"/>
        </w:rPr>
      </w:pPr>
      <w:r w:rsidRPr="00376E0E">
        <w:rPr>
          <w:lang w:val="en-US"/>
        </w:rPr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57"/>
        <w:gridCol w:w="1728"/>
        <w:gridCol w:w="752"/>
        <w:gridCol w:w="4590"/>
        <w:gridCol w:w="2738"/>
      </w:tblGrid>
      <w:tr w:rsidR="00BD1AEC" w:rsidRPr="004851BF" w14:paraId="6E52D969" w14:textId="77777777" w:rsidTr="004A6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743CE82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7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F563808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9B0467A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A8C794F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A168E03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52946571" w14:textId="77777777" w:rsidTr="004A659D">
        <w:tc>
          <w:tcPr>
            <w:tcW w:w="454" w:type="dxa"/>
            <w:shd w:val="clear" w:color="auto" w:fill="FFFFFF" w:themeFill="background1"/>
          </w:tcPr>
          <w:p w14:paraId="7B6B868E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718" w:type="dxa"/>
            <w:shd w:val="clear" w:color="auto" w:fill="FFFFFF" w:themeFill="background1"/>
          </w:tcPr>
          <w:p w14:paraId="6715E7B3" w14:textId="7563D0D4" w:rsidR="00BD1AEC" w:rsidRPr="004851BF" w:rsidRDefault="003E7A21">
            <w:pPr>
              <w:rPr>
                <w:sz w:val="24"/>
              </w:rPr>
            </w:pPr>
            <w:r w:rsidRPr="003E7A21">
              <w:rPr>
                <w:rFonts w:eastAsia="Times New Roman"/>
                <w:sz w:val="24"/>
              </w:rPr>
              <w:t>requestId</w:t>
            </w:r>
          </w:p>
        </w:tc>
        <w:tc>
          <w:tcPr>
            <w:tcW w:w="748" w:type="dxa"/>
            <w:shd w:val="clear" w:color="auto" w:fill="FFFFFF" w:themeFill="background1"/>
          </w:tcPr>
          <w:p w14:paraId="4E66B071" w14:textId="69CDC835" w:rsidR="00BD1AEC" w:rsidRPr="004851BF" w:rsidRDefault="003E7A21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563" w:type="dxa"/>
            <w:shd w:val="clear" w:color="auto" w:fill="FFFFFF" w:themeFill="background1"/>
          </w:tcPr>
          <w:p w14:paraId="548BC6E7" w14:textId="11FFEF7A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 xml:space="preserve">Идентификатор </w:t>
            </w:r>
            <w:r w:rsidR="003E7A21" w:rsidRPr="004851BF">
              <w:rPr>
                <w:rFonts w:eastAsia="Times New Roman"/>
                <w:sz w:val="24"/>
              </w:rPr>
              <w:t>запроса</w:t>
            </w:r>
          </w:p>
        </w:tc>
        <w:tc>
          <w:tcPr>
            <w:tcW w:w="2722" w:type="dxa"/>
            <w:shd w:val="clear" w:color="auto" w:fill="FFFFFF" w:themeFill="background1"/>
          </w:tcPr>
          <w:p w14:paraId="115A5C52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22048DF9" w14:textId="77777777" w:rsidR="00BD1AEC" w:rsidRPr="004851BF" w:rsidRDefault="00BD1AEC">
      <w:pPr>
        <w:rPr>
          <w:sz w:val="24"/>
        </w:rPr>
      </w:pPr>
    </w:p>
    <w:p w14:paraId="23C74ED8" w14:textId="77777777" w:rsidR="00BD1AEC" w:rsidRPr="004851BF" w:rsidRDefault="00710DBD" w:rsidP="00A73205">
      <w:pPr>
        <w:pStyle w:val="a3"/>
        <w:rPr>
          <w:lang w:val="en-US"/>
        </w:rPr>
      </w:pPr>
      <w:r w:rsidRPr="00A73205">
        <w:t>Пример</w:t>
      </w:r>
      <w:r w:rsidRPr="004851BF">
        <w:t xml:space="preserve"> ответа:</w:t>
      </w:r>
    </w:p>
    <w:tbl>
      <w:tblPr>
        <w:tblStyle w:val="ScrollCode"/>
        <w:tblW w:w="5000" w:type="pct"/>
        <w:tblLayout w:type="fixed"/>
        <w:tblCellMar>
          <w:right w:w="100" w:type="dxa"/>
        </w:tblCellMar>
        <w:tblLook w:val="01E0" w:firstRow="1" w:lastRow="1" w:firstColumn="1" w:lastColumn="1" w:noHBand="0" w:noVBand="0"/>
      </w:tblPr>
      <w:tblGrid>
        <w:gridCol w:w="10363"/>
      </w:tblGrid>
      <w:tr w:rsidR="00BD1AEC" w:rsidRPr="003E7A21" w14:paraId="1A4DB366" w14:textId="77777777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6F97" w14:textId="40218F8B" w:rsidR="00BD1AEC" w:rsidRPr="004851BF" w:rsidRDefault="003E7A21" w:rsidP="003E7A21">
            <w:pPr>
              <w:pStyle w:val="scroll-codecontentdivline"/>
              <w:spacing w:after="0"/>
              <w:ind w:left="240" w:right="0"/>
              <w:rPr>
                <w:rFonts w:ascii="Times New Roman" w:hAnsi="Times New Roman"/>
                <w:sz w:val="24"/>
              </w:rPr>
            </w:pPr>
            <w:r w:rsidRPr="003E7A21">
              <w:rPr>
                <w:rFonts w:ascii="Times New Roman" w:hAnsi="Times New Roman"/>
                <w:sz w:val="24"/>
              </w:rPr>
              <w:t>{"errors":[],"status":"SUCCESS"}</w:t>
            </w:r>
          </w:p>
        </w:tc>
      </w:tr>
    </w:tbl>
    <w:p w14:paraId="31E804BB" w14:textId="77777777" w:rsidR="00BD1AEC" w:rsidRPr="004851BF" w:rsidRDefault="00BD1AEC">
      <w:pPr>
        <w:rPr>
          <w:sz w:val="24"/>
          <w:lang w:val="en-US"/>
        </w:rPr>
      </w:pPr>
    </w:p>
    <w:p w14:paraId="10549081" w14:textId="77777777" w:rsidR="00BD1AEC" w:rsidRPr="004851BF" w:rsidRDefault="00710DBD" w:rsidP="00A73205">
      <w:pPr>
        <w:pStyle w:val="a3"/>
        <w:rPr>
          <w:lang w:val="en-US"/>
        </w:rPr>
      </w:pPr>
      <w:r w:rsidRPr="00A73205">
        <w:t>Параметры</w:t>
      </w:r>
      <w:r w:rsidRPr="004851BF">
        <w:t xml:space="preserve"> ответа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4"/>
        <w:gridCol w:w="1374"/>
        <w:gridCol w:w="778"/>
        <w:gridCol w:w="5571"/>
        <w:gridCol w:w="2178"/>
      </w:tblGrid>
      <w:tr w:rsidR="00BD1AEC" w:rsidRPr="004851BF" w14:paraId="211595B1" w14:textId="77777777" w:rsidTr="003E7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7385EA3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68934869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7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54DE2FF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5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80A3E55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1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C0619B8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12DA4B94" w14:textId="77777777" w:rsidTr="003E7A21">
        <w:tc>
          <w:tcPr>
            <w:tcW w:w="361" w:type="dxa"/>
            <w:shd w:val="clear" w:color="auto" w:fill="FFFFFF" w:themeFill="background1"/>
          </w:tcPr>
          <w:p w14:paraId="541C65B7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365" w:type="dxa"/>
            <w:shd w:val="clear" w:color="auto" w:fill="FFFFFF" w:themeFill="background1"/>
          </w:tcPr>
          <w:p w14:paraId="60770315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errors</w:t>
            </w:r>
          </w:p>
        </w:tc>
        <w:tc>
          <w:tcPr>
            <w:tcW w:w="773" w:type="dxa"/>
            <w:shd w:val="clear" w:color="auto" w:fill="FFFFFF" w:themeFill="background1"/>
          </w:tcPr>
          <w:p w14:paraId="50BE222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object</w:t>
            </w:r>
          </w:p>
        </w:tc>
        <w:tc>
          <w:tcPr>
            <w:tcW w:w="5533" w:type="dxa"/>
            <w:shd w:val="clear" w:color="auto" w:fill="FFFFFF" w:themeFill="background1"/>
          </w:tcPr>
          <w:p w14:paraId="29313718" w14:textId="77777777" w:rsidR="00BD1AEC" w:rsidRPr="004851BF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  <w:lang w:val="ru-RU"/>
              </w:rPr>
              <w:t>Блок, содержащий информацию об ошибках</w:t>
            </w:r>
          </w:p>
        </w:tc>
        <w:tc>
          <w:tcPr>
            <w:tcW w:w="2163" w:type="dxa"/>
            <w:shd w:val="clear" w:color="auto" w:fill="FFFFFF" w:themeFill="background1"/>
          </w:tcPr>
          <w:p w14:paraId="601B500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  <w:tr w:rsidR="00BD1AEC" w:rsidRPr="004851BF" w14:paraId="5B5F276F" w14:textId="77777777" w:rsidTr="003E7A21">
        <w:tc>
          <w:tcPr>
            <w:tcW w:w="361" w:type="dxa"/>
            <w:shd w:val="clear" w:color="auto" w:fill="FFFFFF" w:themeFill="background1"/>
          </w:tcPr>
          <w:p w14:paraId="5B922C3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lastRenderedPageBreak/>
              <w:t>2</w:t>
            </w:r>
          </w:p>
        </w:tc>
        <w:tc>
          <w:tcPr>
            <w:tcW w:w="1365" w:type="dxa"/>
            <w:shd w:val="clear" w:color="auto" w:fill="FFFFFF" w:themeFill="background1"/>
          </w:tcPr>
          <w:p w14:paraId="11B7A782" w14:textId="5B8B1DA2" w:rsidR="00BD1AEC" w:rsidRPr="004851BF" w:rsidRDefault="003E7A21">
            <w:pPr>
              <w:rPr>
                <w:sz w:val="24"/>
              </w:rPr>
            </w:pPr>
            <w:r w:rsidRPr="003E7A21">
              <w:rPr>
                <w:sz w:val="24"/>
              </w:rPr>
              <w:t>status</w:t>
            </w:r>
          </w:p>
        </w:tc>
        <w:tc>
          <w:tcPr>
            <w:tcW w:w="773" w:type="dxa"/>
            <w:shd w:val="clear" w:color="auto" w:fill="FFFFFF" w:themeFill="background1"/>
          </w:tcPr>
          <w:p w14:paraId="4DA1D20F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5533" w:type="dxa"/>
            <w:shd w:val="clear" w:color="auto" w:fill="FFFFFF" w:themeFill="background1"/>
          </w:tcPr>
          <w:p w14:paraId="54046D41" w14:textId="0BAAF454" w:rsidR="00BD1AEC" w:rsidRPr="003E7A21" w:rsidRDefault="003E7A21">
            <w:pPr>
              <w:rPr>
                <w:sz w:val="24"/>
                <w:lang w:val="ru-RU"/>
              </w:rPr>
            </w:pPr>
            <w:r>
              <w:rPr>
                <w:rFonts w:eastAsia="Times New Roman"/>
                <w:sz w:val="24"/>
                <w:lang w:val="ru-RU"/>
              </w:rPr>
              <w:t>Наименование статуса обработки запроса</w:t>
            </w:r>
          </w:p>
        </w:tc>
        <w:tc>
          <w:tcPr>
            <w:tcW w:w="2163" w:type="dxa"/>
            <w:shd w:val="clear" w:color="auto" w:fill="FFFFFF" w:themeFill="background1"/>
          </w:tcPr>
          <w:p w14:paraId="48E02E5B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Нет</w:t>
            </w:r>
          </w:p>
        </w:tc>
      </w:tr>
    </w:tbl>
    <w:p w14:paraId="30C054F2" w14:textId="77777777" w:rsidR="00125C27" w:rsidRDefault="00125C27" w:rsidP="00125C27">
      <w:pPr>
        <w:pStyle w:val="a3"/>
      </w:pPr>
      <w:bookmarkStart w:id="51" w:name="_Toc235523406"/>
      <w:bookmarkStart w:id="52" w:name="scroll-bookmark-27"/>
    </w:p>
    <w:p w14:paraId="6C78A703" w14:textId="52171B7B" w:rsidR="00BD1AEC" w:rsidRDefault="00710DBD" w:rsidP="00F91344">
      <w:pPr>
        <w:pStyle w:val="RTL2"/>
      </w:pPr>
      <w:r w:rsidRPr="004851BF">
        <w:t xml:space="preserve">Шаг 3. </w:t>
      </w:r>
      <w:bookmarkEnd w:id="51"/>
      <w:bookmarkEnd w:id="52"/>
      <w:r w:rsidR="00125C27">
        <w:t xml:space="preserve">Обработка статуса запроса </w:t>
      </w:r>
    </w:p>
    <w:p w14:paraId="68E145FB" w14:textId="77777777" w:rsidR="00125C27" w:rsidRDefault="00125C27" w:rsidP="00125C27">
      <w:pPr>
        <w:pStyle w:val="a3"/>
      </w:pPr>
      <w:r>
        <w:t>Если статус:</w:t>
      </w:r>
    </w:p>
    <w:p w14:paraId="25469B35" w14:textId="43272C71" w:rsidR="00125C27" w:rsidRDefault="00125C27" w:rsidP="00125C27">
      <w:pPr>
        <w:pStyle w:val="a3"/>
      </w:pPr>
      <w:r>
        <w:t>SUCCESS – перейти на шаг 4;</w:t>
      </w:r>
    </w:p>
    <w:p w14:paraId="20BCFEBF" w14:textId="77777777" w:rsidR="00125C27" w:rsidRDefault="00125C27" w:rsidP="00125C27">
      <w:pPr>
        <w:pStyle w:val="a3"/>
      </w:pPr>
      <w:r>
        <w:t>PENDING – ожидать завершения обработки. Для проверки статуса, повторить шаг 2;</w:t>
      </w:r>
    </w:p>
    <w:p w14:paraId="0D85AB99" w14:textId="77777777" w:rsidR="00125C27" w:rsidRDefault="00125C27" w:rsidP="00125C27">
      <w:pPr>
        <w:pStyle w:val="a3"/>
      </w:pPr>
      <w:r>
        <w:t>PROCESSING – ожидать завершения обработки. Для проверки статуса, повторить шаг 2;</w:t>
      </w:r>
    </w:p>
    <w:p w14:paraId="5C14C7A0" w14:textId="72AB8D05" w:rsidR="00125C27" w:rsidRDefault="00125C27" w:rsidP="00125C27">
      <w:pPr>
        <w:pStyle w:val="a3"/>
      </w:pPr>
      <w:r>
        <w:t>ERROR – повторить попытку скачивания (шаг1, шаг2) или обратиться в службу поддержки;</w:t>
      </w:r>
    </w:p>
    <w:p w14:paraId="5B86125A" w14:textId="3A4DE430" w:rsidR="00125C27" w:rsidRDefault="00125C27" w:rsidP="00125C27">
      <w:pPr>
        <w:pStyle w:val="a3"/>
      </w:pPr>
      <w:r>
        <w:t>UNKNOWN - если в течении минуты продолжает возвращать его же, обратиться в службу поддержки.</w:t>
      </w:r>
    </w:p>
    <w:p w14:paraId="5937EA84" w14:textId="77777777" w:rsidR="00125C27" w:rsidRPr="00125C27" w:rsidRDefault="00125C27" w:rsidP="00125C27">
      <w:pPr>
        <w:pStyle w:val="a3"/>
      </w:pPr>
    </w:p>
    <w:p w14:paraId="6BAC0830" w14:textId="2DAFBDE7" w:rsidR="00BD1AEC" w:rsidRPr="004851BF" w:rsidRDefault="00710DBD" w:rsidP="00F91344">
      <w:pPr>
        <w:pStyle w:val="RTL2"/>
      </w:pPr>
      <w:bookmarkStart w:id="53" w:name="scroll-bookmark-28"/>
      <w:bookmarkStart w:id="54" w:name="_Toc235523407"/>
      <w:r w:rsidRPr="004851BF">
        <w:t xml:space="preserve">Шаг 4. Получение файла по идентификатору </w:t>
      </w:r>
      <w:bookmarkEnd w:id="53"/>
      <w:bookmarkEnd w:id="54"/>
      <w:r w:rsidR="00125C27">
        <w:t>запроса</w:t>
      </w:r>
    </w:p>
    <w:p w14:paraId="41C2FB12" w14:textId="2B5156F5" w:rsidR="00BD1AEC" w:rsidRPr="00125C27" w:rsidRDefault="00710DBD" w:rsidP="00A73205">
      <w:pPr>
        <w:pStyle w:val="a3"/>
        <w:rPr>
          <w:lang w:val="en-US"/>
        </w:rPr>
      </w:pPr>
      <w:r w:rsidRPr="00A73205">
        <w:t>Метод</w:t>
      </w:r>
      <w:r w:rsidRPr="00376E0E">
        <w:rPr>
          <w:lang w:val="en-US"/>
        </w:rPr>
        <w:t xml:space="preserve"> </w:t>
      </w:r>
      <w:r w:rsidRPr="00A73205">
        <w:t>и</w:t>
      </w:r>
      <w:r w:rsidRPr="00376E0E">
        <w:rPr>
          <w:lang w:val="en-US"/>
        </w:rPr>
        <w:t xml:space="preserve"> </w:t>
      </w:r>
      <w:r w:rsidRPr="00A73205">
        <w:t>маршрут</w:t>
      </w:r>
      <w:r w:rsidRPr="00376E0E">
        <w:rPr>
          <w:lang w:val="en-US"/>
        </w:rPr>
        <w:t>: GET /classifiers/</w:t>
      </w:r>
      <w:r w:rsidR="00125C27" w:rsidRPr="00125C27">
        <w:rPr>
          <w:lang w:val="en-US"/>
        </w:rPr>
        <w:t>export/</w:t>
      </w:r>
      <w:r w:rsidR="00125C27">
        <w:rPr>
          <w:lang w:val="en-US"/>
        </w:rPr>
        <w:t>{</w:t>
      </w:r>
      <w:r w:rsidR="00125C27" w:rsidRPr="00125C27">
        <w:rPr>
          <w:lang w:val="en-US"/>
        </w:rPr>
        <w:t>requestId</w:t>
      </w:r>
      <w:r w:rsidR="00125C27">
        <w:rPr>
          <w:lang w:val="en-US"/>
        </w:rPr>
        <w:t>}</w:t>
      </w:r>
      <w:r w:rsidR="00125C27" w:rsidRPr="00125C27">
        <w:rPr>
          <w:lang w:val="en-US"/>
        </w:rPr>
        <w:t>/download</w:t>
      </w:r>
    </w:p>
    <w:p w14:paraId="7026AF16" w14:textId="77777777" w:rsidR="00BD1AEC" w:rsidRPr="00376E0E" w:rsidRDefault="00710DBD" w:rsidP="00A73205">
      <w:pPr>
        <w:pStyle w:val="a3"/>
        <w:rPr>
          <w:lang w:val="en-US"/>
        </w:rPr>
      </w:pPr>
      <w:bookmarkStart w:id="55" w:name="scroll-bookmark-29"/>
      <w:r w:rsidRPr="00A73205">
        <w:t>Пример</w:t>
      </w:r>
      <w:r w:rsidRPr="00376E0E">
        <w:rPr>
          <w:lang w:val="en-US"/>
        </w:rPr>
        <w:t xml:space="preserve"> </w:t>
      </w:r>
      <w:r w:rsidRPr="00A73205">
        <w:t>запроса</w:t>
      </w:r>
      <w:bookmarkEnd w:id="55"/>
    </w:p>
    <w:p w14:paraId="1717DF1F" w14:textId="5D347172" w:rsidR="00BD1AEC" w:rsidRPr="00376E0E" w:rsidRDefault="00710DBD" w:rsidP="00A73205">
      <w:pPr>
        <w:pStyle w:val="a3"/>
        <w:rPr>
          <w:lang w:val="en-US"/>
        </w:rPr>
      </w:pPr>
      <w:r w:rsidRPr="00376E0E">
        <w:rPr>
          <w:lang w:val="en-US"/>
        </w:rPr>
        <w:t xml:space="preserve">GET </w:t>
      </w:r>
      <w:r w:rsidR="00125C27" w:rsidRPr="00125C27">
        <w:rPr>
          <w:lang w:val="en-US"/>
        </w:rPr>
        <w:t>/classifiers/export/</w:t>
      </w:r>
      <w:r w:rsidR="00125C27" w:rsidRPr="003E7A21">
        <w:rPr>
          <w:lang w:val="en-US"/>
        </w:rPr>
        <w:t>8ed45f75-42e3-4f31-b700-feb04c95ef4a</w:t>
      </w:r>
      <w:r w:rsidR="00125C27" w:rsidRPr="00125C27">
        <w:rPr>
          <w:lang w:val="en-US"/>
        </w:rPr>
        <w:t>/download</w:t>
      </w:r>
    </w:p>
    <w:p w14:paraId="09D7731E" w14:textId="77777777" w:rsidR="00BD1AEC" w:rsidRPr="00A73205" w:rsidRDefault="00710DBD" w:rsidP="00A73205">
      <w:pPr>
        <w:pStyle w:val="a3"/>
      </w:pPr>
      <w:r w:rsidRPr="00A73205">
        <w:t>Path:</w:t>
      </w:r>
    </w:p>
    <w:tbl>
      <w:tblPr>
        <w:tblStyle w:val="ScrollTableNormal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49"/>
        <w:gridCol w:w="1701"/>
        <w:gridCol w:w="904"/>
        <w:gridCol w:w="4516"/>
        <w:gridCol w:w="2695"/>
      </w:tblGrid>
      <w:tr w:rsidR="00BD1AEC" w:rsidRPr="004851BF" w14:paraId="62DFBE0B" w14:textId="77777777" w:rsidTr="004A6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29680AFC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177A2B28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Параметр</w:t>
            </w:r>
          </w:p>
        </w:tc>
        <w:tc>
          <w:tcPr>
            <w:tcW w:w="8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44D66D8E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Тип</w:t>
            </w:r>
          </w:p>
        </w:tc>
        <w:tc>
          <w:tcPr>
            <w:tcW w:w="4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7135BA1F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Описание</w:t>
            </w:r>
          </w:p>
        </w:tc>
        <w:tc>
          <w:tcPr>
            <w:tcW w:w="26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353239CA" w14:textId="77777777" w:rsidR="00BD1AEC" w:rsidRPr="004851BF" w:rsidRDefault="00710DBD">
            <w:pPr>
              <w:spacing w:after="0"/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Обязательность</w:t>
            </w:r>
          </w:p>
        </w:tc>
      </w:tr>
      <w:tr w:rsidR="00BD1AEC" w:rsidRPr="004851BF" w14:paraId="0DBBE419" w14:textId="77777777" w:rsidTr="004A659D">
        <w:tc>
          <w:tcPr>
            <w:tcW w:w="446" w:type="dxa"/>
            <w:shd w:val="clear" w:color="auto" w:fill="FFFFFF" w:themeFill="background1"/>
          </w:tcPr>
          <w:p w14:paraId="3C8A86A9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1</w:t>
            </w:r>
          </w:p>
        </w:tc>
        <w:tc>
          <w:tcPr>
            <w:tcW w:w="1691" w:type="dxa"/>
            <w:shd w:val="clear" w:color="auto" w:fill="FFFFFF" w:themeFill="background1"/>
          </w:tcPr>
          <w:p w14:paraId="295CD2FE" w14:textId="4CF1CA38" w:rsidR="00BD1AEC" w:rsidRPr="004851BF" w:rsidRDefault="00125C27">
            <w:pPr>
              <w:rPr>
                <w:sz w:val="24"/>
              </w:rPr>
            </w:pPr>
            <w:r w:rsidRPr="00125C27">
              <w:rPr>
                <w:rFonts w:eastAsia="Times New Roman"/>
                <w:sz w:val="24"/>
              </w:rPr>
              <w:t>requestId</w:t>
            </w:r>
          </w:p>
        </w:tc>
        <w:tc>
          <w:tcPr>
            <w:tcW w:w="899" w:type="dxa"/>
            <w:shd w:val="clear" w:color="auto" w:fill="FFFFFF" w:themeFill="background1"/>
          </w:tcPr>
          <w:p w14:paraId="69172CB1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string</w:t>
            </w:r>
          </w:p>
        </w:tc>
        <w:tc>
          <w:tcPr>
            <w:tcW w:w="4490" w:type="dxa"/>
            <w:shd w:val="clear" w:color="auto" w:fill="FFFFFF" w:themeFill="background1"/>
          </w:tcPr>
          <w:p w14:paraId="391A7B03" w14:textId="25C22A7F" w:rsidR="00BD1AEC" w:rsidRPr="00125C27" w:rsidRDefault="00710DBD">
            <w:pPr>
              <w:rPr>
                <w:sz w:val="24"/>
                <w:lang w:val="ru-RU"/>
              </w:rPr>
            </w:pPr>
            <w:r w:rsidRPr="004851BF">
              <w:rPr>
                <w:rFonts w:eastAsia="Times New Roman"/>
                <w:sz w:val="24"/>
              </w:rPr>
              <w:t xml:space="preserve">Идентификатор </w:t>
            </w:r>
            <w:r w:rsidR="00125C27">
              <w:rPr>
                <w:rFonts w:eastAsia="Times New Roman"/>
                <w:sz w:val="24"/>
                <w:lang w:val="ru-RU"/>
              </w:rPr>
              <w:t>запроса</w:t>
            </w:r>
          </w:p>
        </w:tc>
        <w:tc>
          <w:tcPr>
            <w:tcW w:w="2679" w:type="dxa"/>
            <w:shd w:val="clear" w:color="auto" w:fill="FFFFFF" w:themeFill="background1"/>
          </w:tcPr>
          <w:p w14:paraId="47EDED78" w14:textId="77777777" w:rsidR="00BD1AEC" w:rsidRPr="004851BF" w:rsidRDefault="00710DBD">
            <w:pPr>
              <w:rPr>
                <w:sz w:val="24"/>
              </w:rPr>
            </w:pPr>
            <w:r w:rsidRPr="004851BF">
              <w:rPr>
                <w:rFonts w:eastAsia="Times New Roman"/>
                <w:sz w:val="24"/>
              </w:rPr>
              <w:t>Да</w:t>
            </w:r>
          </w:p>
        </w:tc>
      </w:tr>
    </w:tbl>
    <w:p w14:paraId="0363195D" w14:textId="77777777" w:rsidR="00125C27" w:rsidRDefault="00125C27" w:rsidP="00A73205">
      <w:pPr>
        <w:pStyle w:val="a3"/>
      </w:pPr>
    </w:p>
    <w:p w14:paraId="79972E4A" w14:textId="6CE396BD" w:rsidR="00125C27" w:rsidRDefault="00710DBD" w:rsidP="00125C27">
      <w:pPr>
        <w:pStyle w:val="a3"/>
      </w:pPr>
      <w:r w:rsidRPr="004851BF">
        <w:t>В случае успешного ответа</w:t>
      </w:r>
      <w:r w:rsidR="00125C27">
        <w:t>,</w:t>
      </w:r>
      <w:r w:rsidRPr="004851BF">
        <w:t xml:space="preserve"> сохраните его в формате ZIP. В полученном архиве содержится </w:t>
      </w:r>
      <w:r w:rsidRPr="00A73205">
        <w:t>запрашиваемая</w:t>
      </w:r>
      <w:r w:rsidRPr="004851BF">
        <w:t xml:space="preserve"> выгрузка данных справочника.</w:t>
      </w:r>
      <w:r w:rsidR="00CB08E4" w:rsidRPr="004851BF">
        <w:t xml:space="preserve"> </w:t>
      </w:r>
    </w:p>
    <w:p w14:paraId="33C56726" w14:textId="37D7CD16" w:rsidR="00B85972" w:rsidRPr="00125C27" w:rsidRDefault="00B85972" w:rsidP="00125C27">
      <w:pPr>
        <w:pStyle w:val="a3"/>
      </w:pPr>
      <w:r>
        <w:rPr>
          <w:rFonts w:eastAsia="Times New Roman"/>
        </w:rPr>
        <w:t xml:space="preserve">Описание форматов выгрузки приведено в </w:t>
      </w: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REF _Ref237536707 \r \h 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Fonts w:eastAsia="Times New Roman"/>
        </w:rPr>
        <w:t>Приложение Д</w:t>
      </w:r>
      <w:r>
        <w:rPr>
          <w:rFonts w:eastAsia="Times New Roman"/>
        </w:rPr>
        <w:fldChar w:fldCharType="end"/>
      </w:r>
      <w:r w:rsidR="00125C27">
        <w:rPr>
          <w:rFonts w:eastAsia="Times New Roman"/>
        </w:rPr>
        <w:t>.</w:t>
      </w:r>
    </w:p>
    <w:p w14:paraId="597D9B3B" w14:textId="4DE5C188" w:rsidR="002046B0" w:rsidRPr="004851BF" w:rsidRDefault="002046B0" w:rsidP="002046B0">
      <w:pPr>
        <w:pStyle w:val="RTL1"/>
        <w:ind w:left="357" w:hanging="357"/>
        <w:jc w:val="center"/>
        <w:rPr>
          <w:sz w:val="24"/>
          <w:szCs w:val="24"/>
          <w:shd w:val="clear" w:color="auto" w:fill="FFFFFF"/>
        </w:rPr>
      </w:pPr>
      <w:bookmarkStart w:id="56" w:name="_Toc239253386"/>
      <w:r w:rsidRPr="004851BF">
        <w:rPr>
          <w:sz w:val="24"/>
          <w:szCs w:val="24"/>
          <w:shd w:val="clear" w:color="auto" w:fill="FFFFFF"/>
        </w:rPr>
        <w:lastRenderedPageBreak/>
        <w:t>ТИПОВЫЕ ОШИБКИ</w:t>
      </w:r>
      <w:bookmarkEnd w:id="56"/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591"/>
        <w:gridCol w:w="867"/>
        <w:gridCol w:w="2609"/>
        <w:gridCol w:w="5354"/>
      </w:tblGrid>
      <w:tr w:rsidR="008546BE" w:rsidRPr="004851BF" w14:paraId="13FB81DD" w14:textId="77777777" w:rsidTr="00542809">
        <w:tc>
          <w:tcPr>
            <w:tcW w:w="763" w:type="pct"/>
            <w:hideMark/>
          </w:tcPr>
          <w:p w14:paraId="2FE36185" w14:textId="792D2156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b/>
                <w:sz w:val="24"/>
                <w:lang w:val="en-US" w:eastAsia="ru-RU"/>
              </w:rPr>
            </w:pPr>
            <w:r w:rsidRPr="004851BF">
              <w:rPr>
                <w:rFonts w:eastAsia="Times New Roman"/>
                <w:b/>
                <w:sz w:val="24"/>
                <w:lang w:eastAsia="ru-RU"/>
              </w:rPr>
              <w:t>Код ошибки</w:t>
            </w:r>
            <w:r w:rsidRPr="004851BF">
              <w:rPr>
                <w:rFonts w:eastAsia="Times New Roman"/>
                <w:b/>
                <w:sz w:val="24"/>
                <w:lang w:eastAsia="ru-RU"/>
              </w:rPr>
              <w:br/>
            </w:r>
            <w:r w:rsidRPr="004851BF">
              <w:rPr>
                <w:rFonts w:eastAsia="Times New Roman"/>
                <w:b/>
                <w:sz w:val="24"/>
                <w:lang w:val="en-US" w:eastAsia="ru-RU"/>
              </w:rPr>
              <w:t>(error/code)</w:t>
            </w:r>
          </w:p>
        </w:tc>
        <w:tc>
          <w:tcPr>
            <w:tcW w:w="416" w:type="pct"/>
          </w:tcPr>
          <w:p w14:paraId="2F4A61E9" w14:textId="53EFCC8F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b/>
                <w:sz w:val="24"/>
                <w:lang w:val="en-US" w:eastAsia="ru-RU"/>
              </w:rPr>
            </w:pPr>
            <w:r w:rsidRPr="004851BF">
              <w:rPr>
                <w:rFonts w:eastAsia="Times New Roman"/>
                <w:b/>
                <w:sz w:val="24"/>
                <w:lang w:val="en-US" w:eastAsia="ru-RU"/>
              </w:rPr>
              <w:t>https status</w:t>
            </w:r>
          </w:p>
        </w:tc>
        <w:tc>
          <w:tcPr>
            <w:tcW w:w="1252" w:type="pct"/>
            <w:hideMark/>
          </w:tcPr>
          <w:p w14:paraId="0E1DF020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b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sz w:val="24"/>
                <w:lang w:eastAsia="ru-RU"/>
              </w:rPr>
              <w:t>Описание</w:t>
            </w:r>
          </w:p>
          <w:p w14:paraId="41210621" w14:textId="28B9205E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b/>
                <w:sz w:val="24"/>
                <w:lang w:val="en-US" w:eastAsia="ru-RU"/>
              </w:rPr>
            </w:pPr>
            <w:r w:rsidRPr="004851BF">
              <w:rPr>
                <w:rFonts w:eastAsia="Times New Roman"/>
                <w:b/>
                <w:sz w:val="24"/>
                <w:lang w:val="en-US" w:eastAsia="ru-RU"/>
              </w:rPr>
              <w:t>(error/message)</w:t>
            </w:r>
          </w:p>
        </w:tc>
        <w:tc>
          <w:tcPr>
            <w:tcW w:w="2569" w:type="pct"/>
            <w:hideMark/>
          </w:tcPr>
          <w:p w14:paraId="2AF4FF86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b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sz w:val="24"/>
                <w:lang w:eastAsia="ru-RU"/>
              </w:rPr>
              <w:t>Пояснение / Условия возникновения</w:t>
            </w:r>
          </w:p>
        </w:tc>
      </w:tr>
      <w:tr w:rsidR="008546BE" w:rsidRPr="004851BF" w14:paraId="2A12CB29" w14:textId="77777777" w:rsidTr="00542809">
        <w:tc>
          <w:tcPr>
            <w:tcW w:w="763" w:type="pct"/>
            <w:hideMark/>
          </w:tcPr>
          <w:p w14:paraId="32B1A805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2020</w:t>
            </w:r>
          </w:p>
        </w:tc>
        <w:tc>
          <w:tcPr>
            <w:tcW w:w="416" w:type="pct"/>
          </w:tcPr>
          <w:p w14:paraId="78BAD013" w14:textId="02518784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val="en-US" w:eastAsia="ru-RU"/>
              </w:rPr>
              <w:t>200</w:t>
            </w:r>
          </w:p>
        </w:tc>
        <w:tc>
          <w:tcPr>
            <w:tcW w:w="1252" w:type="pct"/>
            <w:hideMark/>
          </w:tcPr>
          <w:p w14:paraId="64878C26" w14:textId="539AE7C8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Недостаточно прав для выполнения операции</w:t>
            </w:r>
          </w:p>
        </w:tc>
        <w:tc>
          <w:tcPr>
            <w:tcW w:w="2569" w:type="pct"/>
            <w:hideMark/>
          </w:tcPr>
          <w:p w14:paraId="3F1880D2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Отсутствует или недействителен asid в cookie; у текущего пользователя/ИС нет прав на просмотр или выполнение действия с указанным справо</w:t>
            </w:r>
            <w:r w:rsidRPr="004851BF">
              <w:rPr>
                <w:rFonts w:eastAsia="Times New Roman"/>
                <w:sz w:val="24"/>
                <w:lang w:eastAsia="ru-RU"/>
              </w:rPr>
              <w:t>ч</w:t>
            </w:r>
            <w:r w:rsidRPr="004851BF">
              <w:rPr>
                <w:rFonts w:eastAsia="Times New Roman"/>
                <w:sz w:val="24"/>
                <w:lang w:eastAsia="ru-RU"/>
              </w:rPr>
              <w:t>ником.</w:t>
            </w:r>
          </w:p>
        </w:tc>
      </w:tr>
      <w:tr w:rsidR="008546BE" w:rsidRPr="004851BF" w14:paraId="106EE553" w14:textId="77777777" w:rsidTr="00542809">
        <w:tc>
          <w:tcPr>
            <w:tcW w:w="763" w:type="pct"/>
            <w:hideMark/>
          </w:tcPr>
          <w:p w14:paraId="2E08B9B0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2109</w:t>
            </w:r>
          </w:p>
        </w:tc>
        <w:tc>
          <w:tcPr>
            <w:tcW w:w="416" w:type="pct"/>
          </w:tcPr>
          <w:p w14:paraId="2F51ADA0" w14:textId="05BF3EA6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200</w:t>
            </w:r>
          </w:p>
        </w:tc>
        <w:tc>
          <w:tcPr>
            <w:tcW w:w="1252" w:type="pct"/>
            <w:hideMark/>
          </w:tcPr>
          <w:p w14:paraId="1FC86DF4" w14:textId="31CD62BD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Неверный формат тела запроса</w:t>
            </w:r>
          </w:p>
        </w:tc>
        <w:tc>
          <w:tcPr>
            <w:tcW w:w="2569" w:type="pct"/>
            <w:hideMark/>
          </w:tcPr>
          <w:p w14:paraId="672EFB63" w14:textId="77777777" w:rsidR="008546BE" w:rsidRPr="004851BF" w:rsidRDefault="008546BE" w:rsidP="00E911E6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Неверные значения параметров запроса: отриц</w:t>
            </w:r>
            <w:r w:rsidRPr="004851BF">
              <w:rPr>
                <w:rFonts w:eastAsia="Times New Roman"/>
                <w:sz w:val="24"/>
                <w:lang w:eastAsia="ru-RU"/>
              </w:rPr>
              <w:t>а</w:t>
            </w:r>
            <w:r w:rsidRPr="004851BF">
              <w:rPr>
                <w:rFonts w:eastAsia="Times New Roman"/>
                <w:sz w:val="24"/>
                <w:lang w:eastAsia="ru-RU"/>
              </w:rPr>
              <w:t>тельный pageSize, неверный формат dateTimeTo, некоррек</w:t>
            </w:r>
            <w:r w:rsidRPr="004851BF">
              <w:rPr>
                <w:rFonts w:eastAsia="Times New Roman"/>
                <w:sz w:val="24"/>
                <w:lang w:eastAsia="ru-RU"/>
              </w:rPr>
              <w:t>т</w:t>
            </w:r>
            <w:r w:rsidRPr="004851BF">
              <w:rPr>
                <w:rFonts w:eastAsia="Times New Roman"/>
                <w:sz w:val="24"/>
                <w:lang w:eastAsia="ru-RU"/>
              </w:rPr>
              <w:t>ные versionFrom/versionTo (например, versionFrom &gt; versionTo), недопуст</w:t>
            </w:r>
            <w:r w:rsidRPr="004851BF">
              <w:rPr>
                <w:rFonts w:eastAsia="Times New Roman"/>
                <w:sz w:val="24"/>
                <w:lang w:eastAsia="ru-RU"/>
              </w:rPr>
              <w:t>и</w:t>
            </w:r>
            <w:r w:rsidRPr="004851BF">
              <w:rPr>
                <w:rFonts w:eastAsia="Times New Roman"/>
                <w:sz w:val="24"/>
                <w:lang w:eastAsia="ru-RU"/>
              </w:rPr>
              <w:t>мый extension или encoding.</w:t>
            </w:r>
          </w:p>
        </w:tc>
      </w:tr>
      <w:tr w:rsidR="008546BE" w:rsidRPr="004851BF" w14:paraId="77E647FA" w14:textId="77777777" w:rsidTr="00542809">
        <w:tc>
          <w:tcPr>
            <w:tcW w:w="763" w:type="pct"/>
            <w:hideMark/>
          </w:tcPr>
          <w:p w14:paraId="09606B43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3005</w:t>
            </w:r>
          </w:p>
        </w:tc>
        <w:tc>
          <w:tcPr>
            <w:tcW w:w="416" w:type="pct"/>
          </w:tcPr>
          <w:p w14:paraId="72C493AC" w14:textId="27D5377A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val="en-US" w:eastAsia="ru-RU"/>
              </w:rPr>
              <w:t>200</w:t>
            </w:r>
          </w:p>
        </w:tc>
        <w:tc>
          <w:tcPr>
            <w:tcW w:w="1252" w:type="pct"/>
            <w:hideMark/>
          </w:tcPr>
          <w:p w14:paraId="52FF8F1A" w14:textId="6B7E991B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Справочник по иде</w:t>
            </w:r>
            <w:r w:rsidRPr="004851BF">
              <w:rPr>
                <w:rFonts w:eastAsia="Times New Roman"/>
                <w:sz w:val="24"/>
                <w:lang w:eastAsia="ru-RU"/>
              </w:rPr>
              <w:t>н</w:t>
            </w:r>
            <w:r w:rsidRPr="004851BF">
              <w:rPr>
                <w:rFonts w:eastAsia="Times New Roman"/>
                <w:sz w:val="24"/>
                <w:lang w:eastAsia="ru-RU"/>
              </w:rPr>
              <w:t>тификатору не найден</w:t>
            </w:r>
          </w:p>
        </w:tc>
        <w:tc>
          <w:tcPr>
            <w:tcW w:w="2569" w:type="pct"/>
            <w:hideMark/>
          </w:tcPr>
          <w:p w14:paraId="3121C744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В URI передан classifierId, которого не существ</w:t>
            </w:r>
            <w:r w:rsidRPr="004851BF">
              <w:rPr>
                <w:rFonts w:eastAsia="Times New Roman"/>
                <w:sz w:val="24"/>
                <w:lang w:eastAsia="ru-RU"/>
              </w:rPr>
              <w:t>у</w:t>
            </w:r>
            <w:r w:rsidRPr="004851BF">
              <w:rPr>
                <w:rFonts w:eastAsia="Times New Roman"/>
                <w:sz w:val="24"/>
                <w:lang w:eastAsia="ru-RU"/>
              </w:rPr>
              <w:t>ет в системе (в указанной среде – тестовой или продуктивной).</w:t>
            </w:r>
          </w:p>
        </w:tc>
      </w:tr>
      <w:tr w:rsidR="008546BE" w:rsidRPr="004851BF" w14:paraId="7D906955" w14:textId="77777777" w:rsidTr="00542809">
        <w:tc>
          <w:tcPr>
            <w:tcW w:w="763" w:type="pct"/>
          </w:tcPr>
          <w:p w14:paraId="5E7BC8F0" w14:textId="2F25EAF6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bCs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3006</w:t>
            </w:r>
          </w:p>
        </w:tc>
        <w:tc>
          <w:tcPr>
            <w:tcW w:w="416" w:type="pct"/>
          </w:tcPr>
          <w:p w14:paraId="20606EA4" w14:textId="39BE0329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200</w:t>
            </w:r>
          </w:p>
        </w:tc>
        <w:tc>
          <w:tcPr>
            <w:tcW w:w="1252" w:type="pct"/>
          </w:tcPr>
          <w:p w14:paraId="4DD893C7" w14:textId="7A6218DA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Атрибут по идентиф</w:t>
            </w:r>
            <w:r w:rsidRPr="004851BF">
              <w:rPr>
                <w:rFonts w:eastAsia="Times New Roman"/>
                <w:sz w:val="24"/>
                <w:lang w:eastAsia="ru-RU"/>
              </w:rPr>
              <w:t>и</w:t>
            </w:r>
            <w:r w:rsidRPr="004851BF">
              <w:rPr>
                <w:rFonts w:eastAsia="Times New Roman"/>
                <w:sz w:val="24"/>
                <w:lang w:eastAsia="ru-RU"/>
              </w:rPr>
              <w:t>катору не найден</w:t>
            </w:r>
          </w:p>
        </w:tc>
        <w:tc>
          <w:tcPr>
            <w:tcW w:w="2569" w:type="pct"/>
          </w:tcPr>
          <w:p w14:paraId="08AA050D" w14:textId="43677382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В URI передан Id атрибута, которого не сущ</w:t>
            </w:r>
            <w:r w:rsidRPr="004851BF">
              <w:rPr>
                <w:rFonts w:eastAsia="Times New Roman"/>
                <w:sz w:val="24"/>
                <w:lang w:eastAsia="ru-RU"/>
              </w:rPr>
              <w:t>е</w:t>
            </w:r>
            <w:r w:rsidRPr="004851BF">
              <w:rPr>
                <w:rFonts w:eastAsia="Times New Roman"/>
                <w:sz w:val="24"/>
                <w:lang w:eastAsia="ru-RU"/>
              </w:rPr>
              <w:t>ствует в системе (в указанной среде – тестовой или продуктивной).</w:t>
            </w:r>
          </w:p>
        </w:tc>
      </w:tr>
      <w:tr w:rsidR="008546BE" w:rsidRPr="004851BF" w14:paraId="6D393647" w14:textId="77777777" w:rsidTr="00542809">
        <w:tc>
          <w:tcPr>
            <w:tcW w:w="763" w:type="pct"/>
            <w:hideMark/>
          </w:tcPr>
          <w:p w14:paraId="58643E93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3007</w:t>
            </w:r>
          </w:p>
        </w:tc>
        <w:tc>
          <w:tcPr>
            <w:tcW w:w="416" w:type="pct"/>
          </w:tcPr>
          <w:p w14:paraId="2F43D16E" w14:textId="08085F6E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val="en-US" w:eastAsia="ru-RU"/>
              </w:rPr>
              <w:t>200</w:t>
            </w:r>
          </w:p>
        </w:tc>
        <w:tc>
          <w:tcPr>
            <w:tcW w:w="1252" w:type="pct"/>
            <w:hideMark/>
          </w:tcPr>
          <w:p w14:paraId="18C177E1" w14:textId="13DC484A" w:rsidR="008546BE" w:rsidRPr="004851BF" w:rsidRDefault="002A586B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Версия</w:t>
            </w:r>
            <w:r w:rsidR="008546BE" w:rsidRPr="004851BF">
              <w:rPr>
                <w:rFonts w:eastAsia="Times New Roman"/>
                <w:sz w:val="24"/>
                <w:lang w:eastAsia="ru-RU"/>
              </w:rPr>
              <w:t xml:space="preserve"> справочника не найдена</w:t>
            </w:r>
          </w:p>
        </w:tc>
        <w:tc>
          <w:tcPr>
            <w:tcW w:w="2569" w:type="pct"/>
            <w:hideMark/>
          </w:tcPr>
          <w:p w14:paraId="5120AA7C" w14:textId="6BD0F368" w:rsidR="008546BE" w:rsidRPr="004851BF" w:rsidRDefault="008546BE" w:rsidP="00435DE0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Указанная версия (version,</w:t>
            </w:r>
            <w:r w:rsidR="00435DE0">
              <w:rPr>
                <w:rFonts w:eastAsia="Times New Roman"/>
                <w:sz w:val="24"/>
                <w:lang w:eastAsia="ru-RU"/>
              </w:rPr>
              <w:t>и</w:t>
            </w:r>
            <w:r w:rsidR="004253FD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4851BF">
              <w:rPr>
                <w:rFonts w:eastAsia="Times New Roman"/>
                <w:sz w:val="24"/>
                <w:lang w:eastAsia="ru-RU"/>
              </w:rPr>
              <w:t>versionFrom</w:t>
            </w:r>
            <w:r w:rsidR="004253FD">
              <w:rPr>
                <w:rFonts w:eastAsia="Times New Roman"/>
                <w:sz w:val="24"/>
                <w:lang w:eastAsia="ru-RU"/>
              </w:rPr>
              <w:t xml:space="preserve"> </w:t>
            </w:r>
            <w:r w:rsidRPr="004851BF">
              <w:rPr>
                <w:rFonts w:eastAsia="Times New Roman"/>
                <w:sz w:val="24"/>
                <w:lang w:eastAsia="ru-RU"/>
              </w:rPr>
              <w:t>или versionTo) не существует для данного спр</w:t>
            </w:r>
            <w:r w:rsidRPr="004851BF">
              <w:rPr>
                <w:rFonts w:eastAsia="Times New Roman"/>
                <w:sz w:val="24"/>
                <w:lang w:eastAsia="ru-RU"/>
              </w:rPr>
              <w:t>а</w:t>
            </w:r>
            <w:r w:rsidRPr="004851BF">
              <w:rPr>
                <w:rFonts w:eastAsia="Times New Roman"/>
                <w:sz w:val="24"/>
                <w:lang w:eastAsia="ru-RU"/>
              </w:rPr>
              <w:t>вочника (например, запрошена версия 10, а д</w:t>
            </w:r>
            <w:r w:rsidRPr="004851BF">
              <w:rPr>
                <w:rFonts w:eastAsia="Times New Roman"/>
                <w:sz w:val="24"/>
                <w:lang w:eastAsia="ru-RU"/>
              </w:rPr>
              <w:t>о</w:t>
            </w:r>
            <w:r w:rsidRPr="004851BF">
              <w:rPr>
                <w:rFonts w:eastAsia="Times New Roman"/>
                <w:sz w:val="24"/>
                <w:lang w:eastAsia="ru-RU"/>
              </w:rPr>
              <w:t>ступны только 1–5).</w:t>
            </w:r>
          </w:p>
        </w:tc>
      </w:tr>
      <w:tr w:rsidR="008546BE" w:rsidRPr="004851BF" w14:paraId="5E59F35F" w14:textId="77777777" w:rsidTr="00542809">
        <w:tc>
          <w:tcPr>
            <w:tcW w:w="763" w:type="pct"/>
            <w:hideMark/>
          </w:tcPr>
          <w:p w14:paraId="46E43CD3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3008</w:t>
            </w:r>
          </w:p>
        </w:tc>
        <w:tc>
          <w:tcPr>
            <w:tcW w:w="416" w:type="pct"/>
          </w:tcPr>
          <w:p w14:paraId="6C4E0085" w14:textId="4441BBA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200</w:t>
            </w:r>
          </w:p>
        </w:tc>
        <w:tc>
          <w:tcPr>
            <w:tcW w:w="1252" w:type="pct"/>
            <w:hideMark/>
          </w:tcPr>
          <w:p w14:paraId="3CFE4E62" w14:textId="57C644E6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Запись справочника не найдена</w:t>
            </w:r>
          </w:p>
        </w:tc>
        <w:tc>
          <w:tcPr>
            <w:tcW w:w="2569" w:type="pct"/>
            <w:hideMark/>
          </w:tcPr>
          <w:p w14:paraId="0311D661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В ответе на запрос данных ни одна запись не с</w:t>
            </w:r>
            <w:r w:rsidRPr="004851BF">
              <w:rPr>
                <w:rFonts w:eastAsia="Times New Roman"/>
                <w:sz w:val="24"/>
                <w:lang w:eastAsia="ru-RU"/>
              </w:rPr>
              <w:t>о</w:t>
            </w:r>
            <w:r w:rsidRPr="004851BF">
              <w:rPr>
                <w:rFonts w:eastAsia="Times New Roman"/>
                <w:sz w:val="24"/>
                <w:lang w:eastAsia="ru-RU"/>
              </w:rPr>
              <w:t xml:space="preserve">ответствует критериям фильтрации (query, fXXXX, gXXXX, lXXXX, duplicatesOnlyByAttribute и т.д.). </w:t>
            </w:r>
          </w:p>
        </w:tc>
      </w:tr>
      <w:tr w:rsidR="008546BE" w:rsidRPr="004851BF" w14:paraId="6AE8295F" w14:textId="77777777" w:rsidTr="00542809">
        <w:tc>
          <w:tcPr>
            <w:tcW w:w="763" w:type="pct"/>
            <w:hideMark/>
          </w:tcPr>
          <w:p w14:paraId="3BDA5CD4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sz w:val="24"/>
                <w:lang w:eastAsia="ru-RU"/>
              </w:rPr>
              <w:t>5000</w:t>
            </w:r>
          </w:p>
        </w:tc>
        <w:tc>
          <w:tcPr>
            <w:tcW w:w="416" w:type="pct"/>
          </w:tcPr>
          <w:p w14:paraId="788C775A" w14:textId="66D7C0BA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500</w:t>
            </w:r>
          </w:p>
        </w:tc>
        <w:tc>
          <w:tcPr>
            <w:tcW w:w="1252" w:type="pct"/>
            <w:hideMark/>
          </w:tcPr>
          <w:p w14:paraId="43280F47" w14:textId="0776EDC6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Непредвиденная ошибка</w:t>
            </w:r>
          </w:p>
        </w:tc>
        <w:tc>
          <w:tcPr>
            <w:tcW w:w="2569" w:type="pct"/>
            <w:hideMark/>
          </w:tcPr>
          <w:p w14:paraId="72DEDD99" w14:textId="77777777" w:rsidR="008546BE" w:rsidRPr="004851BF" w:rsidRDefault="008546BE" w:rsidP="008546BE">
            <w:pPr>
              <w:spacing w:before="120" w:after="120" w:line="276" w:lineRule="auto"/>
              <w:rPr>
                <w:rFonts w:eastAsia="Times New Roman"/>
                <w:sz w:val="24"/>
                <w:lang w:eastAsia="ru-RU"/>
              </w:rPr>
            </w:pPr>
            <w:r w:rsidRPr="004851BF">
              <w:rPr>
                <w:rFonts w:eastAsia="Times New Roman"/>
                <w:sz w:val="24"/>
                <w:lang w:eastAsia="ru-RU"/>
              </w:rPr>
              <w:t>Внутренняя ошибка сервера (обратитесь в слу</w:t>
            </w:r>
            <w:r w:rsidRPr="004851BF">
              <w:rPr>
                <w:rFonts w:eastAsia="Times New Roman"/>
                <w:sz w:val="24"/>
                <w:lang w:eastAsia="ru-RU"/>
              </w:rPr>
              <w:t>ж</w:t>
            </w:r>
            <w:r w:rsidRPr="004851BF">
              <w:rPr>
                <w:rFonts w:eastAsia="Times New Roman"/>
                <w:sz w:val="24"/>
                <w:lang w:eastAsia="ru-RU"/>
              </w:rPr>
              <w:t>бу поддержки ЕСНСИ с указанием времени з</w:t>
            </w:r>
            <w:r w:rsidRPr="004851BF">
              <w:rPr>
                <w:rFonts w:eastAsia="Times New Roman"/>
                <w:sz w:val="24"/>
                <w:lang w:eastAsia="ru-RU"/>
              </w:rPr>
              <w:t>а</w:t>
            </w:r>
            <w:r w:rsidRPr="004851BF">
              <w:rPr>
                <w:rFonts w:eastAsia="Times New Roman"/>
                <w:sz w:val="24"/>
                <w:lang w:eastAsia="ru-RU"/>
              </w:rPr>
              <w:t>проса и параметров).</w:t>
            </w:r>
          </w:p>
        </w:tc>
      </w:tr>
    </w:tbl>
    <w:p w14:paraId="427339CF" w14:textId="6A5D90CA" w:rsidR="002046B0" w:rsidRPr="004851BF" w:rsidRDefault="002046B0" w:rsidP="004A659D">
      <w:pPr>
        <w:ind w:firstLine="851"/>
        <w:rPr>
          <w:sz w:val="24"/>
        </w:rPr>
      </w:pPr>
    </w:p>
    <w:p w14:paraId="22889656" w14:textId="13F644B7" w:rsidR="00130770" w:rsidRPr="004851BF" w:rsidRDefault="00130770">
      <w:pPr>
        <w:rPr>
          <w:sz w:val="24"/>
        </w:rPr>
      </w:pPr>
      <w:r w:rsidRPr="004851BF">
        <w:rPr>
          <w:sz w:val="24"/>
        </w:rPr>
        <w:br w:type="page"/>
      </w:r>
    </w:p>
    <w:p w14:paraId="69B6DA19" w14:textId="392B17B8" w:rsidR="00130770" w:rsidRPr="004851BF" w:rsidRDefault="00F91344" w:rsidP="00F91344">
      <w:pPr>
        <w:pStyle w:val="12"/>
      </w:pPr>
      <w:bookmarkStart w:id="57" w:name="_Toc239253387"/>
      <w:r w:rsidRPr="004851BF">
        <w:rPr>
          <w:rFonts w:ascii="Times New Roman" w:hAnsi="Times New Roman"/>
          <w:sz w:val="24"/>
        </w:rPr>
        <w:lastRenderedPageBreak/>
        <w:t>Таблица идентификаторов реестров</w:t>
      </w:r>
      <w:bookmarkEnd w:id="57"/>
    </w:p>
    <w:p w14:paraId="2E6F6E3F" w14:textId="54235CF2" w:rsidR="00130770" w:rsidRPr="004851BF" w:rsidRDefault="009442EE" w:rsidP="004A659D">
      <w:pPr>
        <w:ind w:firstLine="851"/>
        <w:rPr>
          <w:sz w:val="24"/>
        </w:rPr>
      </w:pPr>
      <w:r w:rsidRPr="004851BF">
        <w:rPr>
          <w:sz w:val="24"/>
        </w:rPr>
        <w:t>Таблица идентификаторов реестров в тестовой и продуктивных средах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980"/>
        <w:gridCol w:w="5103"/>
        <w:gridCol w:w="1491"/>
        <w:gridCol w:w="1847"/>
      </w:tblGrid>
      <w:tr w:rsidR="009F0F54" w:rsidRPr="004851BF" w14:paraId="61C045B2" w14:textId="77777777" w:rsidTr="009F0F54">
        <w:tc>
          <w:tcPr>
            <w:tcW w:w="1980" w:type="dxa"/>
            <w:hideMark/>
          </w:tcPr>
          <w:p w14:paraId="507BDCE8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Владелец</w:t>
            </w:r>
          </w:p>
        </w:tc>
        <w:tc>
          <w:tcPr>
            <w:tcW w:w="5103" w:type="dxa"/>
            <w:hideMark/>
          </w:tcPr>
          <w:p w14:paraId="3AD69BCE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Название справочника</w:t>
            </w:r>
          </w:p>
        </w:tc>
        <w:tc>
          <w:tcPr>
            <w:tcW w:w="1491" w:type="dxa"/>
            <w:hideMark/>
          </w:tcPr>
          <w:p w14:paraId="5623FA69" w14:textId="470A64B7" w:rsidR="009F0F54" w:rsidRPr="004851BF" w:rsidRDefault="009F0F54" w:rsidP="00F64066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classifier</w:t>
            </w:r>
            <w:r w:rsidRPr="004851BF">
              <w:rPr>
                <w:rFonts w:eastAsia="Times New Roman"/>
                <w:b/>
                <w:color w:val="0F1115"/>
                <w:sz w:val="24"/>
                <w:lang w:val="en-US" w:eastAsia="ru-RU"/>
              </w:rPr>
              <w:t>id</w:t>
            </w: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 (тест)</w:t>
            </w:r>
          </w:p>
        </w:tc>
        <w:tc>
          <w:tcPr>
            <w:tcW w:w="0" w:type="auto"/>
            <w:hideMark/>
          </w:tcPr>
          <w:p w14:paraId="3D4A8069" w14:textId="7BBA597C" w:rsidR="009F0F54" w:rsidRPr="004851BF" w:rsidRDefault="009F0F54" w:rsidP="00F64066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classifier</w:t>
            </w:r>
            <w:r w:rsidRPr="004851BF">
              <w:rPr>
                <w:rFonts w:eastAsia="Times New Roman"/>
                <w:b/>
                <w:color w:val="0F1115"/>
                <w:sz w:val="24"/>
                <w:lang w:val="en-US" w:eastAsia="ru-RU"/>
              </w:rPr>
              <w:t>id</w:t>
            </w: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 (прод)</w:t>
            </w:r>
          </w:p>
        </w:tc>
      </w:tr>
      <w:tr w:rsidR="009F0F54" w:rsidRPr="004851BF" w14:paraId="38EF2A1F" w14:textId="77777777" w:rsidTr="009F0F54">
        <w:tc>
          <w:tcPr>
            <w:tcW w:w="1980" w:type="dxa"/>
            <w:hideMark/>
          </w:tcPr>
          <w:p w14:paraId="283EB999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Минздрав</w:t>
            </w:r>
          </w:p>
        </w:tc>
        <w:tc>
          <w:tcPr>
            <w:tcW w:w="5103" w:type="dxa"/>
            <w:hideMark/>
          </w:tcPr>
          <w:p w14:paraId="0962E6B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Сведения ГРЛС для Единого сервиса ОПЦП</w:t>
            </w:r>
          </w:p>
        </w:tc>
        <w:tc>
          <w:tcPr>
            <w:tcW w:w="1491" w:type="dxa"/>
            <w:hideMark/>
          </w:tcPr>
          <w:p w14:paraId="3238F269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20050</w:t>
            </w:r>
          </w:p>
        </w:tc>
        <w:tc>
          <w:tcPr>
            <w:tcW w:w="0" w:type="auto"/>
            <w:hideMark/>
          </w:tcPr>
          <w:p w14:paraId="4DB88561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26361</w:t>
            </w:r>
          </w:p>
        </w:tc>
      </w:tr>
      <w:tr w:rsidR="009F0F54" w:rsidRPr="004851BF" w14:paraId="06DD05A4" w14:textId="77777777" w:rsidTr="009F0F54">
        <w:tc>
          <w:tcPr>
            <w:tcW w:w="1980" w:type="dxa"/>
            <w:hideMark/>
          </w:tcPr>
          <w:p w14:paraId="4A2FC200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Минфин/Гознак</w:t>
            </w:r>
          </w:p>
        </w:tc>
        <w:tc>
          <w:tcPr>
            <w:tcW w:w="5103" w:type="dxa"/>
            <w:hideMark/>
          </w:tcPr>
          <w:p w14:paraId="25325291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ЮЛ, ИП и художников-ювелиров, ос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у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ществляющих операции с ДМДК</w:t>
            </w:r>
          </w:p>
        </w:tc>
        <w:tc>
          <w:tcPr>
            <w:tcW w:w="1491" w:type="dxa"/>
            <w:hideMark/>
          </w:tcPr>
          <w:p w14:paraId="169652FB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20112</w:t>
            </w:r>
          </w:p>
        </w:tc>
        <w:tc>
          <w:tcPr>
            <w:tcW w:w="0" w:type="auto"/>
            <w:hideMark/>
          </w:tcPr>
          <w:p w14:paraId="1FFA138B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26396</w:t>
            </w:r>
          </w:p>
        </w:tc>
      </w:tr>
      <w:tr w:rsidR="009F0F54" w:rsidRPr="004851BF" w14:paraId="78D09D91" w14:textId="77777777" w:rsidTr="009F0F54">
        <w:tc>
          <w:tcPr>
            <w:tcW w:w="1980" w:type="dxa"/>
            <w:hideMark/>
          </w:tcPr>
          <w:p w14:paraId="682E259D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Росаккредитация</w:t>
            </w:r>
          </w:p>
        </w:tc>
        <w:tc>
          <w:tcPr>
            <w:tcW w:w="5103" w:type="dxa"/>
            <w:hideMark/>
          </w:tcPr>
          <w:p w14:paraId="4D65EB59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сертификатов соответствия</w:t>
            </w:r>
          </w:p>
        </w:tc>
        <w:tc>
          <w:tcPr>
            <w:tcW w:w="1491" w:type="dxa"/>
            <w:hideMark/>
          </w:tcPr>
          <w:p w14:paraId="5A02A413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20113</w:t>
            </w:r>
          </w:p>
        </w:tc>
        <w:tc>
          <w:tcPr>
            <w:tcW w:w="0" w:type="auto"/>
            <w:hideMark/>
          </w:tcPr>
          <w:p w14:paraId="325D5893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26368</w:t>
            </w:r>
          </w:p>
        </w:tc>
      </w:tr>
      <w:tr w:rsidR="009F0F54" w:rsidRPr="004851BF" w14:paraId="229F8282" w14:textId="77777777" w:rsidTr="009F0F54">
        <w:tc>
          <w:tcPr>
            <w:tcW w:w="1980" w:type="dxa"/>
            <w:hideMark/>
          </w:tcPr>
          <w:p w14:paraId="7639BBA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Росаккредитация</w:t>
            </w:r>
          </w:p>
        </w:tc>
        <w:tc>
          <w:tcPr>
            <w:tcW w:w="5103" w:type="dxa"/>
            <w:hideMark/>
          </w:tcPr>
          <w:p w14:paraId="1FE02EB7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деклараций соответствия</w:t>
            </w:r>
          </w:p>
        </w:tc>
        <w:tc>
          <w:tcPr>
            <w:tcW w:w="1491" w:type="dxa"/>
            <w:hideMark/>
          </w:tcPr>
          <w:p w14:paraId="766CD581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20114</w:t>
            </w:r>
          </w:p>
        </w:tc>
        <w:tc>
          <w:tcPr>
            <w:tcW w:w="0" w:type="auto"/>
            <w:hideMark/>
          </w:tcPr>
          <w:p w14:paraId="4847AA74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26383</w:t>
            </w:r>
          </w:p>
        </w:tc>
      </w:tr>
      <w:tr w:rsidR="009F0F54" w:rsidRPr="004851BF" w14:paraId="638514AA" w14:textId="77777777" w:rsidTr="009F0F54">
        <w:tc>
          <w:tcPr>
            <w:tcW w:w="1980" w:type="dxa"/>
            <w:hideMark/>
          </w:tcPr>
          <w:p w14:paraId="5C5E71D8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Росаккредитация</w:t>
            </w:r>
          </w:p>
        </w:tc>
        <w:tc>
          <w:tcPr>
            <w:tcW w:w="5103" w:type="dxa"/>
            <w:hideMark/>
          </w:tcPr>
          <w:p w14:paraId="2E424349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приостановленных и прекращенных разрешительных документов ЕАЭС</w:t>
            </w:r>
          </w:p>
        </w:tc>
        <w:tc>
          <w:tcPr>
            <w:tcW w:w="1491" w:type="dxa"/>
            <w:hideMark/>
          </w:tcPr>
          <w:p w14:paraId="3F1C1CDD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20115</w:t>
            </w:r>
          </w:p>
        </w:tc>
        <w:tc>
          <w:tcPr>
            <w:tcW w:w="0" w:type="auto"/>
            <w:hideMark/>
          </w:tcPr>
          <w:p w14:paraId="348C1FDB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26379</w:t>
            </w:r>
          </w:p>
        </w:tc>
      </w:tr>
      <w:tr w:rsidR="009F0F54" w:rsidRPr="004851BF" w14:paraId="08F9AA9D" w14:textId="77777777" w:rsidTr="009F0F54">
        <w:tc>
          <w:tcPr>
            <w:tcW w:w="1980" w:type="dxa"/>
            <w:hideMark/>
          </w:tcPr>
          <w:p w14:paraId="0376B8CB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Минсельхоз</w:t>
            </w:r>
          </w:p>
        </w:tc>
        <w:tc>
          <w:tcPr>
            <w:tcW w:w="5103" w:type="dxa"/>
            <w:hideMark/>
          </w:tcPr>
          <w:p w14:paraId="7C9C00F6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пестицидов, зарегистрированных на территории РФ</w:t>
            </w:r>
          </w:p>
        </w:tc>
        <w:tc>
          <w:tcPr>
            <w:tcW w:w="1491" w:type="dxa"/>
            <w:hideMark/>
          </w:tcPr>
          <w:p w14:paraId="07DDC69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20133</w:t>
            </w:r>
          </w:p>
        </w:tc>
        <w:tc>
          <w:tcPr>
            <w:tcW w:w="0" w:type="auto"/>
            <w:hideMark/>
          </w:tcPr>
          <w:p w14:paraId="6217836A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26408</w:t>
            </w:r>
          </w:p>
        </w:tc>
      </w:tr>
      <w:tr w:rsidR="009F0F54" w:rsidRPr="004851BF" w14:paraId="2734F9CA" w14:textId="77777777" w:rsidTr="009F0F54">
        <w:tc>
          <w:tcPr>
            <w:tcW w:w="1980" w:type="dxa"/>
            <w:hideMark/>
          </w:tcPr>
          <w:p w14:paraId="6D1310E4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Минсельхоз</w:t>
            </w:r>
          </w:p>
        </w:tc>
        <w:tc>
          <w:tcPr>
            <w:tcW w:w="5103" w:type="dxa"/>
            <w:hideMark/>
          </w:tcPr>
          <w:p w14:paraId="0F7BDC17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Реестр агрохимикатов, зарегистрированных на территории РФ</w:t>
            </w:r>
          </w:p>
        </w:tc>
        <w:tc>
          <w:tcPr>
            <w:tcW w:w="1491" w:type="dxa"/>
            <w:hideMark/>
          </w:tcPr>
          <w:p w14:paraId="1DB70924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20134</w:t>
            </w:r>
          </w:p>
        </w:tc>
        <w:tc>
          <w:tcPr>
            <w:tcW w:w="0" w:type="auto"/>
            <w:hideMark/>
          </w:tcPr>
          <w:p w14:paraId="11E6790E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26412</w:t>
            </w:r>
          </w:p>
        </w:tc>
      </w:tr>
      <w:tr w:rsidR="009F0F54" w:rsidRPr="004851BF" w14:paraId="1FDA0D56" w14:textId="77777777" w:rsidTr="009F0F54">
        <w:tc>
          <w:tcPr>
            <w:tcW w:w="1980" w:type="dxa"/>
            <w:hideMark/>
          </w:tcPr>
          <w:p w14:paraId="365F920D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ЕЭК</w:t>
            </w:r>
          </w:p>
        </w:tc>
        <w:tc>
          <w:tcPr>
            <w:tcW w:w="5103" w:type="dxa"/>
            <w:hideMark/>
          </w:tcPr>
          <w:p w14:paraId="0B72C42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Единый реестр свидетельств о государстве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ной регистрации продукции ЕАЭС</w:t>
            </w:r>
          </w:p>
        </w:tc>
        <w:tc>
          <w:tcPr>
            <w:tcW w:w="1491" w:type="dxa"/>
            <w:hideMark/>
          </w:tcPr>
          <w:p w14:paraId="4CDB03CC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20154</w:t>
            </w:r>
          </w:p>
        </w:tc>
        <w:tc>
          <w:tcPr>
            <w:tcW w:w="0" w:type="auto"/>
            <w:hideMark/>
          </w:tcPr>
          <w:p w14:paraId="092D92D6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26415</w:t>
            </w:r>
          </w:p>
        </w:tc>
      </w:tr>
      <w:tr w:rsidR="009F0F54" w:rsidRPr="004851BF" w14:paraId="42B4AF02" w14:textId="77777777" w:rsidTr="009F0F54">
        <w:tc>
          <w:tcPr>
            <w:tcW w:w="1980" w:type="dxa"/>
            <w:hideMark/>
          </w:tcPr>
          <w:p w14:paraId="0B3E5651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ЕЭК</w:t>
            </w:r>
          </w:p>
        </w:tc>
        <w:tc>
          <w:tcPr>
            <w:tcW w:w="5103" w:type="dxa"/>
            <w:hideMark/>
          </w:tcPr>
          <w:p w14:paraId="71820C2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Единый реестр выданных сертификатов о с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ответствии и зарегистрированных деклараций о соответствии ЕЭК</w:t>
            </w:r>
          </w:p>
        </w:tc>
        <w:tc>
          <w:tcPr>
            <w:tcW w:w="1491" w:type="dxa"/>
            <w:hideMark/>
          </w:tcPr>
          <w:p w14:paraId="251862B9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20183</w:t>
            </w:r>
          </w:p>
        </w:tc>
        <w:tc>
          <w:tcPr>
            <w:tcW w:w="0" w:type="auto"/>
            <w:hideMark/>
          </w:tcPr>
          <w:p w14:paraId="33901C1D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26443</w:t>
            </w:r>
          </w:p>
        </w:tc>
      </w:tr>
      <w:tr w:rsidR="009F0F54" w:rsidRPr="004851BF" w14:paraId="15539560" w14:textId="77777777" w:rsidTr="009F0F54">
        <w:tc>
          <w:tcPr>
            <w:tcW w:w="1980" w:type="dxa"/>
            <w:hideMark/>
          </w:tcPr>
          <w:p w14:paraId="28AAC81A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ЕЭК</w:t>
            </w:r>
          </w:p>
        </w:tc>
        <w:tc>
          <w:tcPr>
            <w:tcW w:w="5103" w:type="dxa"/>
            <w:hideMark/>
          </w:tcPr>
          <w:p w14:paraId="3ACB684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Единый реестр зарегистрированных лека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р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ственных средств ЕАЭС</w:t>
            </w:r>
          </w:p>
        </w:tc>
        <w:tc>
          <w:tcPr>
            <w:tcW w:w="1491" w:type="dxa"/>
            <w:hideMark/>
          </w:tcPr>
          <w:p w14:paraId="286B8B83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20184</w:t>
            </w:r>
          </w:p>
        </w:tc>
        <w:tc>
          <w:tcPr>
            <w:tcW w:w="0" w:type="auto"/>
            <w:hideMark/>
          </w:tcPr>
          <w:p w14:paraId="40D3EAC5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26444</w:t>
            </w:r>
          </w:p>
        </w:tc>
      </w:tr>
      <w:tr w:rsidR="009F0F54" w:rsidRPr="004851BF" w14:paraId="002239F9" w14:textId="77777777" w:rsidTr="009F0F54">
        <w:tc>
          <w:tcPr>
            <w:tcW w:w="1980" w:type="dxa"/>
            <w:hideMark/>
          </w:tcPr>
          <w:p w14:paraId="42963062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ЕЭК</w:t>
            </w:r>
          </w:p>
        </w:tc>
        <w:tc>
          <w:tcPr>
            <w:tcW w:w="5103" w:type="dxa"/>
            <w:hideMark/>
          </w:tcPr>
          <w:p w14:paraId="16CAF566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Единый реестр медицинских изделий, зарег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и</w:t>
            </w: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стрированных в рамках ЕАЭС</w:t>
            </w:r>
          </w:p>
        </w:tc>
        <w:tc>
          <w:tcPr>
            <w:tcW w:w="1491" w:type="dxa"/>
            <w:hideMark/>
          </w:tcPr>
          <w:p w14:paraId="0334FCB6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20195</w:t>
            </w:r>
          </w:p>
        </w:tc>
        <w:tc>
          <w:tcPr>
            <w:tcW w:w="0" w:type="auto"/>
            <w:hideMark/>
          </w:tcPr>
          <w:p w14:paraId="22CF7D81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26453</w:t>
            </w:r>
          </w:p>
        </w:tc>
      </w:tr>
      <w:tr w:rsidR="009F0F54" w:rsidRPr="004851BF" w14:paraId="3B44AC74" w14:textId="77777777" w:rsidTr="009F0F54">
        <w:tc>
          <w:tcPr>
            <w:tcW w:w="1980" w:type="dxa"/>
            <w:hideMark/>
          </w:tcPr>
          <w:p w14:paraId="3C16A873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Cs/>
                <w:color w:val="0F1115"/>
                <w:sz w:val="24"/>
                <w:lang w:eastAsia="ru-RU"/>
              </w:rPr>
              <w:t>Роспатент</w:t>
            </w:r>
          </w:p>
        </w:tc>
        <w:tc>
          <w:tcPr>
            <w:tcW w:w="5103" w:type="dxa"/>
            <w:hideMark/>
          </w:tcPr>
          <w:p w14:paraId="4C4916F3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Государственный реестр товарных знаков и знаков обслуживания Российской Федерации</w:t>
            </w:r>
          </w:p>
        </w:tc>
        <w:tc>
          <w:tcPr>
            <w:tcW w:w="1491" w:type="dxa"/>
            <w:hideMark/>
          </w:tcPr>
          <w:p w14:paraId="2B0241F8" w14:textId="27403E9C" w:rsidR="009F0F54" w:rsidRPr="007E08E8" w:rsidRDefault="007E08E8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7E08E8">
              <w:rPr>
                <w:rFonts w:eastAsia="Times New Roman"/>
                <w:iCs/>
                <w:color w:val="0F1115"/>
                <w:sz w:val="24"/>
                <w:lang w:eastAsia="ru-RU"/>
              </w:rPr>
              <w:t>20248</w:t>
            </w:r>
          </w:p>
        </w:tc>
        <w:tc>
          <w:tcPr>
            <w:tcW w:w="0" w:type="auto"/>
            <w:hideMark/>
          </w:tcPr>
          <w:p w14:paraId="10A98AD5" w14:textId="77777777" w:rsidR="009F0F54" w:rsidRPr="004851BF" w:rsidRDefault="009F0F54" w:rsidP="00F64066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color w:val="0F1115"/>
                <w:sz w:val="24"/>
                <w:lang w:eastAsia="ru-RU"/>
              </w:rPr>
              <w:t>26395</w:t>
            </w:r>
          </w:p>
        </w:tc>
      </w:tr>
    </w:tbl>
    <w:p w14:paraId="7C85919E" w14:textId="77777777" w:rsidR="0056755F" w:rsidRPr="004851BF" w:rsidRDefault="0056755F" w:rsidP="004A659D">
      <w:pPr>
        <w:ind w:firstLine="851"/>
        <w:rPr>
          <w:sz w:val="24"/>
        </w:rPr>
        <w:sectPr w:rsidR="0056755F" w:rsidRPr="004851BF" w:rsidSect="00DF54B2">
          <w:pgSz w:w="11906" w:h="16838"/>
          <w:pgMar w:top="1418" w:right="567" w:bottom="851" w:left="1134" w:header="709" w:footer="0" w:gutter="0"/>
          <w:cols w:space="720"/>
          <w:formProt w:val="0"/>
          <w:titlePg/>
          <w:docGrid w:linePitch="360" w:charSpace="4096"/>
        </w:sectPr>
      </w:pPr>
    </w:p>
    <w:p w14:paraId="7290E67C" w14:textId="3C287AFE" w:rsidR="0056755F" w:rsidRPr="004851BF" w:rsidRDefault="0056755F" w:rsidP="0056755F">
      <w:pPr>
        <w:pStyle w:val="12"/>
      </w:pPr>
      <w:bookmarkStart w:id="58" w:name="_Ref236225849"/>
      <w:bookmarkStart w:id="59" w:name="_Toc239253388"/>
      <w:r w:rsidRPr="004851BF">
        <w:lastRenderedPageBreak/>
        <w:t>Общая информация по реестрам еснси</w:t>
      </w:r>
      <w:bookmarkEnd w:id="58"/>
      <w:bookmarkEnd w:id="59"/>
    </w:p>
    <w:p w14:paraId="3BE70966" w14:textId="3908B38E" w:rsidR="0056755F" w:rsidRPr="004851BF" w:rsidRDefault="0056755F" w:rsidP="00CC513F">
      <w:pPr>
        <w:pStyle w:val="af7"/>
        <w:numPr>
          <w:ilvl w:val="0"/>
          <w:numId w:val="20"/>
        </w:numPr>
        <w:spacing w:line="360" w:lineRule="auto"/>
        <w:ind w:left="0" w:firstLine="0"/>
        <w:jc w:val="right"/>
        <w:rPr>
          <w:sz w:val="24"/>
          <w:shd w:val="clear" w:color="auto" w:fill="FFFFFF"/>
        </w:rPr>
      </w:pPr>
      <w:r w:rsidRPr="004851BF">
        <w:rPr>
          <w:sz w:val="24"/>
          <w:shd w:val="clear" w:color="auto" w:fill="FFFFFF"/>
        </w:rPr>
        <w:t>Сводная таблица реестров ЕСНСИ.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2297"/>
        <w:gridCol w:w="3378"/>
        <w:gridCol w:w="3508"/>
        <w:gridCol w:w="3048"/>
        <w:gridCol w:w="2554"/>
      </w:tblGrid>
      <w:tr w:rsidR="0056755F" w:rsidRPr="004851BF" w14:paraId="426573E9" w14:textId="77777777" w:rsidTr="004D76ED">
        <w:trPr>
          <w:tblHeader/>
        </w:trPr>
        <w:tc>
          <w:tcPr>
            <w:tcW w:w="2263" w:type="dxa"/>
            <w:hideMark/>
          </w:tcPr>
          <w:p w14:paraId="29606CB1" w14:textId="77777777" w:rsidR="0056755F" w:rsidRPr="004851BF" w:rsidRDefault="0056755F" w:rsidP="00E6494A">
            <w:pPr>
              <w:spacing w:line="375" w:lineRule="atLeast"/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Владелец</w:t>
            </w:r>
          </w:p>
        </w:tc>
        <w:tc>
          <w:tcPr>
            <w:tcW w:w="3326" w:type="dxa"/>
            <w:hideMark/>
          </w:tcPr>
          <w:p w14:paraId="73368595" w14:textId="77777777" w:rsidR="0056755F" w:rsidRPr="004851BF" w:rsidRDefault="0056755F" w:rsidP="00E6494A">
            <w:pPr>
              <w:spacing w:line="375" w:lineRule="atLeast"/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Реестр</w:t>
            </w:r>
          </w:p>
        </w:tc>
        <w:tc>
          <w:tcPr>
            <w:tcW w:w="3454" w:type="dxa"/>
            <w:hideMark/>
          </w:tcPr>
          <w:p w14:paraId="0DAFA9AE" w14:textId="77777777" w:rsidR="0056755F" w:rsidRPr="004851BF" w:rsidRDefault="0056755F" w:rsidP="00E6494A">
            <w:pPr>
              <w:spacing w:line="375" w:lineRule="atLeast"/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 xml:space="preserve">Ссылки на справочник </w:t>
            </w:r>
          </w:p>
        </w:tc>
        <w:tc>
          <w:tcPr>
            <w:tcW w:w="3001" w:type="dxa"/>
            <w:hideMark/>
          </w:tcPr>
          <w:p w14:paraId="270D3820" w14:textId="77777777" w:rsidR="0056755F" w:rsidRPr="004851BF" w:rsidRDefault="0056755F" w:rsidP="00E6494A">
            <w:pPr>
              <w:spacing w:line="375" w:lineRule="atLeast"/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Назначение реестра</w:t>
            </w:r>
          </w:p>
        </w:tc>
        <w:tc>
          <w:tcPr>
            <w:tcW w:w="2515" w:type="dxa"/>
            <w:hideMark/>
          </w:tcPr>
          <w:p w14:paraId="412EFB24" w14:textId="77777777" w:rsidR="0056755F" w:rsidRPr="004851BF" w:rsidRDefault="0056755F" w:rsidP="00E6494A">
            <w:pPr>
              <w:spacing w:line="375" w:lineRule="atLeast"/>
              <w:rPr>
                <w:b/>
                <w:sz w:val="24"/>
              </w:rPr>
            </w:pPr>
            <w:r w:rsidRPr="004851BF">
              <w:rPr>
                <w:b/>
                <w:sz w:val="24"/>
              </w:rPr>
              <w:t>Частота обновления</w:t>
            </w:r>
          </w:p>
        </w:tc>
      </w:tr>
      <w:tr w:rsidR="0056755F" w:rsidRPr="004851BF" w14:paraId="669CC0B3" w14:textId="77777777" w:rsidTr="004D76ED">
        <w:tc>
          <w:tcPr>
            <w:tcW w:w="2263" w:type="dxa"/>
            <w:hideMark/>
          </w:tcPr>
          <w:p w14:paraId="491C97B2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Минсельхоз</w:t>
            </w:r>
          </w:p>
        </w:tc>
        <w:tc>
          <w:tcPr>
            <w:tcW w:w="3326" w:type="dxa"/>
            <w:hideMark/>
          </w:tcPr>
          <w:p w14:paraId="68F470A3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Реестр пестицидов</w:t>
            </w:r>
          </w:p>
        </w:tc>
        <w:tc>
          <w:tcPr>
            <w:tcW w:w="3454" w:type="dxa"/>
            <w:hideMark/>
          </w:tcPr>
          <w:p w14:paraId="0492096A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15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https://esnsi.test.gosuslugi.ru/classifiers/20133/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16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https://esnsi.gosuslugi.ru/classifiers/26408/</w:t>
              </w:r>
            </w:hyperlink>
          </w:p>
        </w:tc>
        <w:tc>
          <w:tcPr>
            <w:tcW w:w="3001" w:type="dxa"/>
            <w:hideMark/>
          </w:tcPr>
          <w:p w14:paraId="717FE612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 пестициде по номеру и дате госуда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ственной регистрации</w:t>
            </w:r>
          </w:p>
        </w:tc>
        <w:tc>
          <w:tcPr>
            <w:tcW w:w="2515" w:type="dxa"/>
            <w:hideMark/>
          </w:tcPr>
          <w:p w14:paraId="52AA3414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61B27772" w14:textId="77777777" w:rsidTr="004D76ED">
        <w:tc>
          <w:tcPr>
            <w:tcW w:w="2263" w:type="dxa"/>
            <w:hideMark/>
          </w:tcPr>
          <w:p w14:paraId="26998046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Минсельхоз</w:t>
            </w:r>
          </w:p>
        </w:tc>
        <w:tc>
          <w:tcPr>
            <w:tcW w:w="3326" w:type="dxa"/>
            <w:hideMark/>
          </w:tcPr>
          <w:p w14:paraId="69DAD0D3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Реестр агрохимикатов</w:t>
            </w:r>
          </w:p>
        </w:tc>
        <w:tc>
          <w:tcPr>
            <w:tcW w:w="3454" w:type="dxa"/>
            <w:hideMark/>
          </w:tcPr>
          <w:p w14:paraId="0A8A0ED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17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https://esnsi.test.gosuslugi.ru/classifiers/20134/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18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https://esnsi.gosuslugi.ru/classifiers/26412/</w:t>
              </w:r>
            </w:hyperlink>
          </w:p>
        </w:tc>
        <w:tc>
          <w:tcPr>
            <w:tcW w:w="3001" w:type="dxa"/>
            <w:hideMark/>
          </w:tcPr>
          <w:p w14:paraId="6D68F073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об агрохимикате по номеру и дате госуда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ственной регистрации</w:t>
            </w:r>
          </w:p>
        </w:tc>
        <w:tc>
          <w:tcPr>
            <w:tcW w:w="2515" w:type="dxa"/>
            <w:hideMark/>
          </w:tcPr>
          <w:p w14:paraId="6DDD6682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3903F1D3" w14:textId="77777777" w:rsidTr="004D76ED">
        <w:tc>
          <w:tcPr>
            <w:tcW w:w="2263" w:type="dxa"/>
            <w:hideMark/>
          </w:tcPr>
          <w:p w14:paraId="169D31C0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Росаккредитация</w:t>
            </w:r>
          </w:p>
        </w:tc>
        <w:tc>
          <w:tcPr>
            <w:tcW w:w="3326" w:type="dxa"/>
            <w:hideMark/>
          </w:tcPr>
          <w:p w14:paraId="278A445B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Реестр сертификатов соотве</w:t>
            </w:r>
            <w:r w:rsidRPr="004851BF">
              <w:rPr>
                <w:sz w:val="24"/>
              </w:rPr>
              <w:t>т</w:t>
            </w:r>
            <w:r w:rsidRPr="004851BF">
              <w:rPr>
                <w:sz w:val="24"/>
              </w:rPr>
              <w:t>ствия</w:t>
            </w:r>
          </w:p>
        </w:tc>
        <w:tc>
          <w:tcPr>
            <w:tcW w:w="3454" w:type="dxa"/>
            <w:hideMark/>
          </w:tcPr>
          <w:p w14:paraId="7E6D13F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19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https://esnsi.test.gosuslugi.ru/classifiers/20113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20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https://esnsi.gosuslugi.ru/classifiers/26368/</w:t>
              </w:r>
            </w:hyperlink>
          </w:p>
        </w:tc>
        <w:tc>
          <w:tcPr>
            <w:tcW w:w="3001" w:type="dxa"/>
            <w:hideMark/>
          </w:tcPr>
          <w:p w14:paraId="39A42B26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 сертификате соответствия по его ном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ру и дате регистрации</w:t>
            </w:r>
          </w:p>
        </w:tc>
        <w:tc>
          <w:tcPr>
            <w:tcW w:w="2515" w:type="dxa"/>
            <w:hideMark/>
          </w:tcPr>
          <w:p w14:paraId="6A1815A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296F7579" w14:textId="77777777" w:rsidTr="004D76ED">
        <w:tc>
          <w:tcPr>
            <w:tcW w:w="2263" w:type="dxa"/>
            <w:hideMark/>
          </w:tcPr>
          <w:p w14:paraId="6761080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Росаккредитация</w:t>
            </w:r>
          </w:p>
        </w:tc>
        <w:tc>
          <w:tcPr>
            <w:tcW w:w="3326" w:type="dxa"/>
            <w:hideMark/>
          </w:tcPr>
          <w:p w14:paraId="107E400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Реестр деклараций о соотве</w:t>
            </w:r>
            <w:r w:rsidRPr="004851BF">
              <w:rPr>
                <w:sz w:val="24"/>
              </w:rPr>
              <w:t>т</w:t>
            </w:r>
            <w:r w:rsidRPr="004851BF">
              <w:rPr>
                <w:sz w:val="24"/>
              </w:rPr>
              <w:t>ствии</w:t>
            </w:r>
          </w:p>
        </w:tc>
        <w:tc>
          <w:tcPr>
            <w:tcW w:w="3454" w:type="dxa"/>
            <w:hideMark/>
          </w:tcPr>
          <w:p w14:paraId="566BF316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21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https://esnsi.test.gosuslugi.ru/classifiers/20114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22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</w:t>
              </w:r>
              <w:r w:rsidRPr="00862E19">
                <w:rPr>
                  <w:rStyle w:val="a7"/>
                  <w:color w:val="3964FE"/>
                  <w:sz w:val="24"/>
                </w:rPr>
                <w:lastRenderedPageBreak/>
                <w:t>rs/26383/</w:t>
              </w:r>
            </w:hyperlink>
          </w:p>
        </w:tc>
        <w:tc>
          <w:tcPr>
            <w:tcW w:w="3001" w:type="dxa"/>
            <w:hideMark/>
          </w:tcPr>
          <w:p w14:paraId="06596DF5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lastRenderedPageBreak/>
              <w:t>Предоставление по запросу сведений о декларации о соответствии по её номеру и дате регистрации</w:t>
            </w:r>
          </w:p>
        </w:tc>
        <w:tc>
          <w:tcPr>
            <w:tcW w:w="2515" w:type="dxa"/>
            <w:hideMark/>
          </w:tcPr>
          <w:p w14:paraId="2FDC171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6E9A656C" w14:textId="77777777" w:rsidTr="004D76ED">
        <w:tc>
          <w:tcPr>
            <w:tcW w:w="2263" w:type="dxa"/>
            <w:hideMark/>
          </w:tcPr>
          <w:p w14:paraId="33FA76CE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lastRenderedPageBreak/>
              <w:t>Росаккредитация</w:t>
            </w:r>
          </w:p>
        </w:tc>
        <w:tc>
          <w:tcPr>
            <w:tcW w:w="3326" w:type="dxa"/>
            <w:hideMark/>
          </w:tcPr>
          <w:p w14:paraId="2AAC7A21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Список приостановленных и прекращённых документов</w:t>
            </w:r>
          </w:p>
        </w:tc>
        <w:tc>
          <w:tcPr>
            <w:tcW w:w="3454" w:type="dxa"/>
            <w:hideMark/>
          </w:tcPr>
          <w:p w14:paraId="35D60DCB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23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https://esnsi.test.gosuslugi.ru/classifiers/20115/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24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https://esnsi.gosuslugi.ru/classifiers/26379/</w:t>
              </w:r>
            </w:hyperlink>
          </w:p>
        </w:tc>
        <w:tc>
          <w:tcPr>
            <w:tcW w:w="3001" w:type="dxa"/>
            <w:hideMark/>
          </w:tcPr>
          <w:p w14:paraId="6FDBFB5C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 статусе разр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шительного документа по его номеру</w:t>
            </w:r>
          </w:p>
        </w:tc>
        <w:tc>
          <w:tcPr>
            <w:tcW w:w="2515" w:type="dxa"/>
            <w:hideMark/>
          </w:tcPr>
          <w:p w14:paraId="6546F7B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5FA5F9FF" w14:textId="77777777" w:rsidTr="004D76ED">
        <w:tc>
          <w:tcPr>
            <w:tcW w:w="2263" w:type="dxa"/>
            <w:hideMark/>
          </w:tcPr>
          <w:p w14:paraId="3431CBAF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Минздрав</w:t>
            </w:r>
          </w:p>
        </w:tc>
        <w:tc>
          <w:tcPr>
            <w:tcW w:w="3326" w:type="dxa"/>
            <w:hideMark/>
          </w:tcPr>
          <w:p w14:paraId="755FBE54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Госреестр ЛС для медприм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нения</w:t>
            </w:r>
          </w:p>
        </w:tc>
        <w:tc>
          <w:tcPr>
            <w:tcW w:w="3454" w:type="dxa"/>
            <w:hideMark/>
          </w:tcPr>
          <w:p w14:paraId="7515A0D6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F10F15">
              <w:rPr>
                <w:sz w:val="24"/>
              </w:rPr>
              <w:br/>
            </w:r>
            <w:hyperlink r:id="rId25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https://esnsi.test.gosuslugi.ru/classifiers/20050/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26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https://esnsi.gosuslugi.ru/classifiers/26361/</w:t>
              </w:r>
            </w:hyperlink>
          </w:p>
        </w:tc>
        <w:tc>
          <w:tcPr>
            <w:tcW w:w="3001" w:type="dxa"/>
            <w:hideMark/>
          </w:tcPr>
          <w:p w14:paraId="59C8298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 лекарственном препарате по номеру рег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страционного удостовер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ния и дате регистрации</w:t>
            </w:r>
          </w:p>
        </w:tc>
        <w:tc>
          <w:tcPr>
            <w:tcW w:w="2515" w:type="dxa"/>
            <w:hideMark/>
          </w:tcPr>
          <w:p w14:paraId="6EEEF125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224F114C" w14:textId="77777777" w:rsidTr="004D76ED">
        <w:tc>
          <w:tcPr>
            <w:tcW w:w="2263" w:type="dxa"/>
            <w:hideMark/>
          </w:tcPr>
          <w:p w14:paraId="7D7498A7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Минфин / Пр</w:t>
            </w:r>
            <w:r w:rsidRPr="004851BF">
              <w:rPr>
                <w:rStyle w:val="a8"/>
                <w:sz w:val="24"/>
              </w:rPr>
              <w:t>о</w:t>
            </w:r>
            <w:r w:rsidRPr="004851BF">
              <w:rPr>
                <w:rStyle w:val="a8"/>
                <w:sz w:val="24"/>
              </w:rPr>
              <w:t>бирная палата / Гознак</w:t>
            </w:r>
          </w:p>
        </w:tc>
        <w:tc>
          <w:tcPr>
            <w:tcW w:w="3326" w:type="dxa"/>
            <w:hideMark/>
          </w:tcPr>
          <w:p w14:paraId="7D1149E2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ГИИС ДМДК</w:t>
            </w:r>
          </w:p>
        </w:tc>
        <w:tc>
          <w:tcPr>
            <w:tcW w:w="3454" w:type="dxa"/>
            <w:hideMark/>
          </w:tcPr>
          <w:p w14:paraId="1B4C4FD3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27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https://esnsi.test.gosuslugi.ru/classifiers/20112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28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https://esnsi.gosuslugi.ru/classifiers/26396/</w:t>
              </w:r>
            </w:hyperlink>
          </w:p>
        </w:tc>
        <w:tc>
          <w:tcPr>
            <w:tcW w:w="3001" w:type="dxa"/>
            <w:hideMark/>
          </w:tcPr>
          <w:p w14:paraId="599F1AB5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об участнике оборота по ИНН партнёра и учетному номеру пост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новки на спецучет</w:t>
            </w:r>
          </w:p>
        </w:tc>
        <w:tc>
          <w:tcPr>
            <w:tcW w:w="2515" w:type="dxa"/>
            <w:hideMark/>
          </w:tcPr>
          <w:p w14:paraId="47D06F6A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275F3BD3" w14:textId="77777777" w:rsidTr="004D76ED">
        <w:tc>
          <w:tcPr>
            <w:tcW w:w="2263" w:type="dxa"/>
            <w:hideMark/>
          </w:tcPr>
          <w:p w14:paraId="4E5757A4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ЕЭК</w:t>
            </w:r>
          </w:p>
        </w:tc>
        <w:tc>
          <w:tcPr>
            <w:tcW w:w="3326" w:type="dxa"/>
            <w:hideMark/>
          </w:tcPr>
          <w:p w14:paraId="07CA0FEA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Единый реестр свидетельств о госрегистрации продукции ЕАЭС</w:t>
            </w:r>
          </w:p>
        </w:tc>
        <w:tc>
          <w:tcPr>
            <w:tcW w:w="3454" w:type="dxa"/>
            <w:hideMark/>
          </w:tcPr>
          <w:p w14:paraId="6DD1359C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</w:t>
            </w:r>
            <w:r w:rsidRPr="00F10F15">
              <w:rPr>
                <w:rStyle w:val="a8"/>
                <w:sz w:val="24"/>
              </w:rPr>
              <w:t>:</w:t>
            </w:r>
            <w:r w:rsidRPr="00F10F15">
              <w:rPr>
                <w:sz w:val="24"/>
              </w:rPr>
              <w:br/>
            </w:r>
            <w:hyperlink r:id="rId29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https://esnsi.test.gosuslugi.ru/classifiers/20154/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30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https://esnsi.gosuslugi.ru/classifiers/26415/</w:t>
              </w:r>
            </w:hyperlink>
          </w:p>
        </w:tc>
        <w:tc>
          <w:tcPr>
            <w:tcW w:w="3001" w:type="dxa"/>
            <w:hideMark/>
          </w:tcPr>
          <w:p w14:paraId="0E0284F5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Предоставление по запросу сведений о свидетельстве о государственной регистр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ции продукции по его н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меру и дате выдачи.</w:t>
            </w:r>
          </w:p>
        </w:tc>
        <w:tc>
          <w:tcPr>
            <w:tcW w:w="2515" w:type="dxa"/>
            <w:hideMark/>
          </w:tcPr>
          <w:p w14:paraId="11B3520B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6C24C155" w14:textId="77777777" w:rsidTr="004D76ED">
        <w:tc>
          <w:tcPr>
            <w:tcW w:w="2263" w:type="dxa"/>
            <w:hideMark/>
          </w:tcPr>
          <w:p w14:paraId="0B86E09A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lastRenderedPageBreak/>
              <w:t>ЕЭК</w:t>
            </w:r>
          </w:p>
        </w:tc>
        <w:tc>
          <w:tcPr>
            <w:tcW w:w="3326" w:type="dxa"/>
            <w:hideMark/>
          </w:tcPr>
          <w:p w14:paraId="50632A58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Единый реестр сертификатов и деклараций о соответствии ЕАЭС</w:t>
            </w:r>
          </w:p>
        </w:tc>
        <w:tc>
          <w:tcPr>
            <w:tcW w:w="3454" w:type="dxa"/>
            <w:hideMark/>
          </w:tcPr>
          <w:p w14:paraId="075C46DE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31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https://esnsi.test.gosuslugi.ru/classifiers/20183/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32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https://esnsi.gosuslugi.ru/classifiers/26443/</w:t>
              </w:r>
            </w:hyperlink>
          </w:p>
        </w:tc>
        <w:tc>
          <w:tcPr>
            <w:tcW w:w="3001" w:type="dxa"/>
            <w:hideMark/>
          </w:tcPr>
          <w:p w14:paraId="7A175E67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Сведения о сертификате соответствия или деклар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ции о соответствии по р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гистрационному номеру документа</w:t>
            </w:r>
          </w:p>
        </w:tc>
        <w:tc>
          <w:tcPr>
            <w:tcW w:w="2515" w:type="dxa"/>
            <w:hideMark/>
          </w:tcPr>
          <w:p w14:paraId="6D8D989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52CB43AC" w14:textId="77777777" w:rsidTr="004D76ED">
        <w:tc>
          <w:tcPr>
            <w:tcW w:w="2263" w:type="dxa"/>
            <w:hideMark/>
          </w:tcPr>
          <w:p w14:paraId="5919D54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ЕЭК</w:t>
            </w:r>
          </w:p>
        </w:tc>
        <w:tc>
          <w:tcPr>
            <w:tcW w:w="3326" w:type="dxa"/>
            <w:hideMark/>
          </w:tcPr>
          <w:p w14:paraId="4F1831A7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Единый реестр зарегистрир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ванных ЛС ЕАЭС</w:t>
            </w:r>
          </w:p>
        </w:tc>
        <w:tc>
          <w:tcPr>
            <w:tcW w:w="3454" w:type="dxa"/>
            <w:hideMark/>
          </w:tcPr>
          <w:p w14:paraId="6E35AF3A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33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https://esnsi.test.gosuslugi.ru/classifiers/20184/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34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https://esnsi.gosuslugi.ru/classifiers/26444/</w:t>
              </w:r>
            </w:hyperlink>
          </w:p>
        </w:tc>
        <w:tc>
          <w:tcPr>
            <w:tcW w:w="3001" w:type="dxa"/>
            <w:hideMark/>
          </w:tcPr>
          <w:p w14:paraId="1C9042ED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Сведения о лекарственном препарате по номеру рег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страционного удостовер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ния и дате регистрации</w:t>
            </w:r>
          </w:p>
        </w:tc>
        <w:tc>
          <w:tcPr>
            <w:tcW w:w="2515" w:type="dxa"/>
            <w:hideMark/>
          </w:tcPr>
          <w:p w14:paraId="65644581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693E4902" w14:textId="77777777" w:rsidTr="00862E19">
        <w:tc>
          <w:tcPr>
            <w:tcW w:w="2263" w:type="dxa"/>
            <w:hideMark/>
          </w:tcPr>
          <w:p w14:paraId="5AF00735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ЕЭК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hideMark/>
          </w:tcPr>
          <w:p w14:paraId="45516168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Единый реестр медицинских изделий ЕАЭС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hideMark/>
          </w:tcPr>
          <w:p w14:paraId="5E12B4DC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Тест:</w:t>
            </w:r>
            <w:r w:rsidRPr="004851BF">
              <w:rPr>
                <w:sz w:val="24"/>
              </w:rPr>
              <w:br/>
            </w:r>
            <w:hyperlink r:id="rId35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https://esnsi.test.gosuslugi.ru/classifiers/20195</w:t>
              </w:r>
            </w:hyperlink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36" w:tgtFrame="_blank" w:history="1">
              <w:r w:rsidRPr="00862E19">
                <w:rPr>
                  <w:rStyle w:val="a7"/>
                  <w:color w:val="3964FE"/>
                  <w:sz w:val="24"/>
                </w:rPr>
                <w:t>https://esnsi.gosuslugi.ru/classifiers/26453/</w:t>
              </w:r>
            </w:hyperlink>
          </w:p>
        </w:tc>
        <w:tc>
          <w:tcPr>
            <w:tcW w:w="3001" w:type="dxa"/>
            <w:tcBorders>
              <w:bottom w:val="single" w:sz="4" w:space="0" w:color="auto"/>
            </w:tcBorders>
            <w:hideMark/>
          </w:tcPr>
          <w:p w14:paraId="0EB15336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Сведения о медицинском изделии по номеру рег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страционного удостовер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ния и дате регистрации.</w:t>
            </w:r>
          </w:p>
        </w:tc>
        <w:tc>
          <w:tcPr>
            <w:tcW w:w="2515" w:type="dxa"/>
            <w:hideMark/>
          </w:tcPr>
          <w:p w14:paraId="43D1F8B0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  <w:tr w:rsidR="0056755F" w:rsidRPr="004851BF" w14:paraId="53884C7F" w14:textId="77777777" w:rsidTr="00862E19">
        <w:tc>
          <w:tcPr>
            <w:tcW w:w="2263" w:type="dxa"/>
            <w:hideMark/>
          </w:tcPr>
          <w:p w14:paraId="1583C019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rStyle w:val="a8"/>
                <w:sz w:val="24"/>
              </w:rPr>
              <w:t>Роспатент</w:t>
            </w:r>
          </w:p>
        </w:tc>
        <w:tc>
          <w:tcPr>
            <w:tcW w:w="3326" w:type="dxa"/>
            <w:tcBorders>
              <w:bottom w:val="single" w:sz="4" w:space="0" w:color="auto"/>
            </w:tcBorders>
            <w:hideMark/>
          </w:tcPr>
          <w:p w14:paraId="7A6D47E9" w14:textId="77777777" w:rsidR="0056755F" w:rsidRPr="007E08E8" w:rsidRDefault="0056755F" w:rsidP="00E6494A">
            <w:pPr>
              <w:spacing w:line="375" w:lineRule="atLeast"/>
              <w:rPr>
                <w:sz w:val="24"/>
              </w:rPr>
            </w:pPr>
            <w:r w:rsidRPr="007E08E8">
              <w:rPr>
                <w:sz w:val="24"/>
              </w:rPr>
              <w:t>Госреестр товарных знаков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hideMark/>
          </w:tcPr>
          <w:p w14:paraId="4D6CA4C3" w14:textId="498B88D7" w:rsidR="0056755F" w:rsidRPr="007E08E8" w:rsidRDefault="0056755F" w:rsidP="00E6494A">
            <w:pPr>
              <w:spacing w:line="375" w:lineRule="atLeast"/>
              <w:rPr>
                <w:sz w:val="24"/>
              </w:rPr>
            </w:pPr>
            <w:r w:rsidRPr="007E08E8">
              <w:rPr>
                <w:rStyle w:val="a8"/>
                <w:sz w:val="24"/>
              </w:rPr>
              <w:t>Тест:</w:t>
            </w:r>
            <w:r w:rsidRPr="007E08E8">
              <w:rPr>
                <w:sz w:val="24"/>
              </w:rPr>
              <w:br/>
            </w:r>
            <w:r w:rsidR="007E08E8" w:rsidRPr="00862E19">
              <w:rPr>
                <w:rStyle w:val="a7"/>
                <w:sz w:val="24"/>
              </w:rPr>
              <w:t>https://esnsi.test.gosuslugi.ru/classifiers/20248/data?p=1</w:t>
            </w:r>
            <w:r w:rsidRPr="00F10F15">
              <w:rPr>
                <w:sz w:val="24"/>
              </w:rPr>
              <w:br/>
            </w:r>
            <w:r w:rsidRPr="00F10F15">
              <w:rPr>
                <w:rStyle w:val="a8"/>
                <w:sz w:val="24"/>
              </w:rPr>
              <w:t>Прод:</w:t>
            </w:r>
            <w:r w:rsidRPr="00F10F15">
              <w:rPr>
                <w:sz w:val="24"/>
              </w:rPr>
              <w:br/>
            </w:r>
            <w:hyperlink r:id="rId37" w:history="1">
              <w:r w:rsidR="00F76862" w:rsidRPr="00862E19">
                <w:rPr>
                  <w:rStyle w:val="a7"/>
                  <w:sz w:val="24"/>
                </w:rPr>
                <w:t>https://esnsi.gosuslugi.ru/classifiers/26395/</w:t>
              </w:r>
            </w:hyperlink>
          </w:p>
        </w:tc>
        <w:tc>
          <w:tcPr>
            <w:tcW w:w="3001" w:type="dxa"/>
            <w:tcBorders>
              <w:bottom w:val="single" w:sz="4" w:space="0" w:color="auto"/>
            </w:tcBorders>
            <w:hideMark/>
          </w:tcPr>
          <w:p w14:paraId="5BF9B510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Сведения о товарном знаке по номеру государстве</w:t>
            </w:r>
            <w:r w:rsidRPr="004851BF">
              <w:rPr>
                <w:sz w:val="24"/>
              </w:rPr>
              <w:t>н</w:t>
            </w:r>
            <w:r w:rsidRPr="004851BF">
              <w:rPr>
                <w:sz w:val="24"/>
              </w:rPr>
              <w:t>ной регистрации, с прове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кой статуса правооблад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теля или лица, которому предоставлено право и</w:t>
            </w:r>
            <w:r w:rsidRPr="004851BF">
              <w:rPr>
                <w:sz w:val="24"/>
              </w:rPr>
              <w:t>с</w:t>
            </w:r>
            <w:r w:rsidRPr="004851BF">
              <w:rPr>
                <w:sz w:val="24"/>
              </w:rPr>
              <w:t>пользования</w:t>
            </w:r>
          </w:p>
        </w:tc>
        <w:tc>
          <w:tcPr>
            <w:tcW w:w="2515" w:type="dxa"/>
            <w:hideMark/>
          </w:tcPr>
          <w:p w14:paraId="15A41A0E" w14:textId="77777777" w:rsidR="0056755F" w:rsidRPr="004851BF" w:rsidRDefault="0056755F" w:rsidP="00E6494A">
            <w:pPr>
              <w:spacing w:line="375" w:lineRule="atLeast"/>
              <w:rPr>
                <w:sz w:val="24"/>
              </w:rPr>
            </w:pPr>
            <w:r w:rsidRPr="004851BF">
              <w:rPr>
                <w:sz w:val="24"/>
              </w:rPr>
              <w:t>Не реже 1 раза в сутки</w:t>
            </w:r>
          </w:p>
        </w:tc>
      </w:tr>
    </w:tbl>
    <w:p w14:paraId="1E32BAAA" w14:textId="77777777" w:rsidR="0056755F" w:rsidRPr="004851BF" w:rsidRDefault="0056755F" w:rsidP="0056755F">
      <w:pPr>
        <w:shd w:val="clear" w:color="auto" w:fill="FFFFFF"/>
        <w:spacing w:before="480" w:after="240" w:line="450" w:lineRule="atLeast"/>
        <w:outlineLvl w:val="2"/>
        <w:rPr>
          <w:rFonts w:eastAsia="Times New Roman"/>
          <w:b/>
          <w:bCs/>
          <w:color w:val="0F1115"/>
          <w:sz w:val="30"/>
          <w:szCs w:val="30"/>
          <w:lang w:eastAsia="ru-RU"/>
        </w:rPr>
        <w:sectPr w:rsidR="0056755F" w:rsidRPr="004851BF" w:rsidSect="0056755F">
          <w:pgSz w:w="16838" w:h="11906" w:orient="landscape"/>
          <w:pgMar w:top="1134" w:right="1418" w:bottom="567" w:left="851" w:header="709" w:footer="0" w:gutter="0"/>
          <w:cols w:space="720"/>
          <w:formProt w:val="0"/>
          <w:titlePg/>
          <w:docGrid w:linePitch="381" w:charSpace="4096"/>
        </w:sectPr>
      </w:pPr>
    </w:p>
    <w:p w14:paraId="0C70097C" w14:textId="130A23FD" w:rsidR="00F64066" w:rsidRPr="004851BF" w:rsidRDefault="004E067F" w:rsidP="0056755F">
      <w:pPr>
        <w:pStyle w:val="12"/>
      </w:pPr>
      <w:bookmarkStart w:id="60" w:name="_Toc239253389"/>
      <w:r w:rsidRPr="004851BF">
        <w:lastRenderedPageBreak/>
        <w:t>Атрибутный состав реестров</w:t>
      </w:r>
      <w:bookmarkEnd w:id="60"/>
    </w:p>
    <w:p w14:paraId="4765CF07" w14:textId="27C40A9F" w:rsidR="00A64265" w:rsidRPr="004851BF" w:rsidRDefault="00A64265" w:rsidP="00A64265">
      <w:pPr>
        <w:pStyle w:val="21"/>
      </w:pPr>
      <w:r w:rsidRPr="004851BF">
        <w:t>Реестр пестицидов</w:t>
      </w:r>
    </w:p>
    <w:p w14:paraId="56050B15" w14:textId="79E8B673" w:rsidR="004E067F" w:rsidRPr="004851BF" w:rsidRDefault="004E067F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Реестр пестицидов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872"/>
        <w:gridCol w:w="5245"/>
        <w:gridCol w:w="1152"/>
        <w:gridCol w:w="1152"/>
      </w:tblGrid>
      <w:tr w:rsidR="00C6741E" w:rsidRPr="004851BF" w14:paraId="203B3931" w14:textId="77777777" w:rsidTr="00C6741E">
        <w:trPr>
          <w:tblHeader/>
        </w:trPr>
        <w:tc>
          <w:tcPr>
            <w:tcW w:w="0" w:type="auto"/>
            <w:hideMark/>
          </w:tcPr>
          <w:p w14:paraId="3D0E7320" w14:textId="77777777" w:rsidR="00C6741E" w:rsidRPr="004851BF" w:rsidRDefault="00C6741E" w:rsidP="00C6741E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Наименование атрибута</w:t>
            </w:r>
          </w:p>
        </w:tc>
        <w:tc>
          <w:tcPr>
            <w:tcW w:w="3857" w:type="dxa"/>
            <w:hideMark/>
          </w:tcPr>
          <w:p w14:paraId="6E637514" w14:textId="77777777" w:rsidR="00C6741E" w:rsidRPr="004851BF" w:rsidRDefault="00C6741E" w:rsidP="00C6741E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Техническое наименование</w:t>
            </w:r>
          </w:p>
        </w:tc>
        <w:tc>
          <w:tcPr>
            <w:tcW w:w="1134" w:type="dxa"/>
            <w:hideMark/>
          </w:tcPr>
          <w:p w14:paraId="788F7407" w14:textId="5ABE81FB" w:rsidR="00C6741E" w:rsidRPr="004851BF" w:rsidRDefault="00C6741E" w:rsidP="00C6741E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ID 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а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т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рибута </w:t>
            </w: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(тест)</w:t>
            </w:r>
          </w:p>
        </w:tc>
        <w:tc>
          <w:tcPr>
            <w:tcW w:w="1128" w:type="dxa"/>
            <w:hideMark/>
          </w:tcPr>
          <w:p w14:paraId="326322CF" w14:textId="16508760" w:rsidR="00C6741E" w:rsidRPr="004851BF" w:rsidRDefault="00C6741E" w:rsidP="00C6741E">
            <w:pPr>
              <w:spacing w:line="375" w:lineRule="atLeast"/>
              <w:rPr>
                <w:rFonts w:eastAsia="Times New Roman"/>
                <w:b/>
                <w:color w:val="0F1115"/>
                <w:sz w:val="24"/>
                <w:lang w:eastAsia="ru-RU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ID 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а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т</w:t>
            </w:r>
            <w:r w:rsidR="004C7C91"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 xml:space="preserve">рибута </w:t>
            </w:r>
            <w:r w:rsidRPr="004851BF">
              <w:rPr>
                <w:rFonts w:eastAsia="Times New Roman"/>
                <w:b/>
                <w:color w:val="0F1115"/>
                <w:sz w:val="24"/>
                <w:lang w:eastAsia="ru-RU"/>
              </w:rPr>
              <w:t>(прод)</w:t>
            </w:r>
          </w:p>
        </w:tc>
      </w:tr>
      <w:tr w:rsidR="0058752B" w:rsidRPr="004851BF" w14:paraId="14926BCD" w14:textId="77777777" w:rsidTr="00A26599">
        <w:tc>
          <w:tcPr>
            <w:tcW w:w="0" w:type="auto"/>
            <w:vAlign w:val="center"/>
            <w:hideMark/>
          </w:tcPr>
          <w:p w14:paraId="5CDC0E50" w14:textId="5592BD9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Тип концентрации де</w:t>
            </w:r>
            <w:r w:rsidRPr="004851BF">
              <w:rPr>
                <w:sz w:val="24"/>
              </w:rPr>
              <w:t>й</w:t>
            </w:r>
            <w:r w:rsidRPr="004851BF">
              <w:rPr>
                <w:sz w:val="24"/>
              </w:rPr>
              <w:t>ствующего вещества</w:t>
            </w:r>
          </w:p>
        </w:tc>
        <w:tc>
          <w:tcPr>
            <w:tcW w:w="3857" w:type="dxa"/>
            <w:vAlign w:val="center"/>
            <w:hideMark/>
          </w:tcPr>
          <w:p w14:paraId="011DEB7B" w14:textId="4BF6187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Tip_koncentracii</w:t>
            </w:r>
          </w:p>
        </w:tc>
        <w:tc>
          <w:tcPr>
            <w:tcW w:w="1134" w:type="dxa"/>
            <w:vAlign w:val="center"/>
            <w:hideMark/>
          </w:tcPr>
          <w:p w14:paraId="73DF8E0B" w14:textId="554FEFA9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164495</w:t>
            </w:r>
          </w:p>
        </w:tc>
        <w:tc>
          <w:tcPr>
            <w:tcW w:w="1128" w:type="dxa"/>
            <w:vAlign w:val="center"/>
            <w:hideMark/>
          </w:tcPr>
          <w:p w14:paraId="62593D52" w14:textId="76FF5F9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223962</w:t>
            </w:r>
          </w:p>
        </w:tc>
      </w:tr>
      <w:tr w:rsidR="0058752B" w:rsidRPr="004851BF" w14:paraId="75ADF223" w14:textId="77777777" w:rsidTr="00A26599">
        <w:tc>
          <w:tcPr>
            <w:tcW w:w="0" w:type="auto"/>
            <w:vAlign w:val="center"/>
            <w:hideMark/>
          </w:tcPr>
          <w:p w14:paraId="503E585C" w14:textId="3D6E07D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Концентрация действ</w:t>
            </w:r>
            <w:r w:rsidRPr="004851BF">
              <w:rPr>
                <w:sz w:val="24"/>
              </w:rPr>
              <w:t>у</w:t>
            </w:r>
            <w:r w:rsidRPr="004851BF">
              <w:rPr>
                <w:sz w:val="24"/>
              </w:rPr>
              <w:t>ющего вещества</w:t>
            </w:r>
          </w:p>
        </w:tc>
        <w:tc>
          <w:tcPr>
            <w:tcW w:w="3857" w:type="dxa"/>
            <w:vAlign w:val="center"/>
            <w:hideMark/>
          </w:tcPr>
          <w:p w14:paraId="02D0A6CE" w14:textId="07C559D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Koncentraciya</w:t>
            </w:r>
          </w:p>
        </w:tc>
        <w:tc>
          <w:tcPr>
            <w:tcW w:w="1134" w:type="dxa"/>
            <w:vAlign w:val="center"/>
            <w:hideMark/>
          </w:tcPr>
          <w:p w14:paraId="199BD719" w14:textId="493D7B3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164496</w:t>
            </w:r>
          </w:p>
        </w:tc>
        <w:tc>
          <w:tcPr>
            <w:tcW w:w="1128" w:type="dxa"/>
            <w:vAlign w:val="center"/>
            <w:hideMark/>
          </w:tcPr>
          <w:p w14:paraId="0A979EA6" w14:textId="699A5A0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223963</w:t>
            </w:r>
          </w:p>
        </w:tc>
      </w:tr>
      <w:tr w:rsidR="0058752B" w:rsidRPr="004851BF" w14:paraId="480C7651" w14:textId="77777777" w:rsidTr="00A26599">
        <w:tc>
          <w:tcPr>
            <w:tcW w:w="0" w:type="auto"/>
            <w:vAlign w:val="center"/>
            <w:hideMark/>
          </w:tcPr>
          <w:p w14:paraId="2D2F0C85" w14:textId="065E7D3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Единица измерения (концентрации)</w:t>
            </w:r>
          </w:p>
        </w:tc>
        <w:tc>
          <w:tcPr>
            <w:tcW w:w="3857" w:type="dxa"/>
            <w:vAlign w:val="center"/>
            <w:hideMark/>
          </w:tcPr>
          <w:p w14:paraId="01002210" w14:textId="111EC18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Ed_Izveren_1</w:t>
            </w:r>
          </w:p>
        </w:tc>
        <w:tc>
          <w:tcPr>
            <w:tcW w:w="1134" w:type="dxa"/>
            <w:vAlign w:val="center"/>
            <w:hideMark/>
          </w:tcPr>
          <w:p w14:paraId="7D2767D2" w14:textId="70EA964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164497</w:t>
            </w:r>
          </w:p>
        </w:tc>
        <w:tc>
          <w:tcPr>
            <w:tcW w:w="1128" w:type="dxa"/>
            <w:vAlign w:val="center"/>
            <w:hideMark/>
          </w:tcPr>
          <w:p w14:paraId="6BC6E357" w14:textId="52C4D009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223964</w:t>
            </w:r>
          </w:p>
        </w:tc>
      </w:tr>
      <w:tr w:rsidR="0058752B" w:rsidRPr="004851BF" w14:paraId="49F058FB" w14:textId="77777777" w:rsidTr="00A26599">
        <w:tc>
          <w:tcPr>
            <w:tcW w:w="0" w:type="auto"/>
            <w:vAlign w:val="center"/>
            <w:hideMark/>
          </w:tcPr>
          <w:p w14:paraId="2123E90E" w14:textId="0624CC5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Биологическая акти</w:t>
            </w:r>
            <w:r w:rsidRPr="004851BF">
              <w:rPr>
                <w:sz w:val="24"/>
              </w:rPr>
              <w:t>в</w:t>
            </w:r>
            <w:r w:rsidRPr="004851BF">
              <w:rPr>
                <w:sz w:val="24"/>
              </w:rPr>
              <w:t>ность</w:t>
            </w:r>
          </w:p>
        </w:tc>
        <w:tc>
          <w:tcPr>
            <w:tcW w:w="3857" w:type="dxa"/>
            <w:vAlign w:val="center"/>
            <w:hideMark/>
          </w:tcPr>
          <w:p w14:paraId="79B07993" w14:textId="193701D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BioAktivnost</w:t>
            </w:r>
          </w:p>
        </w:tc>
        <w:tc>
          <w:tcPr>
            <w:tcW w:w="1134" w:type="dxa"/>
            <w:vAlign w:val="center"/>
            <w:hideMark/>
          </w:tcPr>
          <w:p w14:paraId="02350527" w14:textId="6B076B7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164498</w:t>
            </w:r>
          </w:p>
        </w:tc>
        <w:tc>
          <w:tcPr>
            <w:tcW w:w="1128" w:type="dxa"/>
            <w:vAlign w:val="center"/>
            <w:hideMark/>
          </w:tcPr>
          <w:p w14:paraId="47134950" w14:textId="420839E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223965</w:t>
            </w:r>
          </w:p>
        </w:tc>
      </w:tr>
      <w:tr w:rsidR="0058752B" w:rsidRPr="004851BF" w14:paraId="5DAEC2CA" w14:textId="77777777" w:rsidTr="00A26599">
        <w:tc>
          <w:tcPr>
            <w:tcW w:w="0" w:type="auto"/>
            <w:vAlign w:val="center"/>
            <w:hideMark/>
          </w:tcPr>
          <w:p w14:paraId="24927AA3" w14:textId="7ECBB8E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Единица измерения (би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логичекая активность)</w:t>
            </w:r>
          </w:p>
        </w:tc>
        <w:tc>
          <w:tcPr>
            <w:tcW w:w="3857" w:type="dxa"/>
            <w:vAlign w:val="center"/>
            <w:hideMark/>
          </w:tcPr>
          <w:p w14:paraId="227796CF" w14:textId="31764B1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Ed_Izveren_2</w:t>
            </w:r>
          </w:p>
        </w:tc>
        <w:tc>
          <w:tcPr>
            <w:tcW w:w="1134" w:type="dxa"/>
            <w:vAlign w:val="center"/>
            <w:hideMark/>
          </w:tcPr>
          <w:p w14:paraId="60E143A3" w14:textId="1E53DE0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164499</w:t>
            </w:r>
          </w:p>
        </w:tc>
        <w:tc>
          <w:tcPr>
            <w:tcW w:w="1128" w:type="dxa"/>
            <w:vAlign w:val="center"/>
            <w:hideMark/>
          </w:tcPr>
          <w:p w14:paraId="3CECA626" w14:textId="04CAE7F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223966</w:t>
            </w:r>
          </w:p>
        </w:tc>
      </w:tr>
      <w:tr w:rsidR="0058752B" w:rsidRPr="004851BF" w14:paraId="1160E872" w14:textId="77777777" w:rsidTr="00A26599">
        <w:tc>
          <w:tcPr>
            <w:tcW w:w="0" w:type="auto"/>
            <w:vAlign w:val="center"/>
            <w:hideMark/>
          </w:tcPr>
          <w:p w14:paraId="1473A810" w14:textId="35CC795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Сведения о заявителе</w:t>
            </w:r>
          </w:p>
        </w:tc>
        <w:tc>
          <w:tcPr>
            <w:tcW w:w="3857" w:type="dxa"/>
            <w:vAlign w:val="center"/>
            <w:hideMark/>
          </w:tcPr>
          <w:p w14:paraId="340317C6" w14:textId="593C371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Registrant</w:t>
            </w:r>
          </w:p>
        </w:tc>
        <w:tc>
          <w:tcPr>
            <w:tcW w:w="1134" w:type="dxa"/>
            <w:vAlign w:val="center"/>
            <w:hideMark/>
          </w:tcPr>
          <w:p w14:paraId="75B3D5FA" w14:textId="53BD9FF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164500</w:t>
            </w:r>
          </w:p>
        </w:tc>
        <w:tc>
          <w:tcPr>
            <w:tcW w:w="1128" w:type="dxa"/>
            <w:vAlign w:val="center"/>
            <w:hideMark/>
          </w:tcPr>
          <w:p w14:paraId="0F24C9DD" w14:textId="5295177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223967</w:t>
            </w:r>
          </w:p>
        </w:tc>
      </w:tr>
      <w:tr w:rsidR="0058752B" w:rsidRPr="004851BF" w14:paraId="4B89A974" w14:textId="77777777" w:rsidTr="00A26599">
        <w:tc>
          <w:tcPr>
            <w:tcW w:w="0" w:type="auto"/>
            <w:vAlign w:val="center"/>
            <w:hideMark/>
          </w:tcPr>
          <w:p w14:paraId="4DC229FE" w14:textId="7B04140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Номер государственной регистрации пестицида</w:t>
            </w:r>
          </w:p>
        </w:tc>
        <w:tc>
          <w:tcPr>
            <w:tcW w:w="3857" w:type="dxa"/>
            <w:vAlign w:val="center"/>
            <w:hideMark/>
          </w:tcPr>
          <w:p w14:paraId="2CD1C12D" w14:textId="309844C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Nomer_gosudarstvennoy_registracii</w:t>
            </w:r>
          </w:p>
        </w:tc>
        <w:tc>
          <w:tcPr>
            <w:tcW w:w="1134" w:type="dxa"/>
            <w:vAlign w:val="center"/>
            <w:hideMark/>
          </w:tcPr>
          <w:p w14:paraId="05ECB544" w14:textId="11C0E9E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164501</w:t>
            </w:r>
          </w:p>
        </w:tc>
        <w:tc>
          <w:tcPr>
            <w:tcW w:w="1128" w:type="dxa"/>
            <w:vAlign w:val="center"/>
            <w:hideMark/>
          </w:tcPr>
          <w:p w14:paraId="64F2A3FA" w14:textId="5E5CD3B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223968</w:t>
            </w:r>
          </w:p>
        </w:tc>
      </w:tr>
      <w:tr w:rsidR="0058752B" w:rsidRPr="004851BF" w14:paraId="75576722" w14:textId="77777777" w:rsidTr="00A26599">
        <w:tc>
          <w:tcPr>
            <w:tcW w:w="0" w:type="auto"/>
            <w:vAlign w:val="center"/>
            <w:hideMark/>
          </w:tcPr>
          <w:p w14:paraId="7B3695BD" w14:textId="1270720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Номер государственной регистрации с учетом дополнения к записи в реестре о государстве</w:t>
            </w:r>
            <w:r w:rsidRPr="004851BF">
              <w:rPr>
                <w:sz w:val="24"/>
              </w:rPr>
              <w:t>н</w:t>
            </w:r>
            <w:r w:rsidRPr="004851BF">
              <w:rPr>
                <w:sz w:val="24"/>
              </w:rPr>
              <w:t>ной регистрации (при наличии)</w:t>
            </w:r>
          </w:p>
        </w:tc>
        <w:tc>
          <w:tcPr>
            <w:tcW w:w="3857" w:type="dxa"/>
            <w:vAlign w:val="center"/>
            <w:hideMark/>
          </w:tcPr>
          <w:p w14:paraId="781B6240" w14:textId="7422813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Nomer_gos_registracii_dopoln</w:t>
            </w:r>
          </w:p>
        </w:tc>
        <w:tc>
          <w:tcPr>
            <w:tcW w:w="1134" w:type="dxa"/>
            <w:vAlign w:val="center"/>
            <w:hideMark/>
          </w:tcPr>
          <w:p w14:paraId="4D953559" w14:textId="27FC630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164502</w:t>
            </w:r>
          </w:p>
        </w:tc>
        <w:tc>
          <w:tcPr>
            <w:tcW w:w="1128" w:type="dxa"/>
            <w:vAlign w:val="center"/>
            <w:hideMark/>
          </w:tcPr>
          <w:p w14:paraId="702C7A29" w14:textId="2C27517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223969</w:t>
            </w:r>
          </w:p>
        </w:tc>
      </w:tr>
      <w:tr w:rsidR="0058752B" w:rsidRPr="004851BF" w14:paraId="5A41E704" w14:textId="77777777" w:rsidTr="00A26599">
        <w:tc>
          <w:tcPr>
            <w:tcW w:w="0" w:type="auto"/>
            <w:vAlign w:val="center"/>
            <w:hideMark/>
          </w:tcPr>
          <w:p w14:paraId="351C8773" w14:textId="0EA1E4A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Дата окончания срока действия государстве</w:t>
            </w:r>
            <w:r w:rsidRPr="004851BF">
              <w:rPr>
                <w:sz w:val="24"/>
              </w:rPr>
              <w:t>н</w:t>
            </w:r>
            <w:r w:rsidRPr="004851BF">
              <w:rPr>
                <w:sz w:val="24"/>
              </w:rPr>
              <w:t>ной регистрации пест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цида</w:t>
            </w:r>
          </w:p>
        </w:tc>
        <w:tc>
          <w:tcPr>
            <w:tcW w:w="3857" w:type="dxa"/>
            <w:vAlign w:val="center"/>
            <w:hideMark/>
          </w:tcPr>
          <w:p w14:paraId="2285299C" w14:textId="1EAAB8B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Srok_registracii_Po</w:t>
            </w:r>
          </w:p>
        </w:tc>
        <w:tc>
          <w:tcPr>
            <w:tcW w:w="1134" w:type="dxa"/>
            <w:vAlign w:val="center"/>
            <w:hideMark/>
          </w:tcPr>
          <w:p w14:paraId="699A0F8D" w14:textId="6543F43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164503</w:t>
            </w:r>
          </w:p>
        </w:tc>
        <w:tc>
          <w:tcPr>
            <w:tcW w:w="1128" w:type="dxa"/>
            <w:vAlign w:val="center"/>
            <w:hideMark/>
          </w:tcPr>
          <w:p w14:paraId="565371CF" w14:textId="6D6B009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223970</w:t>
            </w:r>
          </w:p>
        </w:tc>
      </w:tr>
      <w:tr w:rsidR="0058752B" w:rsidRPr="004851BF" w14:paraId="5BC34F88" w14:textId="77777777" w:rsidTr="00A26599">
        <w:tc>
          <w:tcPr>
            <w:tcW w:w="0" w:type="auto"/>
            <w:vAlign w:val="center"/>
            <w:hideMark/>
          </w:tcPr>
          <w:p w14:paraId="2D4875F9" w14:textId="5366A4D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Номер реестровой записи в Реестре пестицидов и агрохимикатов</w:t>
            </w:r>
          </w:p>
        </w:tc>
        <w:tc>
          <w:tcPr>
            <w:tcW w:w="3857" w:type="dxa"/>
            <w:vAlign w:val="center"/>
            <w:hideMark/>
          </w:tcPr>
          <w:p w14:paraId="4FE28C0D" w14:textId="36B3020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zapisnumber</w:t>
            </w:r>
          </w:p>
        </w:tc>
        <w:tc>
          <w:tcPr>
            <w:tcW w:w="1134" w:type="dxa"/>
            <w:vAlign w:val="center"/>
            <w:hideMark/>
          </w:tcPr>
          <w:p w14:paraId="4123AA36" w14:textId="3C71E13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164504</w:t>
            </w:r>
          </w:p>
        </w:tc>
        <w:tc>
          <w:tcPr>
            <w:tcW w:w="1128" w:type="dxa"/>
            <w:vAlign w:val="center"/>
            <w:hideMark/>
          </w:tcPr>
          <w:p w14:paraId="1045AB24" w14:textId="1423C9D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223971</w:t>
            </w:r>
          </w:p>
        </w:tc>
      </w:tr>
      <w:tr w:rsidR="0058752B" w:rsidRPr="004851BF" w14:paraId="6C80B76A" w14:textId="77777777" w:rsidTr="00A26599">
        <w:tc>
          <w:tcPr>
            <w:tcW w:w="0" w:type="auto"/>
            <w:vAlign w:val="center"/>
            <w:hideMark/>
          </w:tcPr>
          <w:p w14:paraId="6ECEEADF" w14:textId="37330D9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Дата государственной регистрации</w:t>
            </w:r>
          </w:p>
        </w:tc>
        <w:tc>
          <w:tcPr>
            <w:tcW w:w="3857" w:type="dxa"/>
            <w:vAlign w:val="center"/>
            <w:hideMark/>
          </w:tcPr>
          <w:p w14:paraId="13155E62" w14:textId="24B8E94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Data_gosudarstvennoy_registracii</w:t>
            </w:r>
          </w:p>
        </w:tc>
        <w:tc>
          <w:tcPr>
            <w:tcW w:w="1134" w:type="dxa"/>
            <w:vAlign w:val="center"/>
            <w:hideMark/>
          </w:tcPr>
          <w:p w14:paraId="35D28256" w14:textId="16349CD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164505</w:t>
            </w:r>
          </w:p>
        </w:tc>
        <w:tc>
          <w:tcPr>
            <w:tcW w:w="1128" w:type="dxa"/>
            <w:vAlign w:val="center"/>
            <w:hideMark/>
          </w:tcPr>
          <w:p w14:paraId="67DEE193" w14:textId="45FAF21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223972</w:t>
            </w:r>
          </w:p>
        </w:tc>
      </w:tr>
      <w:tr w:rsidR="0058752B" w:rsidRPr="004851BF" w14:paraId="1D9E2D1E" w14:textId="77777777" w:rsidTr="00A26599">
        <w:tc>
          <w:tcPr>
            <w:tcW w:w="0" w:type="auto"/>
            <w:vAlign w:val="center"/>
            <w:hideMark/>
          </w:tcPr>
          <w:p w14:paraId="210956BE" w14:textId="2083E7A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Дата выдачи дополнения (при наличии)</w:t>
            </w:r>
          </w:p>
        </w:tc>
        <w:tc>
          <w:tcPr>
            <w:tcW w:w="3857" w:type="dxa"/>
            <w:vAlign w:val="center"/>
            <w:hideMark/>
          </w:tcPr>
          <w:p w14:paraId="7E518CF6" w14:textId="35C8644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Data_vydachi_dopolneniya</w:t>
            </w:r>
          </w:p>
        </w:tc>
        <w:tc>
          <w:tcPr>
            <w:tcW w:w="1134" w:type="dxa"/>
            <w:vAlign w:val="center"/>
            <w:hideMark/>
          </w:tcPr>
          <w:p w14:paraId="1999C6AF" w14:textId="66B164C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164506</w:t>
            </w:r>
          </w:p>
        </w:tc>
        <w:tc>
          <w:tcPr>
            <w:tcW w:w="1128" w:type="dxa"/>
            <w:vAlign w:val="center"/>
            <w:hideMark/>
          </w:tcPr>
          <w:p w14:paraId="3B67F13B" w14:textId="28BC79D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223973</w:t>
            </w:r>
          </w:p>
        </w:tc>
      </w:tr>
      <w:tr w:rsidR="0058752B" w:rsidRPr="004851BF" w14:paraId="54B12A3C" w14:textId="77777777" w:rsidTr="00A26599">
        <w:tc>
          <w:tcPr>
            <w:tcW w:w="0" w:type="auto"/>
            <w:vAlign w:val="center"/>
            <w:hideMark/>
          </w:tcPr>
          <w:p w14:paraId="583592B7" w14:textId="70D0D1E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Область применения</w:t>
            </w:r>
          </w:p>
        </w:tc>
        <w:tc>
          <w:tcPr>
            <w:tcW w:w="3857" w:type="dxa"/>
            <w:vAlign w:val="center"/>
            <w:hideMark/>
          </w:tcPr>
          <w:p w14:paraId="1A4A66E0" w14:textId="3EF27DE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Vid_hozyastva</w:t>
            </w:r>
          </w:p>
        </w:tc>
        <w:tc>
          <w:tcPr>
            <w:tcW w:w="1134" w:type="dxa"/>
            <w:vAlign w:val="center"/>
            <w:hideMark/>
          </w:tcPr>
          <w:p w14:paraId="33596489" w14:textId="1D688D19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164507</w:t>
            </w:r>
          </w:p>
        </w:tc>
        <w:tc>
          <w:tcPr>
            <w:tcW w:w="1128" w:type="dxa"/>
            <w:vAlign w:val="center"/>
            <w:hideMark/>
          </w:tcPr>
          <w:p w14:paraId="0772A85A" w14:textId="5FD7A95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223974</w:t>
            </w:r>
          </w:p>
        </w:tc>
      </w:tr>
      <w:tr w:rsidR="0058752B" w:rsidRPr="004851BF" w14:paraId="2A48A925" w14:textId="77777777" w:rsidTr="00A26599">
        <w:tc>
          <w:tcPr>
            <w:tcW w:w="0" w:type="auto"/>
            <w:vAlign w:val="center"/>
            <w:hideMark/>
          </w:tcPr>
          <w:p w14:paraId="2BAE19B6" w14:textId="58C360E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lastRenderedPageBreak/>
              <w:t>Норма применения</w:t>
            </w:r>
          </w:p>
        </w:tc>
        <w:tc>
          <w:tcPr>
            <w:tcW w:w="3857" w:type="dxa"/>
            <w:vAlign w:val="center"/>
            <w:hideMark/>
          </w:tcPr>
          <w:p w14:paraId="511D33C2" w14:textId="434279D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Norma_primeneniya</w:t>
            </w:r>
          </w:p>
        </w:tc>
        <w:tc>
          <w:tcPr>
            <w:tcW w:w="1134" w:type="dxa"/>
            <w:vAlign w:val="center"/>
            <w:hideMark/>
          </w:tcPr>
          <w:p w14:paraId="68576EBE" w14:textId="5C16AD7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164508</w:t>
            </w:r>
          </w:p>
        </w:tc>
        <w:tc>
          <w:tcPr>
            <w:tcW w:w="1128" w:type="dxa"/>
            <w:vAlign w:val="center"/>
            <w:hideMark/>
          </w:tcPr>
          <w:p w14:paraId="7D4063FC" w14:textId="1306155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223975</w:t>
            </w:r>
          </w:p>
        </w:tc>
      </w:tr>
      <w:tr w:rsidR="0058752B" w:rsidRPr="004851BF" w14:paraId="24766DBE" w14:textId="77777777" w:rsidTr="00A26599">
        <w:tc>
          <w:tcPr>
            <w:tcW w:w="0" w:type="auto"/>
            <w:vAlign w:val="center"/>
            <w:hideMark/>
          </w:tcPr>
          <w:p w14:paraId="408DA7D0" w14:textId="0E9CEA7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Идентификатор записи</w:t>
            </w:r>
          </w:p>
        </w:tc>
        <w:tc>
          <w:tcPr>
            <w:tcW w:w="3857" w:type="dxa"/>
            <w:vAlign w:val="center"/>
            <w:hideMark/>
          </w:tcPr>
          <w:p w14:paraId="156BB952" w14:textId="7978AC3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Record_id</w:t>
            </w:r>
          </w:p>
        </w:tc>
        <w:tc>
          <w:tcPr>
            <w:tcW w:w="1134" w:type="dxa"/>
            <w:vAlign w:val="center"/>
            <w:hideMark/>
          </w:tcPr>
          <w:p w14:paraId="60B141B3" w14:textId="3B0383C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164488</w:t>
            </w:r>
          </w:p>
        </w:tc>
        <w:tc>
          <w:tcPr>
            <w:tcW w:w="1128" w:type="dxa"/>
            <w:vAlign w:val="center"/>
            <w:hideMark/>
          </w:tcPr>
          <w:p w14:paraId="0B3251BD" w14:textId="5B00012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223955</w:t>
            </w:r>
          </w:p>
        </w:tc>
      </w:tr>
      <w:tr w:rsidR="0058752B" w:rsidRPr="004851BF" w14:paraId="51E2B8E7" w14:textId="77777777" w:rsidTr="00A26599">
        <w:tc>
          <w:tcPr>
            <w:tcW w:w="0" w:type="auto"/>
            <w:vAlign w:val="center"/>
            <w:hideMark/>
          </w:tcPr>
          <w:p w14:paraId="6E5CE0B2" w14:textId="0F5D032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Единица измерения но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мы применения</w:t>
            </w:r>
          </w:p>
        </w:tc>
        <w:tc>
          <w:tcPr>
            <w:tcW w:w="3857" w:type="dxa"/>
            <w:vAlign w:val="center"/>
            <w:hideMark/>
          </w:tcPr>
          <w:p w14:paraId="7C250239" w14:textId="1070693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Ed_Izveren_3</w:t>
            </w:r>
          </w:p>
        </w:tc>
        <w:tc>
          <w:tcPr>
            <w:tcW w:w="1134" w:type="dxa"/>
            <w:vAlign w:val="center"/>
            <w:hideMark/>
          </w:tcPr>
          <w:p w14:paraId="32D344C3" w14:textId="7992B77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164509</w:t>
            </w:r>
          </w:p>
        </w:tc>
        <w:tc>
          <w:tcPr>
            <w:tcW w:w="1128" w:type="dxa"/>
            <w:vAlign w:val="center"/>
            <w:hideMark/>
          </w:tcPr>
          <w:p w14:paraId="6E01B0A6" w14:textId="4344AA0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223976</w:t>
            </w:r>
          </w:p>
        </w:tc>
      </w:tr>
      <w:tr w:rsidR="0058752B" w:rsidRPr="004851BF" w14:paraId="65709A1F" w14:textId="77777777" w:rsidTr="00A26599">
        <w:tc>
          <w:tcPr>
            <w:tcW w:w="0" w:type="auto"/>
            <w:vAlign w:val="center"/>
            <w:hideMark/>
          </w:tcPr>
          <w:p w14:paraId="01DC65A4" w14:textId="41ACE72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Дата и время последнего изменения записи в фо</w:t>
            </w:r>
            <w:r w:rsidRPr="004851BF">
              <w:rPr>
                <w:sz w:val="24"/>
              </w:rPr>
              <w:t>р</w:t>
            </w:r>
            <w:r w:rsidRPr="004851BF">
              <w:rPr>
                <w:sz w:val="24"/>
              </w:rPr>
              <w:t>мате с указанием часов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го пояса</w:t>
            </w:r>
          </w:p>
        </w:tc>
        <w:tc>
          <w:tcPr>
            <w:tcW w:w="3857" w:type="dxa"/>
            <w:vAlign w:val="center"/>
            <w:hideMark/>
          </w:tcPr>
          <w:p w14:paraId="7F33F162" w14:textId="357F177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Updated_at</w:t>
            </w:r>
          </w:p>
        </w:tc>
        <w:tc>
          <w:tcPr>
            <w:tcW w:w="1134" w:type="dxa"/>
            <w:vAlign w:val="center"/>
            <w:hideMark/>
          </w:tcPr>
          <w:p w14:paraId="06C02E46" w14:textId="1CB7C66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164489</w:t>
            </w:r>
          </w:p>
        </w:tc>
        <w:tc>
          <w:tcPr>
            <w:tcW w:w="1128" w:type="dxa"/>
            <w:vAlign w:val="center"/>
            <w:hideMark/>
          </w:tcPr>
          <w:p w14:paraId="15BBEC9A" w14:textId="0598436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223956</w:t>
            </w:r>
          </w:p>
        </w:tc>
      </w:tr>
      <w:tr w:rsidR="0058752B" w:rsidRPr="004851BF" w14:paraId="577A20A4" w14:textId="77777777" w:rsidTr="00A26599">
        <w:tc>
          <w:tcPr>
            <w:tcW w:w="0" w:type="auto"/>
            <w:vAlign w:val="center"/>
            <w:hideMark/>
          </w:tcPr>
          <w:p w14:paraId="2BD590B9" w14:textId="6486D34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Наименование культуры или обрабатываемого объекта</w:t>
            </w:r>
          </w:p>
        </w:tc>
        <w:tc>
          <w:tcPr>
            <w:tcW w:w="3857" w:type="dxa"/>
            <w:vAlign w:val="center"/>
            <w:hideMark/>
          </w:tcPr>
          <w:p w14:paraId="3B1DCD8B" w14:textId="703E05B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Kultura_obrabatyvaemyy_obekt</w:t>
            </w:r>
          </w:p>
        </w:tc>
        <w:tc>
          <w:tcPr>
            <w:tcW w:w="1134" w:type="dxa"/>
            <w:vAlign w:val="center"/>
            <w:hideMark/>
          </w:tcPr>
          <w:p w14:paraId="01631A27" w14:textId="1B92332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164510</w:t>
            </w:r>
          </w:p>
        </w:tc>
        <w:tc>
          <w:tcPr>
            <w:tcW w:w="1128" w:type="dxa"/>
            <w:vAlign w:val="center"/>
            <w:hideMark/>
          </w:tcPr>
          <w:p w14:paraId="51EEF6AD" w14:textId="5D83478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223977</w:t>
            </w:r>
          </w:p>
        </w:tc>
      </w:tr>
      <w:tr w:rsidR="0058752B" w:rsidRPr="004851BF" w14:paraId="60023EBF" w14:textId="77777777" w:rsidTr="00A26599">
        <w:tc>
          <w:tcPr>
            <w:tcW w:w="0" w:type="auto"/>
            <w:vAlign w:val="center"/>
            <w:hideMark/>
          </w:tcPr>
          <w:p w14:paraId="03431810" w14:textId="5B311D6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Название вредного об</w:t>
            </w:r>
            <w:r w:rsidRPr="004851BF">
              <w:rPr>
                <w:sz w:val="24"/>
              </w:rPr>
              <w:t>ъ</w:t>
            </w:r>
            <w:r w:rsidRPr="004851BF">
              <w:rPr>
                <w:sz w:val="24"/>
              </w:rPr>
              <w:t>екта</w:t>
            </w:r>
          </w:p>
        </w:tc>
        <w:tc>
          <w:tcPr>
            <w:tcW w:w="3857" w:type="dxa"/>
            <w:vAlign w:val="center"/>
            <w:hideMark/>
          </w:tcPr>
          <w:p w14:paraId="3FFEC12E" w14:textId="00E1CD2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Vrednyy_obekt_naznachenie</w:t>
            </w:r>
          </w:p>
        </w:tc>
        <w:tc>
          <w:tcPr>
            <w:tcW w:w="1134" w:type="dxa"/>
            <w:vAlign w:val="center"/>
            <w:hideMark/>
          </w:tcPr>
          <w:p w14:paraId="2B45D15D" w14:textId="7D23758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164511</w:t>
            </w:r>
          </w:p>
        </w:tc>
        <w:tc>
          <w:tcPr>
            <w:tcW w:w="1128" w:type="dxa"/>
            <w:vAlign w:val="center"/>
            <w:hideMark/>
          </w:tcPr>
          <w:p w14:paraId="307DAA7D" w14:textId="74B3ABD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223978</w:t>
            </w:r>
          </w:p>
        </w:tc>
      </w:tr>
      <w:tr w:rsidR="0058752B" w:rsidRPr="004851BF" w14:paraId="0A7D24B9" w14:textId="77777777" w:rsidTr="00A26599">
        <w:tc>
          <w:tcPr>
            <w:tcW w:w="0" w:type="auto"/>
            <w:vAlign w:val="center"/>
            <w:hideMark/>
          </w:tcPr>
          <w:p w14:paraId="512E0E36" w14:textId="0F597E8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Расход рабочей жидкости</w:t>
            </w:r>
          </w:p>
        </w:tc>
        <w:tc>
          <w:tcPr>
            <w:tcW w:w="3857" w:type="dxa"/>
            <w:vAlign w:val="center"/>
            <w:hideMark/>
          </w:tcPr>
          <w:p w14:paraId="6EE40BE0" w14:textId="6B9AF1E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Raskhod_rabochey_zhidkosti</w:t>
            </w:r>
          </w:p>
        </w:tc>
        <w:tc>
          <w:tcPr>
            <w:tcW w:w="1134" w:type="dxa"/>
            <w:vAlign w:val="center"/>
            <w:hideMark/>
          </w:tcPr>
          <w:p w14:paraId="3DA87D8C" w14:textId="619C296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164512</w:t>
            </w:r>
          </w:p>
        </w:tc>
        <w:tc>
          <w:tcPr>
            <w:tcW w:w="1128" w:type="dxa"/>
            <w:vAlign w:val="center"/>
            <w:hideMark/>
          </w:tcPr>
          <w:p w14:paraId="03E5305D" w14:textId="49D2F51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223979</w:t>
            </w:r>
          </w:p>
        </w:tc>
      </w:tr>
      <w:tr w:rsidR="0058752B" w:rsidRPr="004851BF" w14:paraId="497896E2" w14:textId="77777777" w:rsidTr="00A26599">
        <w:tc>
          <w:tcPr>
            <w:tcW w:w="0" w:type="auto"/>
            <w:vAlign w:val="center"/>
            <w:hideMark/>
          </w:tcPr>
          <w:p w14:paraId="7DF684E0" w14:textId="36029C0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Группа пестицида</w:t>
            </w:r>
          </w:p>
        </w:tc>
        <w:tc>
          <w:tcPr>
            <w:tcW w:w="3857" w:type="dxa"/>
            <w:vAlign w:val="center"/>
            <w:hideMark/>
          </w:tcPr>
          <w:p w14:paraId="75548400" w14:textId="29EE934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naznachenie</w:t>
            </w:r>
          </w:p>
        </w:tc>
        <w:tc>
          <w:tcPr>
            <w:tcW w:w="1134" w:type="dxa"/>
            <w:vAlign w:val="center"/>
            <w:hideMark/>
          </w:tcPr>
          <w:p w14:paraId="4658F34E" w14:textId="1CDFB02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164490</w:t>
            </w:r>
          </w:p>
        </w:tc>
        <w:tc>
          <w:tcPr>
            <w:tcW w:w="1128" w:type="dxa"/>
            <w:vAlign w:val="center"/>
            <w:hideMark/>
          </w:tcPr>
          <w:p w14:paraId="5D7AC230" w14:textId="2921F24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223957</w:t>
            </w:r>
          </w:p>
        </w:tc>
      </w:tr>
      <w:tr w:rsidR="0058752B" w:rsidRPr="004851BF" w14:paraId="76F0E6BF" w14:textId="77777777" w:rsidTr="00A26599">
        <w:tc>
          <w:tcPr>
            <w:tcW w:w="0" w:type="auto"/>
            <w:vAlign w:val="center"/>
            <w:hideMark/>
          </w:tcPr>
          <w:p w14:paraId="32414813" w14:textId="45E5FA5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Способ и время обрабо</w:t>
            </w:r>
            <w:r w:rsidRPr="004851BF">
              <w:rPr>
                <w:sz w:val="24"/>
              </w:rPr>
              <w:t>т</w:t>
            </w:r>
            <w:r w:rsidRPr="004851BF">
              <w:rPr>
                <w:sz w:val="24"/>
              </w:rPr>
              <w:t>ки</w:t>
            </w:r>
          </w:p>
        </w:tc>
        <w:tc>
          <w:tcPr>
            <w:tcW w:w="3857" w:type="dxa"/>
            <w:vAlign w:val="center"/>
            <w:hideMark/>
          </w:tcPr>
          <w:p w14:paraId="0D76D0EE" w14:textId="733F70F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Sposob_i_vremya_obrabotki</w:t>
            </w:r>
          </w:p>
        </w:tc>
        <w:tc>
          <w:tcPr>
            <w:tcW w:w="1134" w:type="dxa"/>
            <w:vAlign w:val="center"/>
            <w:hideMark/>
          </w:tcPr>
          <w:p w14:paraId="2239EDA4" w14:textId="4BEAC28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164513</w:t>
            </w:r>
          </w:p>
        </w:tc>
        <w:tc>
          <w:tcPr>
            <w:tcW w:w="1128" w:type="dxa"/>
            <w:vAlign w:val="center"/>
            <w:hideMark/>
          </w:tcPr>
          <w:p w14:paraId="235E6261" w14:textId="1203863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223980</w:t>
            </w:r>
          </w:p>
        </w:tc>
      </w:tr>
      <w:tr w:rsidR="0058752B" w:rsidRPr="004851BF" w14:paraId="44E4CE24" w14:textId="77777777" w:rsidTr="00A26599">
        <w:tc>
          <w:tcPr>
            <w:tcW w:w="0" w:type="auto"/>
            <w:vAlign w:val="center"/>
            <w:hideMark/>
          </w:tcPr>
          <w:p w14:paraId="12D1207B" w14:textId="386B1BDC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Наименование пестицида</w:t>
            </w:r>
          </w:p>
        </w:tc>
        <w:tc>
          <w:tcPr>
            <w:tcW w:w="3857" w:type="dxa"/>
            <w:vAlign w:val="center"/>
            <w:hideMark/>
          </w:tcPr>
          <w:p w14:paraId="7BD7C228" w14:textId="4AAE581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Naimenovanie</w:t>
            </w:r>
          </w:p>
        </w:tc>
        <w:tc>
          <w:tcPr>
            <w:tcW w:w="1134" w:type="dxa"/>
            <w:vAlign w:val="center"/>
            <w:hideMark/>
          </w:tcPr>
          <w:p w14:paraId="1F407092" w14:textId="5EACDFC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164491</w:t>
            </w:r>
          </w:p>
        </w:tc>
        <w:tc>
          <w:tcPr>
            <w:tcW w:w="1128" w:type="dxa"/>
            <w:vAlign w:val="center"/>
            <w:hideMark/>
          </w:tcPr>
          <w:p w14:paraId="062B4438" w14:textId="05DFD47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223958</w:t>
            </w:r>
          </w:p>
        </w:tc>
      </w:tr>
      <w:tr w:rsidR="0058752B" w:rsidRPr="004851BF" w14:paraId="49F8F885" w14:textId="77777777" w:rsidTr="00A26599">
        <w:tc>
          <w:tcPr>
            <w:tcW w:w="0" w:type="auto"/>
            <w:vAlign w:val="center"/>
            <w:hideMark/>
          </w:tcPr>
          <w:p w14:paraId="18C524F4" w14:textId="7EFCBAA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Особенности применения</w:t>
            </w:r>
          </w:p>
        </w:tc>
        <w:tc>
          <w:tcPr>
            <w:tcW w:w="3857" w:type="dxa"/>
            <w:vAlign w:val="center"/>
            <w:hideMark/>
          </w:tcPr>
          <w:p w14:paraId="5E27715E" w14:textId="0AD63A0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Osobennosti_primeneniya</w:t>
            </w:r>
          </w:p>
        </w:tc>
        <w:tc>
          <w:tcPr>
            <w:tcW w:w="1134" w:type="dxa"/>
            <w:vAlign w:val="center"/>
            <w:hideMark/>
          </w:tcPr>
          <w:p w14:paraId="2A34FCFD" w14:textId="733FD78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164514</w:t>
            </w:r>
          </w:p>
        </w:tc>
        <w:tc>
          <w:tcPr>
            <w:tcW w:w="1128" w:type="dxa"/>
            <w:vAlign w:val="center"/>
            <w:hideMark/>
          </w:tcPr>
          <w:p w14:paraId="4DDA4795" w14:textId="5B3E6A9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223981</w:t>
            </w:r>
          </w:p>
        </w:tc>
      </w:tr>
      <w:tr w:rsidR="0058752B" w:rsidRPr="004851BF" w14:paraId="1C216B0E" w14:textId="77777777" w:rsidTr="00A26599">
        <w:tc>
          <w:tcPr>
            <w:tcW w:w="0" w:type="auto"/>
            <w:vAlign w:val="center"/>
            <w:hideMark/>
          </w:tcPr>
          <w:p w14:paraId="6F62D48A" w14:textId="03E3C9F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Срок ожид</w:t>
            </w:r>
            <w:r w:rsidRPr="004851BF">
              <w:rPr>
                <w:sz w:val="24"/>
              </w:rPr>
              <w:t>а</w:t>
            </w:r>
            <w:r w:rsidRPr="004851BF">
              <w:rPr>
                <w:sz w:val="24"/>
              </w:rPr>
              <w:t>ния/кратность обработок пестицидом</w:t>
            </w:r>
          </w:p>
        </w:tc>
        <w:tc>
          <w:tcPr>
            <w:tcW w:w="3857" w:type="dxa"/>
            <w:vAlign w:val="center"/>
            <w:hideMark/>
          </w:tcPr>
          <w:p w14:paraId="3D80A440" w14:textId="1260175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Srok_ozhidaniya_kratnost_obrabotok</w:t>
            </w:r>
          </w:p>
        </w:tc>
        <w:tc>
          <w:tcPr>
            <w:tcW w:w="1134" w:type="dxa"/>
            <w:vAlign w:val="center"/>
            <w:hideMark/>
          </w:tcPr>
          <w:p w14:paraId="0B29F74E" w14:textId="2EFB07D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164515</w:t>
            </w:r>
          </w:p>
        </w:tc>
        <w:tc>
          <w:tcPr>
            <w:tcW w:w="1128" w:type="dxa"/>
            <w:vAlign w:val="center"/>
            <w:hideMark/>
          </w:tcPr>
          <w:p w14:paraId="64012CD2" w14:textId="05467FD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223982</w:t>
            </w:r>
          </w:p>
        </w:tc>
      </w:tr>
      <w:tr w:rsidR="0058752B" w:rsidRPr="004851BF" w14:paraId="03306772" w14:textId="77777777" w:rsidTr="00A26599">
        <w:tc>
          <w:tcPr>
            <w:tcW w:w="0" w:type="auto"/>
            <w:vAlign w:val="center"/>
            <w:hideMark/>
          </w:tcPr>
          <w:p w14:paraId="4914A7BD" w14:textId="1D3B6DB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Препаративная форма</w:t>
            </w:r>
          </w:p>
        </w:tc>
        <w:tc>
          <w:tcPr>
            <w:tcW w:w="3857" w:type="dxa"/>
            <w:vAlign w:val="center"/>
            <w:hideMark/>
          </w:tcPr>
          <w:p w14:paraId="3873EB95" w14:textId="71A2E6B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Preparativnaya_forma</w:t>
            </w:r>
          </w:p>
        </w:tc>
        <w:tc>
          <w:tcPr>
            <w:tcW w:w="1134" w:type="dxa"/>
            <w:vAlign w:val="center"/>
            <w:hideMark/>
          </w:tcPr>
          <w:p w14:paraId="52217883" w14:textId="152A5CE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164492</w:t>
            </w:r>
          </w:p>
        </w:tc>
        <w:tc>
          <w:tcPr>
            <w:tcW w:w="1128" w:type="dxa"/>
            <w:vAlign w:val="center"/>
            <w:hideMark/>
          </w:tcPr>
          <w:p w14:paraId="69191B12" w14:textId="245F47E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223959</w:t>
            </w:r>
          </w:p>
        </w:tc>
      </w:tr>
      <w:tr w:rsidR="0058752B" w:rsidRPr="004851BF" w14:paraId="463423F0" w14:textId="77777777" w:rsidTr="00A26599">
        <w:tc>
          <w:tcPr>
            <w:tcW w:w="0" w:type="auto"/>
            <w:vAlign w:val="center"/>
            <w:hideMark/>
          </w:tcPr>
          <w:p w14:paraId="72FD3516" w14:textId="4EE28BCB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Сроки выхода для ру</w:t>
            </w:r>
            <w:r w:rsidRPr="004851BF">
              <w:rPr>
                <w:sz w:val="24"/>
              </w:rPr>
              <w:t>ч</w:t>
            </w:r>
            <w:r w:rsidRPr="004851BF">
              <w:rPr>
                <w:sz w:val="24"/>
              </w:rPr>
              <w:t>ных/механизированных работ</w:t>
            </w:r>
          </w:p>
        </w:tc>
        <w:tc>
          <w:tcPr>
            <w:tcW w:w="3857" w:type="dxa"/>
            <w:vAlign w:val="center"/>
            <w:hideMark/>
          </w:tcPr>
          <w:p w14:paraId="76EA816E" w14:textId="4B63C27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val="en-US" w:eastAsia="ru-RU"/>
              </w:rPr>
            </w:pPr>
            <w:r w:rsidRPr="004851BF">
              <w:rPr>
                <w:sz w:val="24"/>
                <w:lang w:val="en-US"/>
              </w:rPr>
              <w:t>Sr</w:t>
            </w:r>
            <w:r w:rsidRPr="004851BF">
              <w:rPr>
                <w:sz w:val="24"/>
                <w:lang w:val="en-US"/>
              </w:rPr>
              <w:t>o</w:t>
            </w:r>
            <w:r w:rsidRPr="004851BF">
              <w:rPr>
                <w:sz w:val="24"/>
                <w:lang w:val="en-US"/>
              </w:rPr>
              <w:t>ki_vyhoda_dlya_ruchnyh_mehanizirovannyh_rabot</w:t>
            </w:r>
          </w:p>
        </w:tc>
        <w:tc>
          <w:tcPr>
            <w:tcW w:w="1134" w:type="dxa"/>
            <w:vAlign w:val="center"/>
            <w:hideMark/>
          </w:tcPr>
          <w:p w14:paraId="1D745438" w14:textId="40879EE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164516</w:t>
            </w:r>
          </w:p>
        </w:tc>
        <w:tc>
          <w:tcPr>
            <w:tcW w:w="1128" w:type="dxa"/>
            <w:vAlign w:val="center"/>
            <w:hideMark/>
          </w:tcPr>
          <w:p w14:paraId="12CFBA8B" w14:textId="1258678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223983</w:t>
            </w:r>
          </w:p>
        </w:tc>
      </w:tr>
      <w:tr w:rsidR="0058752B" w:rsidRPr="004851BF" w14:paraId="1C0C7EF4" w14:textId="77777777" w:rsidTr="00A26599">
        <w:tc>
          <w:tcPr>
            <w:tcW w:w="0" w:type="auto"/>
            <w:vAlign w:val="center"/>
            <w:hideMark/>
          </w:tcPr>
          <w:p w14:paraId="595385ED" w14:textId="0D9D6F19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Класс опасности (для ч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ловека/для пчел)</w:t>
            </w:r>
          </w:p>
        </w:tc>
        <w:tc>
          <w:tcPr>
            <w:tcW w:w="3857" w:type="dxa"/>
            <w:vAlign w:val="center"/>
            <w:hideMark/>
          </w:tcPr>
          <w:p w14:paraId="7445C9D5" w14:textId="1EEA015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Klass_opasnosti</w:t>
            </w:r>
          </w:p>
        </w:tc>
        <w:tc>
          <w:tcPr>
            <w:tcW w:w="1134" w:type="dxa"/>
            <w:vAlign w:val="center"/>
            <w:hideMark/>
          </w:tcPr>
          <w:p w14:paraId="345CF06F" w14:textId="3139C752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164493</w:t>
            </w:r>
          </w:p>
        </w:tc>
        <w:tc>
          <w:tcPr>
            <w:tcW w:w="1128" w:type="dxa"/>
            <w:vAlign w:val="center"/>
            <w:hideMark/>
          </w:tcPr>
          <w:p w14:paraId="6C809622" w14:textId="749BB559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223960</w:t>
            </w:r>
          </w:p>
        </w:tc>
      </w:tr>
      <w:tr w:rsidR="0058752B" w:rsidRPr="004851BF" w14:paraId="60434AEF" w14:textId="77777777" w:rsidTr="00A26599">
        <w:tc>
          <w:tcPr>
            <w:tcW w:w="0" w:type="auto"/>
            <w:vAlign w:val="center"/>
            <w:hideMark/>
          </w:tcPr>
          <w:p w14:paraId="266F1FFF" w14:textId="6A08382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Разрешение для авиац</w:t>
            </w:r>
            <w:r w:rsidRPr="004851BF">
              <w:rPr>
                <w:sz w:val="24"/>
              </w:rPr>
              <w:t>и</w:t>
            </w:r>
            <w:r w:rsidRPr="004851BF">
              <w:rPr>
                <w:sz w:val="24"/>
              </w:rPr>
              <w:t>онных обработок</w:t>
            </w:r>
          </w:p>
        </w:tc>
        <w:tc>
          <w:tcPr>
            <w:tcW w:w="3857" w:type="dxa"/>
            <w:vAlign w:val="center"/>
            <w:hideMark/>
          </w:tcPr>
          <w:p w14:paraId="102B4CCF" w14:textId="3B165D7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Razreshenie_avia_obrabotok</w:t>
            </w:r>
          </w:p>
        </w:tc>
        <w:tc>
          <w:tcPr>
            <w:tcW w:w="1134" w:type="dxa"/>
            <w:vAlign w:val="center"/>
            <w:hideMark/>
          </w:tcPr>
          <w:p w14:paraId="682E6C80" w14:textId="711EE0D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164517</w:t>
            </w:r>
          </w:p>
        </w:tc>
        <w:tc>
          <w:tcPr>
            <w:tcW w:w="1128" w:type="dxa"/>
            <w:vAlign w:val="center"/>
            <w:hideMark/>
          </w:tcPr>
          <w:p w14:paraId="58055965" w14:textId="5250391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223984</w:t>
            </w:r>
          </w:p>
        </w:tc>
      </w:tr>
      <w:tr w:rsidR="0058752B" w:rsidRPr="004851BF" w14:paraId="7AD75024" w14:textId="77777777" w:rsidTr="00A26599">
        <w:tc>
          <w:tcPr>
            <w:tcW w:w="0" w:type="auto"/>
            <w:vAlign w:val="center"/>
            <w:hideMark/>
          </w:tcPr>
          <w:p w14:paraId="109EAB76" w14:textId="4E8A86D6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Действующее вещество</w:t>
            </w:r>
          </w:p>
        </w:tc>
        <w:tc>
          <w:tcPr>
            <w:tcW w:w="3857" w:type="dxa"/>
            <w:vAlign w:val="center"/>
            <w:hideMark/>
          </w:tcPr>
          <w:p w14:paraId="32249247" w14:textId="120CF804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Deystvuyushee_veshestvo</w:t>
            </w:r>
          </w:p>
        </w:tc>
        <w:tc>
          <w:tcPr>
            <w:tcW w:w="1134" w:type="dxa"/>
            <w:vAlign w:val="center"/>
            <w:hideMark/>
          </w:tcPr>
          <w:p w14:paraId="400C816A" w14:textId="301AEA0E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164494</w:t>
            </w:r>
          </w:p>
        </w:tc>
        <w:tc>
          <w:tcPr>
            <w:tcW w:w="1128" w:type="dxa"/>
            <w:vAlign w:val="center"/>
            <w:hideMark/>
          </w:tcPr>
          <w:p w14:paraId="3ACD8E42" w14:textId="6114DDC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223961</w:t>
            </w:r>
          </w:p>
        </w:tc>
      </w:tr>
      <w:tr w:rsidR="0058752B" w:rsidRPr="004851BF" w14:paraId="69098B47" w14:textId="77777777" w:rsidTr="00A26599">
        <w:tc>
          <w:tcPr>
            <w:tcW w:w="0" w:type="auto"/>
            <w:vAlign w:val="center"/>
            <w:hideMark/>
          </w:tcPr>
          <w:p w14:paraId="312A70F0" w14:textId="547975F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Разрешение для вод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охранных зон</w:t>
            </w:r>
          </w:p>
        </w:tc>
        <w:tc>
          <w:tcPr>
            <w:tcW w:w="3857" w:type="dxa"/>
            <w:vAlign w:val="center"/>
            <w:hideMark/>
          </w:tcPr>
          <w:p w14:paraId="443B6467" w14:textId="0D108630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Razreshenie_vod_zon</w:t>
            </w:r>
          </w:p>
        </w:tc>
        <w:tc>
          <w:tcPr>
            <w:tcW w:w="1134" w:type="dxa"/>
            <w:vAlign w:val="center"/>
            <w:hideMark/>
          </w:tcPr>
          <w:p w14:paraId="3587AC9E" w14:textId="5764C76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164518</w:t>
            </w:r>
          </w:p>
        </w:tc>
        <w:tc>
          <w:tcPr>
            <w:tcW w:w="1128" w:type="dxa"/>
            <w:vAlign w:val="center"/>
            <w:hideMark/>
          </w:tcPr>
          <w:p w14:paraId="30F60423" w14:textId="5387249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223985</w:t>
            </w:r>
          </w:p>
        </w:tc>
      </w:tr>
      <w:tr w:rsidR="0058752B" w:rsidRPr="004851BF" w14:paraId="6624EB0E" w14:textId="77777777" w:rsidTr="00A26599">
        <w:tc>
          <w:tcPr>
            <w:tcW w:w="0" w:type="auto"/>
            <w:vAlign w:val="center"/>
            <w:hideMark/>
          </w:tcPr>
          <w:p w14:paraId="2E311775" w14:textId="507714B1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Статус регистрации п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стицида</w:t>
            </w:r>
          </w:p>
        </w:tc>
        <w:tc>
          <w:tcPr>
            <w:tcW w:w="3857" w:type="dxa"/>
            <w:vAlign w:val="center"/>
            <w:hideMark/>
          </w:tcPr>
          <w:p w14:paraId="2C5DB63A" w14:textId="554D1175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Status_gosudarstvennoy_registracii</w:t>
            </w:r>
          </w:p>
        </w:tc>
        <w:tc>
          <w:tcPr>
            <w:tcW w:w="1134" w:type="dxa"/>
            <w:vAlign w:val="center"/>
            <w:hideMark/>
          </w:tcPr>
          <w:p w14:paraId="222496EE" w14:textId="06FE064A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164519</w:t>
            </w:r>
          </w:p>
        </w:tc>
        <w:tc>
          <w:tcPr>
            <w:tcW w:w="1128" w:type="dxa"/>
            <w:vAlign w:val="center"/>
            <w:hideMark/>
          </w:tcPr>
          <w:p w14:paraId="70BEE35A" w14:textId="7CFA8ED3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223986</w:t>
            </w:r>
          </w:p>
        </w:tc>
      </w:tr>
      <w:tr w:rsidR="0058752B" w:rsidRPr="004851BF" w14:paraId="64838949" w14:textId="77777777" w:rsidTr="00A26599">
        <w:tc>
          <w:tcPr>
            <w:tcW w:w="0" w:type="auto"/>
            <w:vAlign w:val="center"/>
            <w:hideMark/>
          </w:tcPr>
          <w:p w14:paraId="315A5F90" w14:textId="24334C3D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lastRenderedPageBreak/>
              <w:t>Дата исключения из Ре</w:t>
            </w:r>
            <w:r w:rsidRPr="004851BF">
              <w:rPr>
                <w:sz w:val="24"/>
              </w:rPr>
              <w:t>е</w:t>
            </w:r>
            <w:r w:rsidRPr="004851BF">
              <w:rPr>
                <w:sz w:val="24"/>
              </w:rPr>
              <w:t>естра пестицидов и агр</w:t>
            </w:r>
            <w:r w:rsidRPr="004851BF">
              <w:rPr>
                <w:sz w:val="24"/>
              </w:rPr>
              <w:t>о</w:t>
            </w:r>
            <w:r w:rsidRPr="004851BF">
              <w:rPr>
                <w:sz w:val="24"/>
              </w:rPr>
              <w:t>химикатов</w:t>
            </w:r>
          </w:p>
        </w:tc>
        <w:tc>
          <w:tcPr>
            <w:tcW w:w="3857" w:type="dxa"/>
            <w:vAlign w:val="center"/>
            <w:hideMark/>
          </w:tcPr>
          <w:p w14:paraId="7310EB3B" w14:textId="34EFE5DF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Data_isklyucheniya_iz_Reestra</w:t>
            </w:r>
          </w:p>
        </w:tc>
        <w:tc>
          <w:tcPr>
            <w:tcW w:w="1134" w:type="dxa"/>
            <w:vAlign w:val="center"/>
            <w:hideMark/>
          </w:tcPr>
          <w:p w14:paraId="6B1D210E" w14:textId="5F6EEA27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164520</w:t>
            </w:r>
          </w:p>
        </w:tc>
        <w:tc>
          <w:tcPr>
            <w:tcW w:w="1128" w:type="dxa"/>
            <w:vAlign w:val="center"/>
            <w:hideMark/>
          </w:tcPr>
          <w:p w14:paraId="578A0235" w14:textId="1F3AF578" w:rsidR="0058752B" w:rsidRPr="004851BF" w:rsidRDefault="0058752B" w:rsidP="0058752B">
            <w:pPr>
              <w:spacing w:line="375" w:lineRule="atLeast"/>
              <w:rPr>
                <w:rFonts w:eastAsia="Times New Roman"/>
                <w:color w:val="0F1115"/>
                <w:sz w:val="24"/>
                <w:lang w:eastAsia="ru-RU"/>
              </w:rPr>
            </w:pPr>
            <w:r w:rsidRPr="004851BF">
              <w:rPr>
                <w:sz w:val="24"/>
              </w:rPr>
              <w:t>223987</w:t>
            </w:r>
          </w:p>
        </w:tc>
      </w:tr>
    </w:tbl>
    <w:p w14:paraId="7E0551E8" w14:textId="7B393537" w:rsidR="00A64265" w:rsidRPr="004851BF" w:rsidRDefault="00A64265" w:rsidP="00A64265">
      <w:pPr>
        <w:pStyle w:val="a3"/>
      </w:pPr>
    </w:p>
    <w:p w14:paraId="1E5053BD" w14:textId="3CC50317" w:rsidR="0056755F" w:rsidRPr="004851BF" w:rsidRDefault="004D76ED" w:rsidP="0056755F">
      <w:pPr>
        <w:pStyle w:val="21"/>
      </w:pPr>
      <w:r w:rsidRPr="004851BF">
        <w:rPr>
          <w:sz w:val="24"/>
        </w:rPr>
        <w:t>Реестр агрохимикатов</w:t>
      </w:r>
    </w:p>
    <w:p w14:paraId="1C75F02A" w14:textId="7DEB3E05" w:rsidR="00A64265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Реестр агрохимикатов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3941"/>
        <w:gridCol w:w="3709"/>
        <w:gridCol w:w="1380"/>
        <w:gridCol w:w="1391"/>
      </w:tblGrid>
      <w:tr w:rsidR="004C7C91" w:rsidRPr="004851BF" w14:paraId="00198F25" w14:textId="77777777" w:rsidTr="004C7C91">
        <w:trPr>
          <w:tblHeader/>
        </w:trPr>
        <w:tc>
          <w:tcPr>
            <w:tcW w:w="0" w:type="auto"/>
            <w:hideMark/>
          </w:tcPr>
          <w:p w14:paraId="021BA95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7A3D0BE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наименование</w:t>
            </w:r>
          </w:p>
        </w:tc>
        <w:tc>
          <w:tcPr>
            <w:tcW w:w="0" w:type="auto"/>
            <w:hideMark/>
          </w:tcPr>
          <w:p w14:paraId="12FF9DA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бута (тест)</w:t>
            </w:r>
          </w:p>
        </w:tc>
        <w:tc>
          <w:tcPr>
            <w:tcW w:w="0" w:type="auto"/>
            <w:hideMark/>
          </w:tcPr>
          <w:p w14:paraId="7350DC1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бута (прод)</w:t>
            </w:r>
          </w:p>
        </w:tc>
      </w:tr>
      <w:tr w:rsidR="004C7C91" w:rsidRPr="004851BF" w14:paraId="4FF705F4" w14:textId="77777777" w:rsidTr="004C7C91">
        <w:tc>
          <w:tcPr>
            <w:tcW w:w="0" w:type="auto"/>
            <w:hideMark/>
          </w:tcPr>
          <w:p w14:paraId="6F9537E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Область применения</w:t>
            </w:r>
          </w:p>
        </w:tc>
        <w:tc>
          <w:tcPr>
            <w:tcW w:w="0" w:type="auto"/>
            <w:hideMark/>
          </w:tcPr>
          <w:p w14:paraId="4A8ECBB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oblast</w:t>
            </w:r>
          </w:p>
        </w:tc>
        <w:tc>
          <w:tcPr>
            <w:tcW w:w="0" w:type="auto"/>
            <w:hideMark/>
          </w:tcPr>
          <w:p w14:paraId="6329626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164534</w:t>
            </w:r>
          </w:p>
        </w:tc>
        <w:tc>
          <w:tcPr>
            <w:tcW w:w="0" w:type="auto"/>
            <w:hideMark/>
          </w:tcPr>
          <w:p w14:paraId="45B1C59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224025</w:t>
            </w:r>
          </w:p>
        </w:tc>
      </w:tr>
      <w:tr w:rsidR="004C7C91" w:rsidRPr="004851BF" w14:paraId="4FE86C4E" w14:textId="77777777" w:rsidTr="004C7C91">
        <w:tc>
          <w:tcPr>
            <w:tcW w:w="0" w:type="auto"/>
            <w:hideMark/>
          </w:tcPr>
          <w:p w14:paraId="52AC4D6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Доза применения</w:t>
            </w:r>
          </w:p>
        </w:tc>
        <w:tc>
          <w:tcPr>
            <w:tcW w:w="0" w:type="auto"/>
            <w:hideMark/>
          </w:tcPr>
          <w:p w14:paraId="3721B07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Doza_primeneniya</w:t>
            </w:r>
          </w:p>
        </w:tc>
        <w:tc>
          <w:tcPr>
            <w:tcW w:w="0" w:type="auto"/>
            <w:hideMark/>
          </w:tcPr>
          <w:p w14:paraId="227AEB5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164535</w:t>
            </w:r>
          </w:p>
        </w:tc>
        <w:tc>
          <w:tcPr>
            <w:tcW w:w="0" w:type="auto"/>
            <w:hideMark/>
          </w:tcPr>
          <w:p w14:paraId="60A25D7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224026</w:t>
            </w:r>
          </w:p>
        </w:tc>
      </w:tr>
      <w:tr w:rsidR="004C7C91" w:rsidRPr="004851BF" w14:paraId="5745645C" w14:textId="77777777" w:rsidTr="004C7C91">
        <w:tc>
          <w:tcPr>
            <w:tcW w:w="0" w:type="auto"/>
            <w:hideMark/>
          </w:tcPr>
          <w:p w14:paraId="228FD08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культуры или обр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батываемого объекта</w:t>
            </w:r>
          </w:p>
        </w:tc>
        <w:tc>
          <w:tcPr>
            <w:tcW w:w="0" w:type="auto"/>
            <w:hideMark/>
          </w:tcPr>
          <w:p w14:paraId="023F2C2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Kultura_obrabatyvaemyy_obekt</w:t>
            </w:r>
          </w:p>
        </w:tc>
        <w:tc>
          <w:tcPr>
            <w:tcW w:w="0" w:type="auto"/>
            <w:hideMark/>
          </w:tcPr>
          <w:p w14:paraId="4C8E741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164536</w:t>
            </w:r>
          </w:p>
        </w:tc>
        <w:tc>
          <w:tcPr>
            <w:tcW w:w="0" w:type="auto"/>
            <w:hideMark/>
          </w:tcPr>
          <w:p w14:paraId="10097E7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224027</w:t>
            </w:r>
          </w:p>
        </w:tc>
      </w:tr>
      <w:tr w:rsidR="004C7C91" w:rsidRPr="004851BF" w14:paraId="3DCA4688" w14:textId="77777777" w:rsidTr="004C7C91">
        <w:tc>
          <w:tcPr>
            <w:tcW w:w="0" w:type="auto"/>
            <w:hideMark/>
          </w:tcPr>
          <w:p w14:paraId="1C28020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Время применения</w:t>
            </w:r>
          </w:p>
        </w:tc>
        <w:tc>
          <w:tcPr>
            <w:tcW w:w="0" w:type="auto"/>
            <w:hideMark/>
          </w:tcPr>
          <w:p w14:paraId="45E3846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Vremya_primeneniya</w:t>
            </w:r>
          </w:p>
        </w:tc>
        <w:tc>
          <w:tcPr>
            <w:tcW w:w="0" w:type="auto"/>
            <w:hideMark/>
          </w:tcPr>
          <w:p w14:paraId="445AB7B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164537</w:t>
            </w:r>
          </w:p>
        </w:tc>
        <w:tc>
          <w:tcPr>
            <w:tcW w:w="0" w:type="auto"/>
            <w:hideMark/>
          </w:tcPr>
          <w:p w14:paraId="6747851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224028</w:t>
            </w:r>
          </w:p>
        </w:tc>
      </w:tr>
      <w:tr w:rsidR="004C7C91" w:rsidRPr="004851BF" w14:paraId="5135DCD9" w14:textId="77777777" w:rsidTr="004C7C91">
        <w:tc>
          <w:tcPr>
            <w:tcW w:w="0" w:type="auto"/>
            <w:hideMark/>
          </w:tcPr>
          <w:p w14:paraId="1400B49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Особенности применения</w:t>
            </w:r>
          </w:p>
        </w:tc>
        <w:tc>
          <w:tcPr>
            <w:tcW w:w="0" w:type="auto"/>
            <w:hideMark/>
          </w:tcPr>
          <w:p w14:paraId="7A1BB40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Osobennosti_primeneniya</w:t>
            </w:r>
          </w:p>
        </w:tc>
        <w:tc>
          <w:tcPr>
            <w:tcW w:w="0" w:type="auto"/>
            <w:hideMark/>
          </w:tcPr>
          <w:p w14:paraId="13D667D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164538</w:t>
            </w:r>
          </w:p>
        </w:tc>
        <w:tc>
          <w:tcPr>
            <w:tcW w:w="0" w:type="auto"/>
            <w:hideMark/>
          </w:tcPr>
          <w:p w14:paraId="235A107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224029</w:t>
            </w:r>
          </w:p>
        </w:tc>
      </w:tr>
      <w:tr w:rsidR="004C7C91" w:rsidRPr="004851BF" w14:paraId="3988FC3A" w14:textId="77777777" w:rsidTr="004C7C91">
        <w:tc>
          <w:tcPr>
            <w:tcW w:w="0" w:type="auto"/>
            <w:hideMark/>
          </w:tcPr>
          <w:p w14:paraId="1A665F3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регистрации агрохимиката</w:t>
            </w:r>
          </w:p>
        </w:tc>
        <w:tc>
          <w:tcPr>
            <w:tcW w:w="0" w:type="auto"/>
            <w:hideMark/>
          </w:tcPr>
          <w:p w14:paraId="645F16B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Status_gosudarstvennoy_registracii</w:t>
            </w:r>
          </w:p>
        </w:tc>
        <w:tc>
          <w:tcPr>
            <w:tcW w:w="0" w:type="auto"/>
            <w:hideMark/>
          </w:tcPr>
          <w:p w14:paraId="2EF77FF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164539</w:t>
            </w:r>
          </w:p>
        </w:tc>
        <w:tc>
          <w:tcPr>
            <w:tcW w:w="0" w:type="auto"/>
            <w:hideMark/>
          </w:tcPr>
          <w:p w14:paraId="67F4E88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224030</w:t>
            </w:r>
          </w:p>
        </w:tc>
      </w:tr>
      <w:tr w:rsidR="004C7C91" w:rsidRPr="004851BF" w14:paraId="321184AA" w14:textId="77777777" w:rsidTr="004C7C91">
        <w:tc>
          <w:tcPr>
            <w:tcW w:w="0" w:type="auto"/>
            <w:hideMark/>
          </w:tcPr>
          <w:p w14:paraId="5741029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исключения из Рееестра п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стицидов и агрохимикатов</w:t>
            </w:r>
          </w:p>
        </w:tc>
        <w:tc>
          <w:tcPr>
            <w:tcW w:w="0" w:type="auto"/>
            <w:hideMark/>
          </w:tcPr>
          <w:p w14:paraId="740DBD5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Data_isklyucheniya_iz_Reestra</w:t>
            </w:r>
          </w:p>
        </w:tc>
        <w:tc>
          <w:tcPr>
            <w:tcW w:w="0" w:type="auto"/>
            <w:hideMark/>
          </w:tcPr>
          <w:p w14:paraId="4E26767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164540</w:t>
            </w:r>
          </w:p>
        </w:tc>
        <w:tc>
          <w:tcPr>
            <w:tcW w:w="0" w:type="auto"/>
            <w:hideMark/>
          </w:tcPr>
          <w:p w14:paraId="349ACF5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224031</w:t>
            </w:r>
          </w:p>
        </w:tc>
      </w:tr>
      <w:tr w:rsidR="004C7C91" w:rsidRPr="004851BF" w14:paraId="47154BEC" w14:textId="77777777" w:rsidTr="004C7C91">
        <w:tc>
          <w:tcPr>
            <w:tcW w:w="0" w:type="auto"/>
            <w:hideMark/>
          </w:tcPr>
          <w:p w14:paraId="2F36BC5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записи</w:t>
            </w:r>
          </w:p>
        </w:tc>
        <w:tc>
          <w:tcPr>
            <w:tcW w:w="0" w:type="auto"/>
            <w:hideMark/>
          </w:tcPr>
          <w:p w14:paraId="61E3A89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Record_id</w:t>
            </w:r>
          </w:p>
        </w:tc>
        <w:tc>
          <w:tcPr>
            <w:tcW w:w="0" w:type="auto"/>
            <w:hideMark/>
          </w:tcPr>
          <w:p w14:paraId="75C6E2D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164522</w:t>
            </w:r>
          </w:p>
        </w:tc>
        <w:tc>
          <w:tcPr>
            <w:tcW w:w="0" w:type="auto"/>
            <w:hideMark/>
          </w:tcPr>
          <w:p w14:paraId="69FA6C3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224013</w:t>
            </w:r>
          </w:p>
        </w:tc>
      </w:tr>
      <w:tr w:rsidR="004C7C91" w:rsidRPr="004851BF" w14:paraId="4E6D49EF" w14:textId="77777777" w:rsidTr="004C7C91">
        <w:tc>
          <w:tcPr>
            <w:tcW w:w="0" w:type="auto"/>
            <w:hideMark/>
          </w:tcPr>
          <w:p w14:paraId="170E787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последнего изменения записи в формате с указанием час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вого пояса</w:t>
            </w:r>
          </w:p>
        </w:tc>
        <w:tc>
          <w:tcPr>
            <w:tcW w:w="0" w:type="auto"/>
            <w:hideMark/>
          </w:tcPr>
          <w:p w14:paraId="212F93D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Updated_at</w:t>
            </w:r>
          </w:p>
        </w:tc>
        <w:tc>
          <w:tcPr>
            <w:tcW w:w="0" w:type="auto"/>
            <w:hideMark/>
          </w:tcPr>
          <w:p w14:paraId="3947848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164523</w:t>
            </w:r>
          </w:p>
        </w:tc>
        <w:tc>
          <w:tcPr>
            <w:tcW w:w="0" w:type="auto"/>
            <w:hideMark/>
          </w:tcPr>
          <w:p w14:paraId="07B5398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224014</w:t>
            </w:r>
          </w:p>
        </w:tc>
      </w:tr>
      <w:tr w:rsidR="004C7C91" w:rsidRPr="004851BF" w14:paraId="48A05A35" w14:textId="77777777" w:rsidTr="004C7C91">
        <w:tc>
          <w:tcPr>
            <w:tcW w:w="0" w:type="auto"/>
            <w:hideMark/>
          </w:tcPr>
          <w:p w14:paraId="51BA37C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Группа агрохимикатов по химич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ской природе</w:t>
            </w:r>
          </w:p>
        </w:tc>
        <w:tc>
          <w:tcPr>
            <w:tcW w:w="0" w:type="auto"/>
            <w:hideMark/>
          </w:tcPr>
          <w:p w14:paraId="6FF9D07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preparat</w:t>
            </w:r>
          </w:p>
        </w:tc>
        <w:tc>
          <w:tcPr>
            <w:tcW w:w="0" w:type="auto"/>
            <w:hideMark/>
          </w:tcPr>
          <w:p w14:paraId="5DBF278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164524</w:t>
            </w:r>
          </w:p>
        </w:tc>
        <w:tc>
          <w:tcPr>
            <w:tcW w:w="0" w:type="auto"/>
            <w:hideMark/>
          </w:tcPr>
          <w:p w14:paraId="095CCFE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224015</w:t>
            </w:r>
          </w:p>
        </w:tc>
      </w:tr>
      <w:tr w:rsidR="004C7C91" w:rsidRPr="004851BF" w14:paraId="63F18E2E" w14:textId="77777777" w:rsidTr="004C7C91">
        <w:tc>
          <w:tcPr>
            <w:tcW w:w="0" w:type="auto"/>
            <w:hideMark/>
          </w:tcPr>
          <w:p w14:paraId="4AB1912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агрохимиката</w:t>
            </w:r>
          </w:p>
        </w:tc>
        <w:tc>
          <w:tcPr>
            <w:tcW w:w="0" w:type="auto"/>
            <w:hideMark/>
          </w:tcPr>
          <w:p w14:paraId="191B30B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Naimenovanie</w:t>
            </w:r>
          </w:p>
        </w:tc>
        <w:tc>
          <w:tcPr>
            <w:tcW w:w="0" w:type="auto"/>
            <w:hideMark/>
          </w:tcPr>
          <w:p w14:paraId="4329576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164525</w:t>
            </w:r>
          </w:p>
        </w:tc>
        <w:tc>
          <w:tcPr>
            <w:tcW w:w="0" w:type="auto"/>
            <w:hideMark/>
          </w:tcPr>
          <w:p w14:paraId="240B636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224016</w:t>
            </w:r>
          </w:p>
        </w:tc>
      </w:tr>
      <w:tr w:rsidR="004C7C91" w:rsidRPr="004851BF" w14:paraId="1D30B8CF" w14:textId="77777777" w:rsidTr="004C7C91">
        <w:tc>
          <w:tcPr>
            <w:tcW w:w="0" w:type="auto"/>
            <w:hideMark/>
          </w:tcPr>
          <w:p w14:paraId="44E86F2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заявителе</w:t>
            </w:r>
          </w:p>
        </w:tc>
        <w:tc>
          <w:tcPr>
            <w:tcW w:w="0" w:type="auto"/>
            <w:hideMark/>
          </w:tcPr>
          <w:p w14:paraId="23FCE8F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registrant</w:t>
            </w:r>
          </w:p>
        </w:tc>
        <w:tc>
          <w:tcPr>
            <w:tcW w:w="0" w:type="auto"/>
            <w:hideMark/>
          </w:tcPr>
          <w:p w14:paraId="3882DFC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164526</w:t>
            </w:r>
          </w:p>
        </w:tc>
        <w:tc>
          <w:tcPr>
            <w:tcW w:w="0" w:type="auto"/>
            <w:hideMark/>
          </w:tcPr>
          <w:p w14:paraId="0FCF425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224017</w:t>
            </w:r>
          </w:p>
        </w:tc>
      </w:tr>
      <w:tr w:rsidR="004C7C91" w:rsidRPr="004851BF" w14:paraId="705EE24B" w14:textId="77777777" w:rsidTr="004C7C91">
        <w:tc>
          <w:tcPr>
            <w:tcW w:w="0" w:type="auto"/>
            <w:hideMark/>
          </w:tcPr>
          <w:p w14:paraId="712E8F5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государственной регистр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ции агрохимиката</w:t>
            </w:r>
          </w:p>
        </w:tc>
        <w:tc>
          <w:tcPr>
            <w:tcW w:w="0" w:type="auto"/>
            <w:hideMark/>
          </w:tcPr>
          <w:p w14:paraId="223D50D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Nomer_gosudarstvennoy_registracii</w:t>
            </w:r>
          </w:p>
        </w:tc>
        <w:tc>
          <w:tcPr>
            <w:tcW w:w="0" w:type="auto"/>
            <w:hideMark/>
          </w:tcPr>
          <w:p w14:paraId="25536BA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164527</w:t>
            </w:r>
          </w:p>
        </w:tc>
        <w:tc>
          <w:tcPr>
            <w:tcW w:w="0" w:type="auto"/>
            <w:hideMark/>
          </w:tcPr>
          <w:p w14:paraId="0C56935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224018</w:t>
            </w:r>
          </w:p>
        </w:tc>
      </w:tr>
      <w:tr w:rsidR="004C7C91" w:rsidRPr="004851BF" w14:paraId="53F1A8C2" w14:textId="77777777" w:rsidTr="004C7C91">
        <w:tc>
          <w:tcPr>
            <w:tcW w:w="0" w:type="auto"/>
            <w:hideMark/>
          </w:tcPr>
          <w:p w14:paraId="031C3CD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государственной регистр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ции с учетом дополнения к записи в реестре о государственной рег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страции (при наличии)</w:t>
            </w:r>
          </w:p>
        </w:tc>
        <w:tc>
          <w:tcPr>
            <w:tcW w:w="0" w:type="auto"/>
            <w:hideMark/>
          </w:tcPr>
          <w:p w14:paraId="6D57365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Nomer_gos_registracii_dopoln</w:t>
            </w:r>
          </w:p>
        </w:tc>
        <w:tc>
          <w:tcPr>
            <w:tcW w:w="0" w:type="auto"/>
            <w:hideMark/>
          </w:tcPr>
          <w:p w14:paraId="45CD45F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164528</w:t>
            </w:r>
          </w:p>
        </w:tc>
        <w:tc>
          <w:tcPr>
            <w:tcW w:w="0" w:type="auto"/>
            <w:hideMark/>
          </w:tcPr>
          <w:p w14:paraId="6F02A7F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224019</w:t>
            </w:r>
          </w:p>
        </w:tc>
      </w:tr>
      <w:tr w:rsidR="004C7C91" w:rsidRPr="004851BF" w14:paraId="31C9C66A" w14:textId="77777777" w:rsidTr="004C7C91">
        <w:tc>
          <w:tcPr>
            <w:tcW w:w="0" w:type="auto"/>
            <w:hideMark/>
          </w:tcPr>
          <w:p w14:paraId="78E3FD0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окончания срока действия государственной регистрации агр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химиката</w:t>
            </w:r>
          </w:p>
        </w:tc>
        <w:tc>
          <w:tcPr>
            <w:tcW w:w="0" w:type="auto"/>
            <w:hideMark/>
          </w:tcPr>
          <w:p w14:paraId="5D6E0A1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Srok_registracii_Po</w:t>
            </w:r>
          </w:p>
        </w:tc>
        <w:tc>
          <w:tcPr>
            <w:tcW w:w="0" w:type="auto"/>
            <w:hideMark/>
          </w:tcPr>
          <w:p w14:paraId="618628F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164529</w:t>
            </w:r>
          </w:p>
        </w:tc>
        <w:tc>
          <w:tcPr>
            <w:tcW w:w="0" w:type="auto"/>
            <w:hideMark/>
          </w:tcPr>
          <w:p w14:paraId="72DD607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224020</w:t>
            </w:r>
          </w:p>
        </w:tc>
      </w:tr>
      <w:tr w:rsidR="004C7C91" w:rsidRPr="004851BF" w14:paraId="30137076" w14:textId="77777777" w:rsidTr="004C7C91">
        <w:tc>
          <w:tcPr>
            <w:tcW w:w="0" w:type="auto"/>
            <w:hideMark/>
          </w:tcPr>
          <w:p w14:paraId="24CD919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Номер реестровой записи в Реестре пестицидов и агрохимикатов</w:t>
            </w:r>
          </w:p>
        </w:tc>
        <w:tc>
          <w:tcPr>
            <w:tcW w:w="0" w:type="auto"/>
            <w:hideMark/>
          </w:tcPr>
          <w:p w14:paraId="7D5854A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zapisnumber</w:t>
            </w:r>
          </w:p>
        </w:tc>
        <w:tc>
          <w:tcPr>
            <w:tcW w:w="0" w:type="auto"/>
            <w:hideMark/>
          </w:tcPr>
          <w:p w14:paraId="40B581D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164530</w:t>
            </w:r>
          </w:p>
        </w:tc>
        <w:tc>
          <w:tcPr>
            <w:tcW w:w="0" w:type="auto"/>
            <w:hideMark/>
          </w:tcPr>
          <w:p w14:paraId="0E42B48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224021</w:t>
            </w:r>
          </w:p>
        </w:tc>
      </w:tr>
      <w:tr w:rsidR="004C7C91" w:rsidRPr="004851BF" w14:paraId="6B018566" w14:textId="77777777" w:rsidTr="004C7C91">
        <w:tc>
          <w:tcPr>
            <w:tcW w:w="0" w:type="auto"/>
            <w:hideMark/>
          </w:tcPr>
          <w:p w14:paraId="74CE302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государственной регистрации</w:t>
            </w:r>
          </w:p>
        </w:tc>
        <w:tc>
          <w:tcPr>
            <w:tcW w:w="0" w:type="auto"/>
            <w:hideMark/>
          </w:tcPr>
          <w:p w14:paraId="251A982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Data_gosudarstvennoy_registracii</w:t>
            </w:r>
          </w:p>
        </w:tc>
        <w:tc>
          <w:tcPr>
            <w:tcW w:w="0" w:type="auto"/>
            <w:hideMark/>
          </w:tcPr>
          <w:p w14:paraId="084C8C7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164531</w:t>
            </w:r>
          </w:p>
        </w:tc>
        <w:tc>
          <w:tcPr>
            <w:tcW w:w="0" w:type="auto"/>
            <w:hideMark/>
          </w:tcPr>
          <w:p w14:paraId="7BB5080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224022</w:t>
            </w:r>
          </w:p>
        </w:tc>
      </w:tr>
      <w:tr w:rsidR="004C7C91" w:rsidRPr="004851BF" w14:paraId="7F0E9680" w14:textId="77777777" w:rsidTr="004C7C91">
        <w:tc>
          <w:tcPr>
            <w:tcW w:w="0" w:type="auto"/>
            <w:hideMark/>
          </w:tcPr>
          <w:p w14:paraId="3467955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выдачи дополнения (при наличии)</w:t>
            </w:r>
          </w:p>
        </w:tc>
        <w:tc>
          <w:tcPr>
            <w:tcW w:w="0" w:type="auto"/>
            <w:hideMark/>
          </w:tcPr>
          <w:p w14:paraId="04D7F04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Data_vydachi_dopolneniya</w:t>
            </w:r>
          </w:p>
        </w:tc>
        <w:tc>
          <w:tcPr>
            <w:tcW w:w="0" w:type="auto"/>
            <w:hideMark/>
          </w:tcPr>
          <w:p w14:paraId="6B28F7C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164532</w:t>
            </w:r>
          </w:p>
        </w:tc>
        <w:tc>
          <w:tcPr>
            <w:tcW w:w="0" w:type="auto"/>
            <w:hideMark/>
          </w:tcPr>
          <w:p w14:paraId="1DB68B6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224023</w:t>
            </w:r>
          </w:p>
        </w:tc>
      </w:tr>
      <w:tr w:rsidR="004C7C91" w:rsidRPr="004851BF" w14:paraId="639952AC" w14:textId="77777777" w:rsidTr="004C7C91">
        <w:tc>
          <w:tcPr>
            <w:tcW w:w="0" w:type="auto"/>
            <w:hideMark/>
          </w:tcPr>
          <w:p w14:paraId="6DB0B38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Марка</w:t>
            </w:r>
          </w:p>
        </w:tc>
        <w:tc>
          <w:tcPr>
            <w:tcW w:w="0" w:type="auto"/>
            <w:hideMark/>
          </w:tcPr>
          <w:p w14:paraId="2EE3DB7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marka</w:t>
            </w:r>
          </w:p>
        </w:tc>
        <w:tc>
          <w:tcPr>
            <w:tcW w:w="0" w:type="auto"/>
            <w:hideMark/>
          </w:tcPr>
          <w:p w14:paraId="76666E1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164533</w:t>
            </w:r>
          </w:p>
        </w:tc>
        <w:tc>
          <w:tcPr>
            <w:tcW w:w="0" w:type="auto"/>
            <w:hideMark/>
          </w:tcPr>
          <w:p w14:paraId="5299713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224024</w:t>
            </w:r>
          </w:p>
        </w:tc>
      </w:tr>
    </w:tbl>
    <w:p w14:paraId="02B74016" w14:textId="77777777" w:rsidR="004D76ED" w:rsidRPr="004851BF" w:rsidRDefault="004D76ED" w:rsidP="004D76ED">
      <w:pPr>
        <w:pStyle w:val="a3"/>
      </w:pPr>
    </w:p>
    <w:p w14:paraId="4B225067" w14:textId="21D1EA6F" w:rsidR="004D76ED" w:rsidRPr="004851BF" w:rsidRDefault="004D76ED" w:rsidP="004D76ED">
      <w:pPr>
        <w:pStyle w:val="21"/>
      </w:pPr>
      <w:r w:rsidRPr="004851BF">
        <w:rPr>
          <w:sz w:val="24"/>
        </w:rPr>
        <w:t>Реестр сертификатов соответствия</w:t>
      </w:r>
    </w:p>
    <w:p w14:paraId="7E735309" w14:textId="7AE4A788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Реестр сертификатов соответствия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3951"/>
        <w:gridCol w:w="3044"/>
        <w:gridCol w:w="1697"/>
        <w:gridCol w:w="1729"/>
      </w:tblGrid>
      <w:tr w:rsidR="004C7C91" w:rsidRPr="004851BF" w14:paraId="6C3855FD" w14:textId="77777777" w:rsidTr="0058752B">
        <w:trPr>
          <w:tblHeader/>
        </w:trPr>
        <w:tc>
          <w:tcPr>
            <w:tcW w:w="0" w:type="auto"/>
            <w:hideMark/>
          </w:tcPr>
          <w:p w14:paraId="105BB5E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295EC03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ние</w:t>
            </w:r>
          </w:p>
        </w:tc>
        <w:tc>
          <w:tcPr>
            <w:tcW w:w="0" w:type="auto"/>
            <w:hideMark/>
          </w:tcPr>
          <w:p w14:paraId="3301525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54C0318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4C7C91" w:rsidRPr="004851BF" w14:paraId="3F05691C" w14:textId="77777777" w:rsidTr="004C7C91">
        <w:tc>
          <w:tcPr>
            <w:tcW w:w="0" w:type="auto"/>
            <w:hideMark/>
          </w:tcPr>
          <w:p w14:paraId="4847BE3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Единый перечень продукции</w:t>
            </w:r>
          </w:p>
        </w:tc>
        <w:tc>
          <w:tcPr>
            <w:tcW w:w="0" w:type="auto"/>
            <w:hideMark/>
          </w:tcPr>
          <w:p w14:paraId="03597F8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productSingleLists</w:t>
            </w:r>
          </w:p>
        </w:tc>
        <w:tc>
          <w:tcPr>
            <w:tcW w:w="0" w:type="auto"/>
            <w:hideMark/>
          </w:tcPr>
          <w:p w14:paraId="1B7E2A53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164680</w:t>
            </w:r>
          </w:p>
        </w:tc>
        <w:tc>
          <w:tcPr>
            <w:tcW w:w="0" w:type="auto"/>
            <w:hideMark/>
          </w:tcPr>
          <w:p w14:paraId="522A622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224040</w:t>
            </w:r>
          </w:p>
        </w:tc>
      </w:tr>
      <w:tr w:rsidR="004C7C91" w:rsidRPr="004851BF" w14:paraId="1F743DDE" w14:textId="77777777" w:rsidTr="004C7C91">
        <w:tc>
          <w:tcPr>
            <w:tcW w:w="0" w:type="auto"/>
            <w:hideMark/>
          </w:tcPr>
          <w:p w14:paraId="4D9E2E50" w14:textId="4A16CEF9" w:rsidR="004C7C91" w:rsidRPr="004851BF" w:rsidRDefault="004C7C91" w:rsidP="004253F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документа, взамен которого выдан этот</w:t>
            </w:r>
          </w:p>
        </w:tc>
        <w:tc>
          <w:tcPr>
            <w:tcW w:w="0" w:type="auto"/>
            <w:hideMark/>
          </w:tcPr>
          <w:p w14:paraId="4863966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idDocReplaced</w:t>
            </w:r>
          </w:p>
        </w:tc>
        <w:tc>
          <w:tcPr>
            <w:tcW w:w="0" w:type="auto"/>
            <w:hideMark/>
          </w:tcPr>
          <w:p w14:paraId="2F8E5B2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164187</w:t>
            </w:r>
          </w:p>
        </w:tc>
        <w:tc>
          <w:tcPr>
            <w:tcW w:w="0" w:type="auto"/>
            <w:hideMark/>
          </w:tcPr>
          <w:p w14:paraId="034C415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223532</w:t>
            </w:r>
          </w:p>
        </w:tc>
      </w:tr>
      <w:tr w:rsidR="004C7C91" w:rsidRPr="004851BF" w14:paraId="7372786C" w14:textId="77777777" w:rsidTr="004C7C91">
        <w:tc>
          <w:tcPr>
            <w:tcW w:w="0" w:type="auto"/>
            <w:hideMark/>
          </w:tcPr>
          <w:p w14:paraId="4976202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продукции</w:t>
            </w:r>
          </w:p>
        </w:tc>
        <w:tc>
          <w:tcPr>
            <w:tcW w:w="0" w:type="auto"/>
            <w:hideMark/>
          </w:tcPr>
          <w:p w14:paraId="53BC52F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</w:t>
            </w:r>
          </w:p>
        </w:tc>
        <w:tc>
          <w:tcPr>
            <w:tcW w:w="0" w:type="auto"/>
            <w:hideMark/>
          </w:tcPr>
          <w:p w14:paraId="7AC846B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164181</w:t>
            </w:r>
          </w:p>
        </w:tc>
        <w:tc>
          <w:tcPr>
            <w:tcW w:w="0" w:type="auto"/>
            <w:hideMark/>
          </w:tcPr>
          <w:p w14:paraId="704DCB0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223526</w:t>
            </w:r>
          </w:p>
        </w:tc>
      </w:tr>
      <w:tr w:rsidR="004C7C91" w:rsidRPr="004851BF" w14:paraId="14D5202F" w14:textId="77777777" w:rsidTr="004C7C91">
        <w:tc>
          <w:tcPr>
            <w:tcW w:w="0" w:type="auto"/>
            <w:hideMark/>
          </w:tcPr>
          <w:p w14:paraId="0982BFF3" w14:textId="680EF967" w:rsidR="004C7C91" w:rsidRPr="004851BF" w:rsidRDefault="004C7C91" w:rsidP="004253F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документа, выда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ного взамен этого</w:t>
            </w:r>
          </w:p>
        </w:tc>
        <w:tc>
          <w:tcPr>
            <w:tcW w:w="0" w:type="auto"/>
            <w:hideMark/>
          </w:tcPr>
          <w:p w14:paraId="780A725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idDocRegInstead</w:t>
            </w:r>
          </w:p>
        </w:tc>
        <w:tc>
          <w:tcPr>
            <w:tcW w:w="0" w:type="auto"/>
            <w:hideMark/>
          </w:tcPr>
          <w:p w14:paraId="43D2569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164188</w:t>
            </w:r>
          </w:p>
        </w:tc>
        <w:tc>
          <w:tcPr>
            <w:tcW w:w="0" w:type="auto"/>
            <w:hideMark/>
          </w:tcPr>
          <w:p w14:paraId="7751B68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223533</w:t>
            </w:r>
          </w:p>
        </w:tc>
      </w:tr>
      <w:tr w:rsidR="004C7C91" w:rsidRPr="004851BF" w14:paraId="29234B8A" w14:textId="77777777" w:rsidTr="004C7C91">
        <w:tc>
          <w:tcPr>
            <w:tcW w:w="0" w:type="auto"/>
            <w:hideMark/>
          </w:tcPr>
          <w:p w14:paraId="4F40605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истечения срока действия</w:t>
            </w:r>
          </w:p>
        </w:tc>
        <w:tc>
          <w:tcPr>
            <w:tcW w:w="0" w:type="auto"/>
            <w:hideMark/>
          </w:tcPr>
          <w:p w14:paraId="73BD15C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endDate</w:t>
            </w:r>
          </w:p>
        </w:tc>
        <w:tc>
          <w:tcPr>
            <w:tcW w:w="0" w:type="auto"/>
            <w:hideMark/>
          </w:tcPr>
          <w:p w14:paraId="37F9CFF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164178</w:t>
            </w:r>
          </w:p>
        </w:tc>
        <w:tc>
          <w:tcPr>
            <w:tcW w:w="0" w:type="auto"/>
            <w:hideMark/>
          </w:tcPr>
          <w:p w14:paraId="05ABC14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223523</w:t>
            </w:r>
          </w:p>
        </w:tc>
      </w:tr>
      <w:tr w:rsidR="004C7C91" w:rsidRPr="004851BF" w14:paraId="4F2F2316" w14:textId="77777777" w:rsidTr="004C7C91">
        <w:tc>
          <w:tcPr>
            <w:tcW w:w="0" w:type="auto"/>
            <w:hideMark/>
          </w:tcPr>
          <w:p w14:paraId="4A15B92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документа</w:t>
            </w:r>
          </w:p>
        </w:tc>
        <w:tc>
          <w:tcPr>
            <w:tcW w:w="0" w:type="auto"/>
            <w:hideMark/>
          </w:tcPr>
          <w:p w14:paraId="3E6E27E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idStatus</w:t>
            </w:r>
          </w:p>
        </w:tc>
        <w:tc>
          <w:tcPr>
            <w:tcW w:w="0" w:type="auto"/>
            <w:hideMark/>
          </w:tcPr>
          <w:p w14:paraId="22FE7F7F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164179</w:t>
            </w:r>
          </w:p>
        </w:tc>
        <w:tc>
          <w:tcPr>
            <w:tcW w:w="0" w:type="auto"/>
            <w:hideMark/>
          </w:tcPr>
          <w:p w14:paraId="186E012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223524</w:t>
            </w:r>
          </w:p>
        </w:tc>
      </w:tr>
      <w:tr w:rsidR="004C7C91" w:rsidRPr="004851BF" w14:paraId="3B5C5CC8" w14:textId="77777777" w:rsidTr="004C7C91">
        <w:tc>
          <w:tcPr>
            <w:tcW w:w="0" w:type="auto"/>
            <w:hideMark/>
          </w:tcPr>
          <w:p w14:paraId="5E61EEBD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</w:t>
            </w:r>
          </w:p>
        </w:tc>
        <w:tc>
          <w:tcPr>
            <w:tcW w:w="0" w:type="auto"/>
            <w:hideMark/>
          </w:tcPr>
          <w:p w14:paraId="6E10AA2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regDate</w:t>
            </w:r>
          </w:p>
        </w:tc>
        <w:tc>
          <w:tcPr>
            <w:tcW w:w="0" w:type="auto"/>
            <w:hideMark/>
          </w:tcPr>
          <w:p w14:paraId="105C0CF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164177</w:t>
            </w:r>
          </w:p>
        </w:tc>
        <w:tc>
          <w:tcPr>
            <w:tcW w:w="0" w:type="auto"/>
            <w:hideMark/>
          </w:tcPr>
          <w:p w14:paraId="366AD43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223522</w:t>
            </w:r>
          </w:p>
        </w:tc>
      </w:tr>
      <w:tr w:rsidR="004C7C91" w:rsidRPr="004851BF" w14:paraId="6320864D" w14:textId="77777777" w:rsidTr="004C7C91">
        <w:tc>
          <w:tcPr>
            <w:tcW w:w="0" w:type="auto"/>
            <w:hideMark/>
          </w:tcPr>
          <w:p w14:paraId="616048D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Адрес изготовителя</w:t>
            </w:r>
          </w:p>
        </w:tc>
        <w:tc>
          <w:tcPr>
            <w:tcW w:w="0" w:type="auto"/>
            <w:hideMark/>
          </w:tcPr>
          <w:p w14:paraId="45D70DF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manufacturerAddress</w:t>
            </w:r>
          </w:p>
        </w:tc>
        <w:tc>
          <w:tcPr>
            <w:tcW w:w="0" w:type="auto"/>
            <w:hideMark/>
          </w:tcPr>
          <w:p w14:paraId="663F768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164185</w:t>
            </w:r>
          </w:p>
        </w:tc>
        <w:tc>
          <w:tcPr>
            <w:tcW w:w="0" w:type="auto"/>
            <w:hideMark/>
          </w:tcPr>
          <w:p w14:paraId="2BB1E81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223530</w:t>
            </w:r>
          </w:p>
        </w:tc>
      </w:tr>
      <w:tr w:rsidR="004C7C91" w:rsidRPr="004851BF" w14:paraId="77AFE42F" w14:textId="77777777" w:rsidTr="004C7C91">
        <w:tc>
          <w:tcPr>
            <w:tcW w:w="0" w:type="auto"/>
            <w:hideMark/>
          </w:tcPr>
          <w:p w14:paraId="71CD25A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разрешительного документа</w:t>
            </w:r>
          </w:p>
        </w:tc>
        <w:tc>
          <w:tcPr>
            <w:tcW w:w="0" w:type="auto"/>
            <w:hideMark/>
          </w:tcPr>
          <w:p w14:paraId="662AE7F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numberDoc</w:t>
            </w:r>
          </w:p>
        </w:tc>
        <w:tc>
          <w:tcPr>
            <w:tcW w:w="0" w:type="auto"/>
            <w:hideMark/>
          </w:tcPr>
          <w:p w14:paraId="1711B64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164176</w:t>
            </w:r>
          </w:p>
        </w:tc>
        <w:tc>
          <w:tcPr>
            <w:tcW w:w="0" w:type="auto"/>
            <w:hideMark/>
          </w:tcPr>
          <w:p w14:paraId="1D8AFA45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223521</w:t>
            </w:r>
          </w:p>
        </w:tc>
      </w:tr>
      <w:tr w:rsidR="004C7C91" w:rsidRPr="004851BF" w14:paraId="5B59DE25" w14:textId="77777777" w:rsidTr="004C7C91">
        <w:tc>
          <w:tcPr>
            <w:tcW w:w="0" w:type="auto"/>
            <w:hideMark/>
          </w:tcPr>
          <w:p w14:paraId="31D1C4FA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разрешительного документа</w:t>
            </w:r>
          </w:p>
        </w:tc>
        <w:tc>
          <w:tcPr>
            <w:tcW w:w="0" w:type="auto"/>
            <w:hideMark/>
          </w:tcPr>
          <w:p w14:paraId="577E85D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</w:t>
            </w:r>
          </w:p>
        </w:tc>
        <w:tc>
          <w:tcPr>
            <w:tcW w:w="0" w:type="auto"/>
            <w:hideMark/>
          </w:tcPr>
          <w:p w14:paraId="2BE2170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164175</w:t>
            </w:r>
          </w:p>
        </w:tc>
        <w:tc>
          <w:tcPr>
            <w:tcW w:w="0" w:type="auto"/>
            <w:hideMark/>
          </w:tcPr>
          <w:p w14:paraId="1B9918D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223520</w:t>
            </w:r>
          </w:p>
        </w:tc>
      </w:tr>
      <w:tr w:rsidR="004C7C91" w:rsidRPr="004851BF" w14:paraId="0409AEC6" w14:textId="77777777" w:rsidTr="004C7C91">
        <w:tc>
          <w:tcPr>
            <w:tcW w:w="0" w:type="auto"/>
            <w:hideMark/>
          </w:tcPr>
          <w:p w14:paraId="16693AC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Тип документа</w:t>
            </w:r>
          </w:p>
        </w:tc>
        <w:tc>
          <w:tcPr>
            <w:tcW w:w="0" w:type="auto"/>
            <w:hideMark/>
          </w:tcPr>
          <w:p w14:paraId="5E01AF4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idDocType</w:t>
            </w:r>
          </w:p>
        </w:tc>
        <w:tc>
          <w:tcPr>
            <w:tcW w:w="0" w:type="auto"/>
            <w:hideMark/>
          </w:tcPr>
          <w:p w14:paraId="01AD0FD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164180</w:t>
            </w:r>
          </w:p>
        </w:tc>
        <w:tc>
          <w:tcPr>
            <w:tcW w:w="0" w:type="auto"/>
            <w:hideMark/>
          </w:tcPr>
          <w:p w14:paraId="674603B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223525</w:t>
            </w:r>
          </w:p>
        </w:tc>
      </w:tr>
      <w:tr w:rsidR="004C7C91" w:rsidRPr="004851BF" w14:paraId="1AD667CD" w14:textId="77777777" w:rsidTr="004C7C91">
        <w:tc>
          <w:tcPr>
            <w:tcW w:w="0" w:type="auto"/>
            <w:hideMark/>
          </w:tcPr>
          <w:p w14:paraId="02828EE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Группы продукции</w:t>
            </w:r>
          </w:p>
        </w:tc>
        <w:tc>
          <w:tcPr>
            <w:tcW w:w="0" w:type="auto"/>
            <w:hideMark/>
          </w:tcPr>
          <w:p w14:paraId="65B073B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productGroups</w:t>
            </w:r>
          </w:p>
        </w:tc>
        <w:tc>
          <w:tcPr>
            <w:tcW w:w="0" w:type="auto"/>
            <w:hideMark/>
          </w:tcPr>
          <w:p w14:paraId="3D53A70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164183</w:t>
            </w:r>
          </w:p>
        </w:tc>
        <w:tc>
          <w:tcPr>
            <w:tcW w:w="0" w:type="auto"/>
            <w:hideMark/>
          </w:tcPr>
          <w:p w14:paraId="4D3C3BF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223528</w:t>
            </w:r>
          </w:p>
        </w:tc>
      </w:tr>
      <w:tr w:rsidR="004C7C91" w:rsidRPr="004851BF" w14:paraId="7C3EFA83" w14:textId="77777777" w:rsidTr="004C7C91">
        <w:tc>
          <w:tcPr>
            <w:tcW w:w="0" w:type="auto"/>
            <w:hideMark/>
          </w:tcPr>
          <w:p w14:paraId="2E58E5D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технических регламентов</w:t>
            </w:r>
          </w:p>
        </w:tc>
        <w:tc>
          <w:tcPr>
            <w:tcW w:w="0" w:type="auto"/>
            <w:hideMark/>
          </w:tcPr>
          <w:p w14:paraId="23770037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techRegs</w:t>
            </w:r>
          </w:p>
        </w:tc>
        <w:tc>
          <w:tcPr>
            <w:tcW w:w="0" w:type="auto"/>
            <w:hideMark/>
          </w:tcPr>
          <w:p w14:paraId="275008E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164182</w:t>
            </w:r>
          </w:p>
        </w:tc>
        <w:tc>
          <w:tcPr>
            <w:tcW w:w="0" w:type="auto"/>
            <w:hideMark/>
          </w:tcPr>
          <w:p w14:paraId="44729EB2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223527</w:t>
            </w:r>
          </w:p>
        </w:tc>
      </w:tr>
      <w:tr w:rsidR="004C7C91" w:rsidRPr="004851BF" w14:paraId="7FF8D422" w14:textId="77777777" w:rsidTr="004C7C91">
        <w:tc>
          <w:tcPr>
            <w:tcW w:w="0" w:type="auto"/>
            <w:hideMark/>
          </w:tcPr>
          <w:p w14:paraId="171D6A5B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последнего обновления</w:t>
            </w:r>
          </w:p>
        </w:tc>
        <w:tc>
          <w:tcPr>
            <w:tcW w:w="0" w:type="auto"/>
            <w:hideMark/>
          </w:tcPr>
          <w:p w14:paraId="5E85D4C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updated</w:t>
            </w:r>
          </w:p>
        </w:tc>
        <w:tc>
          <w:tcPr>
            <w:tcW w:w="0" w:type="auto"/>
            <w:hideMark/>
          </w:tcPr>
          <w:p w14:paraId="4F4117E8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164189</w:t>
            </w:r>
          </w:p>
        </w:tc>
        <w:tc>
          <w:tcPr>
            <w:tcW w:w="0" w:type="auto"/>
            <w:hideMark/>
          </w:tcPr>
          <w:p w14:paraId="0F3F06E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223534</w:t>
            </w:r>
          </w:p>
        </w:tc>
      </w:tr>
      <w:tr w:rsidR="004C7C91" w:rsidRPr="004851BF" w14:paraId="6EB3F8E5" w14:textId="77777777" w:rsidTr="004C7C91">
        <w:tc>
          <w:tcPr>
            <w:tcW w:w="0" w:type="auto"/>
            <w:hideMark/>
          </w:tcPr>
          <w:p w14:paraId="07EF2519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изготовителя</w:t>
            </w:r>
          </w:p>
        </w:tc>
        <w:tc>
          <w:tcPr>
            <w:tcW w:w="0" w:type="auto"/>
            <w:hideMark/>
          </w:tcPr>
          <w:p w14:paraId="7C6EF69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manufacturerName</w:t>
            </w:r>
          </w:p>
        </w:tc>
        <w:tc>
          <w:tcPr>
            <w:tcW w:w="0" w:type="auto"/>
            <w:hideMark/>
          </w:tcPr>
          <w:p w14:paraId="47F6D5C6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164184</w:t>
            </w:r>
          </w:p>
        </w:tc>
        <w:tc>
          <w:tcPr>
            <w:tcW w:w="0" w:type="auto"/>
            <w:hideMark/>
          </w:tcPr>
          <w:p w14:paraId="6373DB61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223529</w:t>
            </w:r>
          </w:p>
        </w:tc>
      </w:tr>
      <w:tr w:rsidR="004C7C91" w:rsidRPr="004851BF" w14:paraId="5CF7DA35" w14:textId="77777777" w:rsidTr="004C7C91">
        <w:tc>
          <w:tcPr>
            <w:tcW w:w="0" w:type="auto"/>
            <w:hideMark/>
          </w:tcPr>
          <w:p w14:paraId="09604F2C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адресов осуществления 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ятельности</w:t>
            </w:r>
          </w:p>
        </w:tc>
        <w:tc>
          <w:tcPr>
            <w:tcW w:w="0" w:type="auto"/>
            <w:hideMark/>
          </w:tcPr>
          <w:p w14:paraId="4ECA06B4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manufacturerFilialsAddress</w:t>
            </w:r>
          </w:p>
        </w:tc>
        <w:tc>
          <w:tcPr>
            <w:tcW w:w="0" w:type="auto"/>
            <w:hideMark/>
          </w:tcPr>
          <w:p w14:paraId="376FF850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164186</w:t>
            </w:r>
          </w:p>
        </w:tc>
        <w:tc>
          <w:tcPr>
            <w:tcW w:w="0" w:type="auto"/>
            <w:hideMark/>
          </w:tcPr>
          <w:p w14:paraId="5D95F57E" w14:textId="77777777" w:rsidR="004C7C91" w:rsidRPr="004851BF" w:rsidRDefault="004C7C91" w:rsidP="004C7C91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223531</w:t>
            </w:r>
          </w:p>
        </w:tc>
      </w:tr>
    </w:tbl>
    <w:p w14:paraId="6A093CF4" w14:textId="77777777" w:rsidR="004D76ED" w:rsidRPr="004851BF" w:rsidRDefault="004D76ED" w:rsidP="004D76ED">
      <w:pPr>
        <w:pStyle w:val="a3"/>
      </w:pPr>
    </w:p>
    <w:p w14:paraId="7F74423D" w14:textId="4EE921E4" w:rsidR="004D76ED" w:rsidRPr="004851BF" w:rsidRDefault="00186269" w:rsidP="004D76ED">
      <w:pPr>
        <w:pStyle w:val="21"/>
      </w:pPr>
      <w:r w:rsidRPr="004851BF">
        <w:rPr>
          <w:sz w:val="24"/>
        </w:rPr>
        <w:t>Реестр деклараций о соответствии</w:t>
      </w:r>
    </w:p>
    <w:p w14:paraId="2A1E2A0E" w14:textId="78EFB481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lastRenderedPageBreak/>
        <w:t>Реестр деклараций о соответствии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3951"/>
        <w:gridCol w:w="3044"/>
        <w:gridCol w:w="1697"/>
        <w:gridCol w:w="1729"/>
      </w:tblGrid>
      <w:tr w:rsidR="0058752B" w:rsidRPr="004851BF" w14:paraId="37D1AF61" w14:textId="77777777" w:rsidTr="0058752B">
        <w:trPr>
          <w:tblHeader/>
        </w:trPr>
        <w:tc>
          <w:tcPr>
            <w:tcW w:w="0" w:type="auto"/>
            <w:hideMark/>
          </w:tcPr>
          <w:p w14:paraId="48D20E3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3D788BE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ние</w:t>
            </w:r>
          </w:p>
        </w:tc>
        <w:tc>
          <w:tcPr>
            <w:tcW w:w="0" w:type="auto"/>
            <w:hideMark/>
          </w:tcPr>
          <w:p w14:paraId="549D008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262A176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58752B" w:rsidRPr="004851BF" w14:paraId="6484AFDD" w14:textId="77777777" w:rsidTr="0058752B">
        <w:tc>
          <w:tcPr>
            <w:tcW w:w="0" w:type="auto"/>
            <w:hideMark/>
          </w:tcPr>
          <w:p w14:paraId="0241DC9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адресов осуществления 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ятельности</w:t>
            </w:r>
          </w:p>
        </w:tc>
        <w:tc>
          <w:tcPr>
            <w:tcW w:w="0" w:type="auto"/>
            <w:hideMark/>
          </w:tcPr>
          <w:p w14:paraId="33B8DAE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manufacturerFilialsAddress</w:t>
            </w:r>
          </w:p>
        </w:tc>
        <w:tc>
          <w:tcPr>
            <w:tcW w:w="0" w:type="auto"/>
            <w:hideMark/>
          </w:tcPr>
          <w:p w14:paraId="55B2E3C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164202</w:t>
            </w:r>
          </w:p>
        </w:tc>
        <w:tc>
          <w:tcPr>
            <w:tcW w:w="0" w:type="auto"/>
            <w:hideMark/>
          </w:tcPr>
          <w:p w14:paraId="4AD83C0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223697</w:t>
            </w:r>
          </w:p>
        </w:tc>
      </w:tr>
      <w:tr w:rsidR="0058752B" w:rsidRPr="004851BF" w14:paraId="02423A39" w14:textId="77777777" w:rsidTr="0058752B">
        <w:tc>
          <w:tcPr>
            <w:tcW w:w="0" w:type="auto"/>
            <w:hideMark/>
          </w:tcPr>
          <w:p w14:paraId="515B95C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</w:t>
            </w:r>
          </w:p>
        </w:tc>
        <w:tc>
          <w:tcPr>
            <w:tcW w:w="0" w:type="auto"/>
            <w:hideMark/>
          </w:tcPr>
          <w:p w14:paraId="418D49EF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regDate</w:t>
            </w:r>
          </w:p>
        </w:tc>
        <w:tc>
          <w:tcPr>
            <w:tcW w:w="0" w:type="auto"/>
            <w:hideMark/>
          </w:tcPr>
          <w:p w14:paraId="645A257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164193</w:t>
            </w:r>
          </w:p>
        </w:tc>
        <w:tc>
          <w:tcPr>
            <w:tcW w:w="0" w:type="auto"/>
            <w:hideMark/>
          </w:tcPr>
          <w:p w14:paraId="715C700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223688</w:t>
            </w:r>
          </w:p>
        </w:tc>
      </w:tr>
      <w:tr w:rsidR="0058752B" w:rsidRPr="004851BF" w14:paraId="5DC9829C" w14:textId="77777777" w:rsidTr="0058752B">
        <w:tc>
          <w:tcPr>
            <w:tcW w:w="0" w:type="auto"/>
            <w:hideMark/>
          </w:tcPr>
          <w:p w14:paraId="41C05E6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Единый перечень продукции</w:t>
            </w:r>
          </w:p>
        </w:tc>
        <w:tc>
          <w:tcPr>
            <w:tcW w:w="0" w:type="auto"/>
            <w:hideMark/>
          </w:tcPr>
          <w:p w14:paraId="0BF3142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productSingleLists</w:t>
            </w:r>
          </w:p>
        </w:tc>
        <w:tc>
          <w:tcPr>
            <w:tcW w:w="0" w:type="auto"/>
            <w:hideMark/>
          </w:tcPr>
          <w:p w14:paraId="0759E302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164679</w:t>
            </w:r>
          </w:p>
        </w:tc>
        <w:tc>
          <w:tcPr>
            <w:tcW w:w="0" w:type="auto"/>
            <w:hideMark/>
          </w:tcPr>
          <w:p w14:paraId="1E66835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224041</w:t>
            </w:r>
          </w:p>
        </w:tc>
      </w:tr>
      <w:tr w:rsidR="0058752B" w:rsidRPr="004851BF" w14:paraId="25D48559" w14:textId="77777777" w:rsidTr="0058752B">
        <w:tc>
          <w:tcPr>
            <w:tcW w:w="0" w:type="auto"/>
            <w:hideMark/>
          </w:tcPr>
          <w:p w14:paraId="16A48AF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разрешительного документа</w:t>
            </w:r>
          </w:p>
        </w:tc>
        <w:tc>
          <w:tcPr>
            <w:tcW w:w="0" w:type="auto"/>
            <w:hideMark/>
          </w:tcPr>
          <w:p w14:paraId="4174F07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numberDoc</w:t>
            </w:r>
          </w:p>
        </w:tc>
        <w:tc>
          <w:tcPr>
            <w:tcW w:w="0" w:type="auto"/>
            <w:hideMark/>
          </w:tcPr>
          <w:p w14:paraId="3E39D5E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164192</w:t>
            </w:r>
          </w:p>
        </w:tc>
        <w:tc>
          <w:tcPr>
            <w:tcW w:w="0" w:type="auto"/>
            <w:hideMark/>
          </w:tcPr>
          <w:p w14:paraId="4BD0D6F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223687</w:t>
            </w:r>
          </w:p>
        </w:tc>
      </w:tr>
      <w:tr w:rsidR="0058752B" w:rsidRPr="004851BF" w14:paraId="760D9F43" w14:textId="77777777" w:rsidTr="0058752B">
        <w:tc>
          <w:tcPr>
            <w:tcW w:w="0" w:type="auto"/>
            <w:hideMark/>
          </w:tcPr>
          <w:p w14:paraId="650C6E3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разрешительного документа</w:t>
            </w:r>
          </w:p>
        </w:tc>
        <w:tc>
          <w:tcPr>
            <w:tcW w:w="0" w:type="auto"/>
            <w:hideMark/>
          </w:tcPr>
          <w:p w14:paraId="28ED076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</w:t>
            </w:r>
          </w:p>
        </w:tc>
        <w:tc>
          <w:tcPr>
            <w:tcW w:w="0" w:type="auto"/>
            <w:hideMark/>
          </w:tcPr>
          <w:p w14:paraId="2840CE1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164191</w:t>
            </w:r>
          </w:p>
        </w:tc>
        <w:tc>
          <w:tcPr>
            <w:tcW w:w="0" w:type="auto"/>
            <w:hideMark/>
          </w:tcPr>
          <w:p w14:paraId="592EDE2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223686</w:t>
            </w:r>
          </w:p>
        </w:tc>
      </w:tr>
      <w:tr w:rsidR="0058752B" w:rsidRPr="004851BF" w14:paraId="3EE2C329" w14:textId="77777777" w:rsidTr="0058752B">
        <w:tc>
          <w:tcPr>
            <w:tcW w:w="0" w:type="auto"/>
            <w:hideMark/>
          </w:tcPr>
          <w:p w14:paraId="03A3BB6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последнего обновления</w:t>
            </w:r>
          </w:p>
        </w:tc>
        <w:tc>
          <w:tcPr>
            <w:tcW w:w="0" w:type="auto"/>
            <w:hideMark/>
          </w:tcPr>
          <w:p w14:paraId="3B597E8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updated</w:t>
            </w:r>
          </w:p>
        </w:tc>
        <w:tc>
          <w:tcPr>
            <w:tcW w:w="0" w:type="auto"/>
            <w:hideMark/>
          </w:tcPr>
          <w:p w14:paraId="7358545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164205</w:t>
            </w:r>
          </w:p>
        </w:tc>
        <w:tc>
          <w:tcPr>
            <w:tcW w:w="0" w:type="auto"/>
            <w:hideMark/>
          </w:tcPr>
          <w:p w14:paraId="1EA8702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223700</w:t>
            </w:r>
          </w:p>
        </w:tc>
      </w:tr>
      <w:tr w:rsidR="0058752B" w:rsidRPr="004851BF" w14:paraId="22591734" w14:textId="77777777" w:rsidTr="0058752B">
        <w:tc>
          <w:tcPr>
            <w:tcW w:w="0" w:type="auto"/>
            <w:hideMark/>
          </w:tcPr>
          <w:p w14:paraId="1C65CA92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Группы продукции</w:t>
            </w:r>
          </w:p>
        </w:tc>
        <w:tc>
          <w:tcPr>
            <w:tcW w:w="0" w:type="auto"/>
            <w:hideMark/>
          </w:tcPr>
          <w:p w14:paraId="0819123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productGroups</w:t>
            </w:r>
          </w:p>
        </w:tc>
        <w:tc>
          <w:tcPr>
            <w:tcW w:w="0" w:type="auto"/>
            <w:hideMark/>
          </w:tcPr>
          <w:p w14:paraId="44DD87C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164199</w:t>
            </w:r>
          </w:p>
        </w:tc>
        <w:tc>
          <w:tcPr>
            <w:tcW w:w="0" w:type="auto"/>
            <w:hideMark/>
          </w:tcPr>
          <w:p w14:paraId="01AE9A1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223694</w:t>
            </w:r>
          </w:p>
        </w:tc>
      </w:tr>
      <w:tr w:rsidR="0058752B" w:rsidRPr="004851BF" w14:paraId="70697CE2" w14:textId="77777777" w:rsidTr="0058752B">
        <w:tc>
          <w:tcPr>
            <w:tcW w:w="0" w:type="auto"/>
            <w:hideMark/>
          </w:tcPr>
          <w:p w14:paraId="4EDBF2FE" w14:textId="2182C12E" w:rsidR="0058752B" w:rsidRPr="004851BF" w:rsidRDefault="0058752B" w:rsidP="004253F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документа, взамен которого выдан этот</w:t>
            </w:r>
          </w:p>
        </w:tc>
        <w:tc>
          <w:tcPr>
            <w:tcW w:w="0" w:type="auto"/>
            <w:hideMark/>
          </w:tcPr>
          <w:p w14:paraId="6705E79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idDocReplaced</w:t>
            </w:r>
          </w:p>
        </w:tc>
        <w:tc>
          <w:tcPr>
            <w:tcW w:w="0" w:type="auto"/>
            <w:hideMark/>
          </w:tcPr>
          <w:p w14:paraId="68928C9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164203</w:t>
            </w:r>
          </w:p>
        </w:tc>
        <w:tc>
          <w:tcPr>
            <w:tcW w:w="0" w:type="auto"/>
            <w:hideMark/>
          </w:tcPr>
          <w:p w14:paraId="59280C3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223698</w:t>
            </w:r>
          </w:p>
        </w:tc>
      </w:tr>
      <w:tr w:rsidR="0058752B" w:rsidRPr="004851BF" w14:paraId="2668564D" w14:textId="77777777" w:rsidTr="0058752B">
        <w:tc>
          <w:tcPr>
            <w:tcW w:w="0" w:type="auto"/>
            <w:hideMark/>
          </w:tcPr>
          <w:p w14:paraId="19E8E15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Тип документа</w:t>
            </w:r>
          </w:p>
        </w:tc>
        <w:tc>
          <w:tcPr>
            <w:tcW w:w="0" w:type="auto"/>
            <w:hideMark/>
          </w:tcPr>
          <w:p w14:paraId="1618939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idDocType</w:t>
            </w:r>
          </w:p>
        </w:tc>
        <w:tc>
          <w:tcPr>
            <w:tcW w:w="0" w:type="auto"/>
            <w:hideMark/>
          </w:tcPr>
          <w:p w14:paraId="47E3571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164196</w:t>
            </w:r>
          </w:p>
        </w:tc>
        <w:tc>
          <w:tcPr>
            <w:tcW w:w="0" w:type="auto"/>
            <w:hideMark/>
          </w:tcPr>
          <w:p w14:paraId="779190A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223691</w:t>
            </w:r>
          </w:p>
        </w:tc>
      </w:tr>
      <w:tr w:rsidR="0058752B" w:rsidRPr="004851BF" w14:paraId="1328F962" w14:textId="77777777" w:rsidTr="0058752B">
        <w:tc>
          <w:tcPr>
            <w:tcW w:w="0" w:type="auto"/>
            <w:hideMark/>
          </w:tcPr>
          <w:p w14:paraId="0BC3A1D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продукции</w:t>
            </w:r>
          </w:p>
        </w:tc>
        <w:tc>
          <w:tcPr>
            <w:tcW w:w="0" w:type="auto"/>
            <w:hideMark/>
          </w:tcPr>
          <w:p w14:paraId="6B237A3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</w:t>
            </w:r>
          </w:p>
        </w:tc>
        <w:tc>
          <w:tcPr>
            <w:tcW w:w="0" w:type="auto"/>
            <w:hideMark/>
          </w:tcPr>
          <w:p w14:paraId="4B15293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164197</w:t>
            </w:r>
          </w:p>
        </w:tc>
        <w:tc>
          <w:tcPr>
            <w:tcW w:w="0" w:type="auto"/>
            <w:hideMark/>
          </w:tcPr>
          <w:p w14:paraId="05D9E4B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223692</w:t>
            </w:r>
          </w:p>
        </w:tc>
      </w:tr>
      <w:tr w:rsidR="0058752B" w:rsidRPr="004851BF" w14:paraId="2FBC9765" w14:textId="77777777" w:rsidTr="0058752B">
        <w:tc>
          <w:tcPr>
            <w:tcW w:w="0" w:type="auto"/>
            <w:hideMark/>
          </w:tcPr>
          <w:p w14:paraId="25F3EC7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изготовителя</w:t>
            </w:r>
          </w:p>
        </w:tc>
        <w:tc>
          <w:tcPr>
            <w:tcW w:w="0" w:type="auto"/>
            <w:hideMark/>
          </w:tcPr>
          <w:p w14:paraId="19C325C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manufacturerName</w:t>
            </w:r>
          </w:p>
        </w:tc>
        <w:tc>
          <w:tcPr>
            <w:tcW w:w="0" w:type="auto"/>
            <w:hideMark/>
          </w:tcPr>
          <w:p w14:paraId="6E8C7AD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164200</w:t>
            </w:r>
          </w:p>
        </w:tc>
        <w:tc>
          <w:tcPr>
            <w:tcW w:w="0" w:type="auto"/>
            <w:hideMark/>
          </w:tcPr>
          <w:p w14:paraId="1E514B2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223695</w:t>
            </w:r>
          </w:p>
        </w:tc>
      </w:tr>
      <w:tr w:rsidR="0058752B" w:rsidRPr="004851BF" w14:paraId="52294183" w14:textId="77777777" w:rsidTr="0058752B">
        <w:tc>
          <w:tcPr>
            <w:tcW w:w="0" w:type="auto"/>
            <w:hideMark/>
          </w:tcPr>
          <w:p w14:paraId="7108C612" w14:textId="3039D69B" w:rsidR="0058752B" w:rsidRPr="004851BF" w:rsidRDefault="0058752B" w:rsidP="004253F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документа, выда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ного взамен этого</w:t>
            </w:r>
          </w:p>
        </w:tc>
        <w:tc>
          <w:tcPr>
            <w:tcW w:w="0" w:type="auto"/>
            <w:hideMark/>
          </w:tcPr>
          <w:p w14:paraId="78A38C3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idDocRegInstead</w:t>
            </w:r>
          </w:p>
        </w:tc>
        <w:tc>
          <w:tcPr>
            <w:tcW w:w="0" w:type="auto"/>
            <w:hideMark/>
          </w:tcPr>
          <w:p w14:paraId="3546CE3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164204</w:t>
            </w:r>
          </w:p>
        </w:tc>
        <w:tc>
          <w:tcPr>
            <w:tcW w:w="0" w:type="auto"/>
            <w:hideMark/>
          </w:tcPr>
          <w:p w14:paraId="786191F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223699</w:t>
            </w:r>
          </w:p>
        </w:tc>
      </w:tr>
      <w:tr w:rsidR="0058752B" w:rsidRPr="004851BF" w14:paraId="7357A463" w14:textId="77777777" w:rsidTr="0058752B">
        <w:tc>
          <w:tcPr>
            <w:tcW w:w="0" w:type="auto"/>
            <w:hideMark/>
          </w:tcPr>
          <w:p w14:paraId="13C332CF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Адрес изготовителя</w:t>
            </w:r>
          </w:p>
        </w:tc>
        <w:tc>
          <w:tcPr>
            <w:tcW w:w="0" w:type="auto"/>
            <w:hideMark/>
          </w:tcPr>
          <w:p w14:paraId="4280D81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manufacturerAddress</w:t>
            </w:r>
          </w:p>
        </w:tc>
        <w:tc>
          <w:tcPr>
            <w:tcW w:w="0" w:type="auto"/>
            <w:hideMark/>
          </w:tcPr>
          <w:p w14:paraId="63EF8AC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164201</w:t>
            </w:r>
          </w:p>
        </w:tc>
        <w:tc>
          <w:tcPr>
            <w:tcW w:w="0" w:type="auto"/>
            <w:hideMark/>
          </w:tcPr>
          <w:p w14:paraId="77AAED1F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223696</w:t>
            </w:r>
          </w:p>
        </w:tc>
      </w:tr>
      <w:tr w:rsidR="0058752B" w:rsidRPr="004851BF" w14:paraId="6042E14D" w14:textId="77777777" w:rsidTr="0058752B">
        <w:tc>
          <w:tcPr>
            <w:tcW w:w="0" w:type="auto"/>
            <w:hideMark/>
          </w:tcPr>
          <w:p w14:paraId="044A59F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истечения срока действия</w:t>
            </w:r>
          </w:p>
        </w:tc>
        <w:tc>
          <w:tcPr>
            <w:tcW w:w="0" w:type="auto"/>
            <w:hideMark/>
          </w:tcPr>
          <w:p w14:paraId="336AE14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endDate</w:t>
            </w:r>
          </w:p>
        </w:tc>
        <w:tc>
          <w:tcPr>
            <w:tcW w:w="0" w:type="auto"/>
            <w:hideMark/>
          </w:tcPr>
          <w:p w14:paraId="26522F2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164194</w:t>
            </w:r>
          </w:p>
        </w:tc>
        <w:tc>
          <w:tcPr>
            <w:tcW w:w="0" w:type="auto"/>
            <w:hideMark/>
          </w:tcPr>
          <w:p w14:paraId="39E6A48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223689</w:t>
            </w:r>
          </w:p>
        </w:tc>
      </w:tr>
      <w:tr w:rsidR="0058752B" w:rsidRPr="004851BF" w14:paraId="51A08700" w14:textId="77777777" w:rsidTr="0058752B">
        <w:tc>
          <w:tcPr>
            <w:tcW w:w="0" w:type="auto"/>
            <w:hideMark/>
          </w:tcPr>
          <w:p w14:paraId="0115A3E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технических регламентов</w:t>
            </w:r>
          </w:p>
        </w:tc>
        <w:tc>
          <w:tcPr>
            <w:tcW w:w="0" w:type="auto"/>
            <w:hideMark/>
          </w:tcPr>
          <w:p w14:paraId="363D581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techRegs</w:t>
            </w:r>
          </w:p>
        </w:tc>
        <w:tc>
          <w:tcPr>
            <w:tcW w:w="0" w:type="auto"/>
            <w:hideMark/>
          </w:tcPr>
          <w:p w14:paraId="6A684FC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164198</w:t>
            </w:r>
          </w:p>
        </w:tc>
        <w:tc>
          <w:tcPr>
            <w:tcW w:w="0" w:type="auto"/>
            <w:hideMark/>
          </w:tcPr>
          <w:p w14:paraId="3EC9752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223693</w:t>
            </w:r>
          </w:p>
        </w:tc>
      </w:tr>
      <w:tr w:rsidR="0058752B" w:rsidRPr="004851BF" w14:paraId="49479FFA" w14:textId="77777777" w:rsidTr="0058752B">
        <w:tc>
          <w:tcPr>
            <w:tcW w:w="0" w:type="auto"/>
            <w:hideMark/>
          </w:tcPr>
          <w:p w14:paraId="1667F46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документа</w:t>
            </w:r>
          </w:p>
        </w:tc>
        <w:tc>
          <w:tcPr>
            <w:tcW w:w="0" w:type="auto"/>
            <w:hideMark/>
          </w:tcPr>
          <w:p w14:paraId="2D18C2E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idStatus</w:t>
            </w:r>
          </w:p>
        </w:tc>
        <w:tc>
          <w:tcPr>
            <w:tcW w:w="0" w:type="auto"/>
            <w:hideMark/>
          </w:tcPr>
          <w:p w14:paraId="29F8FDF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164195</w:t>
            </w:r>
          </w:p>
        </w:tc>
        <w:tc>
          <w:tcPr>
            <w:tcW w:w="0" w:type="auto"/>
            <w:hideMark/>
          </w:tcPr>
          <w:p w14:paraId="5032D5F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223690</w:t>
            </w:r>
          </w:p>
        </w:tc>
      </w:tr>
    </w:tbl>
    <w:p w14:paraId="38322BE5" w14:textId="77777777" w:rsidR="004D76ED" w:rsidRPr="004851BF" w:rsidRDefault="004D76ED" w:rsidP="004D76ED">
      <w:pPr>
        <w:pStyle w:val="a3"/>
      </w:pPr>
    </w:p>
    <w:p w14:paraId="77CAB87E" w14:textId="2727FFE3" w:rsidR="004D76ED" w:rsidRPr="004851BF" w:rsidRDefault="00186269" w:rsidP="004D76ED">
      <w:pPr>
        <w:pStyle w:val="21"/>
      </w:pPr>
      <w:r w:rsidRPr="004851BF">
        <w:rPr>
          <w:sz w:val="24"/>
        </w:rPr>
        <w:t>Список приостановленных и прекращённых документов</w:t>
      </w:r>
    </w:p>
    <w:p w14:paraId="3714C4D7" w14:textId="72AFADB1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Список приостановленных и прекращённых документов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027"/>
        <w:gridCol w:w="3034"/>
        <w:gridCol w:w="1665"/>
        <w:gridCol w:w="1695"/>
      </w:tblGrid>
      <w:tr w:rsidR="0058752B" w:rsidRPr="004851BF" w14:paraId="19CA8B5E" w14:textId="77777777" w:rsidTr="0058752B">
        <w:trPr>
          <w:tblHeader/>
        </w:trPr>
        <w:tc>
          <w:tcPr>
            <w:tcW w:w="0" w:type="auto"/>
            <w:hideMark/>
          </w:tcPr>
          <w:p w14:paraId="10B34A4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4934D83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ние</w:t>
            </w:r>
          </w:p>
        </w:tc>
        <w:tc>
          <w:tcPr>
            <w:tcW w:w="0" w:type="auto"/>
            <w:hideMark/>
          </w:tcPr>
          <w:p w14:paraId="0B58653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592FCCA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58752B" w:rsidRPr="004851BF" w14:paraId="66EA4C5F" w14:textId="77777777" w:rsidTr="0058752B">
        <w:tc>
          <w:tcPr>
            <w:tcW w:w="0" w:type="auto"/>
            <w:hideMark/>
          </w:tcPr>
          <w:p w14:paraId="0A515C2F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документа</w:t>
            </w:r>
          </w:p>
        </w:tc>
        <w:tc>
          <w:tcPr>
            <w:tcW w:w="0" w:type="auto"/>
            <w:hideMark/>
          </w:tcPr>
          <w:p w14:paraId="6E4A320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</w:t>
            </w:r>
          </w:p>
        </w:tc>
        <w:tc>
          <w:tcPr>
            <w:tcW w:w="0" w:type="auto"/>
            <w:hideMark/>
          </w:tcPr>
          <w:p w14:paraId="2F6EA7F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164207</w:t>
            </w:r>
          </w:p>
        </w:tc>
        <w:tc>
          <w:tcPr>
            <w:tcW w:w="0" w:type="auto"/>
            <w:hideMark/>
          </w:tcPr>
          <w:p w14:paraId="432E6BC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223644</w:t>
            </w:r>
          </w:p>
        </w:tc>
      </w:tr>
      <w:tr w:rsidR="0058752B" w:rsidRPr="004851BF" w14:paraId="110D0CC7" w14:textId="77777777" w:rsidTr="0058752B">
        <w:tc>
          <w:tcPr>
            <w:tcW w:w="0" w:type="auto"/>
            <w:hideMark/>
          </w:tcPr>
          <w:p w14:paraId="3AA976C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групп продукции</w:t>
            </w:r>
          </w:p>
        </w:tc>
        <w:tc>
          <w:tcPr>
            <w:tcW w:w="0" w:type="auto"/>
            <w:hideMark/>
          </w:tcPr>
          <w:p w14:paraId="123F761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productGroups</w:t>
            </w:r>
          </w:p>
        </w:tc>
        <w:tc>
          <w:tcPr>
            <w:tcW w:w="0" w:type="auto"/>
            <w:hideMark/>
          </w:tcPr>
          <w:p w14:paraId="27A1D4C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164215</w:t>
            </w:r>
          </w:p>
        </w:tc>
        <w:tc>
          <w:tcPr>
            <w:tcW w:w="0" w:type="auto"/>
            <w:hideMark/>
          </w:tcPr>
          <w:p w14:paraId="066CA54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223652</w:t>
            </w:r>
          </w:p>
        </w:tc>
      </w:tr>
      <w:tr w:rsidR="0058752B" w:rsidRPr="004851BF" w14:paraId="7E75052B" w14:textId="77777777" w:rsidTr="0058752B">
        <w:tc>
          <w:tcPr>
            <w:tcW w:w="0" w:type="auto"/>
            <w:hideMark/>
          </w:tcPr>
          <w:p w14:paraId="3CAFF76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</w:t>
            </w:r>
          </w:p>
        </w:tc>
        <w:tc>
          <w:tcPr>
            <w:tcW w:w="0" w:type="auto"/>
            <w:hideMark/>
          </w:tcPr>
          <w:p w14:paraId="45B3CED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regDate</w:t>
            </w:r>
          </w:p>
        </w:tc>
        <w:tc>
          <w:tcPr>
            <w:tcW w:w="0" w:type="auto"/>
            <w:hideMark/>
          </w:tcPr>
          <w:p w14:paraId="1E13CBF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164209</w:t>
            </w:r>
          </w:p>
        </w:tc>
        <w:tc>
          <w:tcPr>
            <w:tcW w:w="0" w:type="auto"/>
            <w:hideMark/>
          </w:tcPr>
          <w:p w14:paraId="7884170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223646</w:t>
            </w:r>
          </w:p>
        </w:tc>
      </w:tr>
      <w:tr w:rsidR="0058752B" w:rsidRPr="004851BF" w14:paraId="20B1AF77" w14:textId="77777777" w:rsidTr="0058752B">
        <w:tc>
          <w:tcPr>
            <w:tcW w:w="0" w:type="auto"/>
            <w:hideMark/>
          </w:tcPr>
          <w:p w14:paraId="6A542C5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изготовителя</w:t>
            </w:r>
          </w:p>
        </w:tc>
        <w:tc>
          <w:tcPr>
            <w:tcW w:w="0" w:type="auto"/>
            <w:hideMark/>
          </w:tcPr>
          <w:p w14:paraId="3A36113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manufacturerName</w:t>
            </w:r>
          </w:p>
        </w:tc>
        <w:tc>
          <w:tcPr>
            <w:tcW w:w="0" w:type="auto"/>
            <w:hideMark/>
          </w:tcPr>
          <w:p w14:paraId="473E943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164217</w:t>
            </w:r>
          </w:p>
        </w:tc>
        <w:tc>
          <w:tcPr>
            <w:tcW w:w="0" w:type="auto"/>
            <w:hideMark/>
          </w:tcPr>
          <w:p w14:paraId="46C8CEC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223654</w:t>
            </w:r>
          </w:p>
        </w:tc>
      </w:tr>
      <w:tr w:rsidR="0058752B" w:rsidRPr="004851BF" w14:paraId="2C0D64C0" w14:textId="77777777" w:rsidTr="0058752B">
        <w:tc>
          <w:tcPr>
            <w:tcW w:w="0" w:type="auto"/>
            <w:hideMark/>
          </w:tcPr>
          <w:p w14:paraId="5BA535C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разрешительного документа</w:t>
            </w:r>
          </w:p>
        </w:tc>
        <w:tc>
          <w:tcPr>
            <w:tcW w:w="0" w:type="auto"/>
            <w:hideMark/>
          </w:tcPr>
          <w:p w14:paraId="6C0D136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numberDoc</w:t>
            </w:r>
          </w:p>
        </w:tc>
        <w:tc>
          <w:tcPr>
            <w:tcW w:w="0" w:type="auto"/>
            <w:hideMark/>
          </w:tcPr>
          <w:p w14:paraId="4CAEE0F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164208</w:t>
            </w:r>
          </w:p>
        </w:tc>
        <w:tc>
          <w:tcPr>
            <w:tcW w:w="0" w:type="auto"/>
            <w:hideMark/>
          </w:tcPr>
          <w:p w14:paraId="6BF834C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223645</w:t>
            </w:r>
          </w:p>
        </w:tc>
      </w:tr>
      <w:tr w:rsidR="0058752B" w:rsidRPr="004851BF" w14:paraId="759609A6" w14:textId="77777777" w:rsidTr="0058752B">
        <w:tc>
          <w:tcPr>
            <w:tcW w:w="0" w:type="auto"/>
            <w:hideMark/>
          </w:tcPr>
          <w:p w14:paraId="18DEE4E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адресов осуществления де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я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тельности изготовителя</w:t>
            </w:r>
          </w:p>
        </w:tc>
        <w:tc>
          <w:tcPr>
            <w:tcW w:w="0" w:type="auto"/>
            <w:hideMark/>
          </w:tcPr>
          <w:p w14:paraId="3A0052E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manufacturerFilialsAddress</w:t>
            </w:r>
          </w:p>
        </w:tc>
        <w:tc>
          <w:tcPr>
            <w:tcW w:w="0" w:type="auto"/>
            <w:hideMark/>
          </w:tcPr>
          <w:p w14:paraId="397836D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164219</w:t>
            </w:r>
          </w:p>
        </w:tc>
        <w:tc>
          <w:tcPr>
            <w:tcW w:w="0" w:type="auto"/>
            <w:hideMark/>
          </w:tcPr>
          <w:p w14:paraId="53DD8DC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223656</w:t>
            </w:r>
          </w:p>
        </w:tc>
      </w:tr>
      <w:tr w:rsidR="0058752B" w:rsidRPr="004851BF" w14:paraId="0DAA00A2" w14:textId="77777777" w:rsidTr="0058752B">
        <w:tc>
          <w:tcPr>
            <w:tcW w:w="0" w:type="auto"/>
            <w:hideMark/>
          </w:tcPr>
          <w:p w14:paraId="17FD222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Адрес изготовителя</w:t>
            </w:r>
          </w:p>
        </w:tc>
        <w:tc>
          <w:tcPr>
            <w:tcW w:w="0" w:type="auto"/>
            <w:hideMark/>
          </w:tcPr>
          <w:p w14:paraId="651363D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manufacturerAddress</w:t>
            </w:r>
          </w:p>
        </w:tc>
        <w:tc>
          <w:tcPr>
            <w:tcW w:w="0" w:type="auto"/>
            <w:hideMark/>
          </w:tcPr>
          <w:p w14:paraId="33EB1C9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164218</w:t>
            </w:r>
          </w:p>
        </w:tc>
        <w:tc>
          <w:tcPr>
            <w:tcW w:w="0" w:type="auto"/>
            <w:hideMark/>
          </w:tcPr>
          <w:p w14:paraId="5DB541CB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223655</w:t>
            </w:r>
          </w:p>
        </w:tc>
      </w:tr>
      <w:tr w:rsidR="0058752B" w:rsidRPr="004851BF" w14:paraId="462BAF5B" w14:textId="77777777" w:rsidTr="0058752B">
        <w:tc>
          <w:tcPr>
            <w:tcW w:w="0" w:type="auto"/>
            <w:hideMark/>
          </w:tcPr>
          <w:p w14:paraId="4DE7124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истечения срока действия</w:t>
            </w:r>
          </w:p>
        </w:tc>
        <w:tc>
          <w:tcPr>
            <w:tcW w:w="0" w:type="auto"/>
            <w:hideMark/>
          </w:tcPr>
          <w:p w14:paraId="34B610C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endDate</w:t>
            </w:r>
          </w:p>
        </w:tc>
        <w:tc>
          <w:tcPr>
            <w:tcW w:w="0" w:type="auto"/>
            <w:hideMark/>
          </w:tcPr>
          <w:p w14:paraId="47AF79D7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164210</w:t>
            </w:r>
          </w:p>
        </w:tc>
        <w:tc>
          <w:tcPr>
            <w:tcW w:w="0" w:type="auto"/>
            <w:hideMark/>
          </w:tcPr>
          <w:p w14:paraId="31E20021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223647</w:t>
            </w:r>
          </w:p>
        </w:tc>
      </w:tr>
      <w:tr w:rsidR="0058752B" w:rsidRPr="004851BF" w14:paraId="63E407E5" w14:textId="77777777" w:rsidTr="0058752B">
        <w:tc>
          <w:tcPr>
            <w:tcW w:w="0" w:type="auto"/>
            <w:hideMark/>
          </w:tcPr>
          <w:p w14:paraId="14F306D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последнего изменения</w:t>
            </w:r>
          </w:p>
        </w:tc>
        <w:tc>
          <w:tcPr>
            <w:tcW w:w="0" w:type="auto"/>
            <w:hideMark/>
          </w:tcPr>
          <w:p w14:paraId="4A59EBE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updated</w:t>
            </w:r>
          </w:p>
        </w:tc>
        <w:tc>
          <w:tcPr>
            <w:tcW w:w="0" w:type="auto"/>
            <w:hideMark/>
          </w:tcPr>
          <w:p w14:paraId="76BAC9B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164220</w:t>
            </w:r>
          </w:p>
        </w:tc>
        <w:tc>
          <w:tcPr>
            <w:tcW w:w="0" w:type="auto"/>
            <w:hideMark/>
          </w:tcPr>
          <w:p w14:paraId="76D8528E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223658</w:t>
            </w:r>
          </w:p>
        </w:tc>
      </w:tr>
      <w:tr w:rsidR="0058752B" w:rsidRPr="004851BF" w14:paraId="67C32831" w14:textId="77777777" w:rsidTr="0058752B">
        <w:tc>
          <w:tcPr>
            <w:tcW w:w="0" w:type="auto"/>
            <w:hideMark/>
          </w:tcPr>
          <w:p w14:paraId="3E0FD533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Список технических регламентов</w:t>
            </w:r>
          </w:p>
        </w:tc>
        <w:tc>
          <w:tcPr>
            <w:tcW w:w="0" w:type="auto"/>
            <w:hideMark/>
          </w:tcPr>
          <w:p w14:paraId="0072ECC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techRegs</w:t>
            </w:r>
          </w:p>
        </w:tc>
        <w:tc>
          <w:tcPr>
            <w:tcW w:w="0" w:type="auto"/>
            <w:hideMark/>
          </w:tcPr>
          <w:p w14:paraId="53F273A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164214</w:t>
            </w:r>
          </w:p>
        </w:tc>
        <w:tc>
          <w:tcPr>
            <w:tcW w:w="0" w:type="auto"/>
            <w:hideMark/>
          </w:tcPr>
          <w:p w14:paraId="174C5E1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223651</w:t>
            </w:r>
          </w:p>
        </w:tc>
      </w:tr>
      <w:tr w:rsidR="0058752B" w:rsidRPr="004851BF" w14:paraId="7A813909" w14:textId="77777777" w:rsidTr="0058752B">
        <w:tc>
          <w:tcPr>
            <w:tcW w:w="0" w:type="auto"/>
            <w:hideMark/>
          </w:tcPr>
          <w:p w14:paraId="44E9DFB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Единый перечень продукции</w:t>
            </w:r>
          </w:p>
        </w:tc>
        <w:tc>
          <w:tcPr>
            <w:tcW w:w="0" w:type="auto"/>
            <w:hideMark/>
          </w:tcPr>
          <w:p w14:paraId="5B37D88D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productSingleLists</w:t>
            </w:r>
          </w:p>
        </w:tc>
        <w:tc>
          <w:tcPr>
            <w:tcW w:w="0" w:type="auto"/>
            <w:hideMark/>
          </w:tcPr>
          <w:p w14:paraId="087B831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164216</w:t>
            </w:r>
          </w:p>
        </w:tc>
        <w:tc>
          <w:tcPr>
            <w:tcW w:w="0" w:type="auto"/>
            <w:hideMark/>
          </w:tcPr>
          <w:p w14:paraId="056122D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223653</w:t>
            </w:r>
          </w:p>
        </w:tc>
      </w:tr>
      <w:tr w:rsidR="0058752B" w:rsidRPr="004851BF" w14:paraId="0245BBAC" w14:textId="77777777" w:rsidTr="0058752B">
        <w:tc>
          <w:tcPr>
            <w:tcW w:w="0" w:type="auto"/>
            <w:hideMark/>
          </w:tcPr>
          <w:p w14:paraId="4A76064E" w14:textId="2EA84929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Список продукции, указанной в ра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з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решительном документе</w:t>
            </w:r>
          </w:p>
        </w:tc>
        <w:tc>
          <w:tcPr>
            <w:tcW w:w="0" w:type="auto"/>
            <w:hideMark/>
          </w:tcPr>
          <w:p w14:paraId="2CDCB7E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products</w:t>
            </w:r>
          </w:p>
        </w:tc>
        <w:tc>
          <w:tcPr>
            <w:tcW w:w="0" w:type="auto"/>
            <w:hideMark/>
          </w:tcPr>
          <w:p w14:paraId="2A86E88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164213</w:t>
            </w:r>
          </w:p>
        </w:tc>
        <w:tc>
          <w:tcPr>
            <w:tcW w:w="0" w:type="auto"/>
            <w:hideMark/>
          </w:tcPr>
          <w:p w14:paraId="1493B9A5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223650</w:t>
            </w:r>
          </w:p>
        </w:tc>
      </w:tr>
      <w:tr w:rsidR="0058752B" w:rsidRPr="004851BF" w14:paraId="37E2F5F8" w14:textId="77777777" w:rsidTr="0058752B">
        <w:tc>
          <w:tcPr>
            <w:tcW w:w="0" w:type="auto"/>
            <w:hideMark/>
          </w:tcPr>
          <w:p w14:paraId="483D68F6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Тип документа</w:t>
            </w:r>
          </w:p>
        </w:tc>
        <w:tc>
          <w:tcPr>
            <w:tcW w:w="0" w:type="auto"/>
            <w:hideMark/>
          </w:tcPr>
          <w:p w14:paraId="76F0770A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idDocTypeEAEU</w:t>
            </w:r>
          </w:p>
        </w:tc>
        <w:tc>
          <w:tcPr>
            <w:tcW w:w="0" w:type="auto"/>
            <w:hideMark/>
          </w:tcPr>
          <w:p w14:paraId="0213AB08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164212</w:t>
            </w:r>
          </w:p>
        </w:tc>
        <w:tc>
          <w:tcPr>
            <w:tcW w:w="0" w:type="auto"/>
            <w:hideMark/>
          </w:tcPr>
          <w:p w14:paraId="4794F0B4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223649</w:t>
            </w:r>
          </w:p>
        </w:tc>
      </w:tr>
      <w:tr w:rsidR="0058752B" w:rsidRPr="004851BF" w14:paraId="622D4A77" w14:textId="77777777" w:rsidTr="0058752B">
        <w:tc>
          <w:tcPr>
            <w:tcW w:w="0" w:type="auto"/>
            <w:hideMark/>
          </w:tcPr>
          <w:p w14:paraId="19030E00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документа в РФ</w:t>
            </w:r>
          </w:p>
        </w:tc>
        <w:tc>
          <w:tcPr>
            <w:tcW w:w="0" w:type="auto"/>
            <w:hideMark/>
          </w:tcPr>
          <w:p w14:paraId="253CE6D9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idStatusInRF</w:t>
            </w:r>
          </w:p>
        </w:tc>
        <w:tc>
          <w:tcPr>
            <w:tcW w:w="0" w:type="auto"/>
            <w:hideMark/>
          </w:tcPr>
          <w:p w14:paraId="2C70EC4C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164211</w:t>
            </w:r>
          </w:p>
        </w:tc>
        <w:tc>
          <w:tcPr>
            <w:tcW w:w="0" w:type="auto"/>
            <w:hideMark/>
          </w:tcPr>
          <w:p w14:paraId="0325F4CF" w14:textId="77777777" w:rsidR="0058752B" w:rsidRPr="004851BF" w:rsidRDefault="0058752B" w:rsidP="0058752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223648</w:t>
            </w:r>
          </w:p>
        </w:tc>
      </w:tr>
    </w:tbl>
    <w:p w14:paraId="1102BA06" w14:textId="77777777" w:rsidR="004D76ED" w:rsidRPr="004851BF" w:rsidRDefault="004D76ED" w:rsidP="004D76ED">
      <w:pPr>
        <w:pStyle w:val="a3"/>
      </w:pPr>
    </w:p>
    <w:p w14:paraId="30A72AD5" w14:textId="0EE898FE" w:rsidR="004D76ED" w:rsidRPr="004851BF" w:rsidRDefault="00186269" w:rsidP="004D76ED">
      <w:pPr>
        <w:pStyle w:val="21"/>
      </w:pPr>
      <w:r w:rsidRPr="004851BF">
        <w:rPr>
          <w:sz w:val="24"/>
        </w:rPr>
        <w:t>Госреестр ЛС для медприменения</w:t>
      </w:r>
    </w:p>
    <w:p w14:paraId="1822FF21" w14:textId="5D970190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Госреестр ЛС для медприменения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117"/>
        <w:gridCol w:w="3196"/>
        <w:gridCol w:w="1543"/>
        <w:gridCol w:w="1565"/>
      </w:tblGrid>
      <w:tr w:rsidR="00A26599" w:rsidRPr="004851BF" w14:paraId="3F7F0814" w14:textId="77777777" w:rsidTr="00A26599">
        <w:trPr>
          <w:tblHeader/>
        </w:trPr>
        <w:tc>
          <w:tcPr>
            <w:tcW w:w="0" w:type="auto"/>
            <w:hideMark/>
          </w:tcPr>
          <w:p w14:paraId="341BA0AB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22EF8642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ние</w:t>
            </w:r>
          </w:p>
        </w:tc>
        <w:tc>
          <w:tcPr>
            <w:tcW w:w="0" w:type="auto"/>
            <w:hideMark/>
          </w:tcPr>
          <w:p w14:paraId="59FE460D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0AD243C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A26599" w:rsidRPr="004851BF" w14:paraId="3D21CC30" w14:textId="77777777" w:rsidTr="00A26599">
        <w:tc>
          <w:tcPr>
            <w:tcW w:w="0" w:type="auto"/>
            <w:hideMark/>
          </w:tcPr>
          <w:p w14:paraId="05C980C4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регистрационного удостов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рения лекарственного препарата</w:t>
            </w:r>
          </w:p>
        </w:tc>
        <w:tc>
          <w:tcPr>
            <w:tcW w:w="0" w:type="auto"/>
            <w:hideMark/>
          </w:tcPr>
          <w:p w14:paraId="1E5D821F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RegistrationCertificateNumber</w:t>
            </w:r>
          </w:p>
        </w:tc>
        <w:tc>
          <w:tcPr>
            <w:tcW w:w="0" w:type="auto"/>
            <w:hideMark/>
          </w:tcPr>
          <w:p w14:paraId="0455AB7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163680</w:t>
            </w:r>
          </w:p>
        </w:tc>
        <w:tc>
          <w:tcPr>
            <w:tcW w:w="0" w:type="auto"/>
            <w:hideMark/>
          </w:tcPr>
          <w:p w14:paraId="659FC3A7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223476</w:t>
            </w:r>
          </w:p>
        </w:tc>
      </w:tr>
      <w:tr w:rsidR="00A26599" w:rsidRPr="004851BF" w14:paraId="02F2728A" w14:textId="77777777" w:rsidTr="00A26599">
        <w:tc>
          <w:tcPr>
            <w:tcW w:w="0" w:type="auto"/>
            <w:hideMark/>
          </w:tcPr>
          <w:p w14:paraId="54A32434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Торговое наименование лекарстве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ного препарата</w:t>
            </w:r>
          </w:p>
        </w:tc>
        <w:tc>
          <w:tcPr>
            <w:tcW w:w="0" w:type="auto"/>
            <w:hideMark/>
          </w:tcPr>
          <w:p w14:paraId="11B0C5C5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TradeName</w:t>
            </w:r>
          </w:p>
        </w:tc>
        <w:tc>
          <w:tcPr>
            <w:tcW w:w="0" w:type="auto"/>
            <w:hideMark/>
          </w:tcPr>
          <w:p w14:paraId="459FD91A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163683</w:t>
            </w:r>
          </w:p>
        </w:tc>
        <w:tc>
          <w:tcPr>
            <w:tcW w:w="0" w:type="auto"/>
            <w:hideMark/>
          </w:tcPr>
          <w:p w14:paraId="20589FAD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223479</w:t>
            </w:r>
          </w:p>
        </w:tc>
      </w:tr>
      <w:tr w:rsidR="00A26599" w:rsidRPr="004851BF" w14:paraId="55A4E749" w14:textId="77777777" w:rsidTr="00A26599">
        <w:tc>
          <w:tcPr>
            <w:tcW w:w="0" w:type="auto"/>
            <w:hideMark/>
          </w:tcPr>
          <w:p w14:paraId="2A20BE93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окончания действия регистр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ционного удостоверения</w:t>
            </w:r>
          </w:p>
        </w:tc>
        <w:tc>
          <w:tcPr>
            <w:tcW w:w="0" w:type="auto"/>
            <w:hideMark/>
          </w:tcPr>
          <w:p w14:paraId="453BC7D9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RegistrationEndDate</w:t>
            </w:r>
          </w:p>
        </w:tc>
        <w:tc>
          <w:tcPr>
            <w:tcW w:w="0" w:type="auto"/>
            <w:hideMark/>
          </w:tcPr>
          <w:p w14:paraId="216EB463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163682</w:t>
            </w:r>
          </w:p>
        </w:tc>
        <w:tc>
          <w:tcPr>
            <w:tcW w:w="0" w:type="auto"/>
            <w:hideMark/>
          </w:tcPr>
          <w:p w14:paraId="2F0B0AAA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223478</w:t>
            </w:r>
          </w:p>
        </w:tc>
      </w:tr>
      <w:tr w:rsidR="00A26599" w:rsidRPr="004851BF" w14:paraId="0E21C486" w14:textId="77777777" w:rsidTr="00A26599">
        <w:tc>
          <w:tcPr>
            <w:tcW w:w="0" w:type="auto"/>
            <w:hideMark/>
          </w:tcPr>
          <w:p w14:paraId="3249B8F5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 (государственной регистрации) лекарственного преп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рата</w:t>
            </w:r>
          </w:p>
        </w:tc>
        <w:tc>
          <w:tcPr>
            <w:tcW w:w="0" w:type="auto"/>
            <w:hideMark/>
          </w:tcPr>
          <w:p w14:paraId="514955E3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RegistrationCertificateDate</w:t>
            </w:r>
          </w:p>
        </w:tc>
        <w:tc>
          <w:tcPr>
            <w:tcW w:w="0" w:type="auto"/>
            <w:hideMark/>
          </w:tcPr>
          <w:p w14:paraId="0570B8DD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163681</w:t>
            </w:r>
          </w:p>
        </w:tc>
        <w:tc>
          <w:tcPr>
            <w:tcW w:w="0" w:type="auto"/>
            <w:hideMark/>
          </w:tcPr>
          <w:p w14:paraId="5070B021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223477</w:t>
            </w:r>
          </w:p>
        </w:tc>
      </w:tr>
    </w:tbl>
    <w:p w14:paraId="64C18700" w14:textId="77777777" w:rsidR="004D76ED" w:rsidRPr="004851BF" w:rsidRDefault="004D76ED" w:rsidP="004D76ED">
      <w:pPr>
        <w:pStyle w:val="a3"/>
      </w:pPr>
    </w:p>
    <w:p w14:paraId="6F650488" w14:textId="21AB8218" w:rsidR="004D76ED" w:rsidRPr="004851BF" w:rsidRDefault="00186269" w:rsidP="004D76ED">
      <w:pPr>
        <w:pStyle w:val="21"/>
      </w:pPr>
      <w:r w:rsidRPr="004851BF">
        <w:rPr>
          <w:sz w:val="24"/>
        </w:rPr>
        <w:t>ГИИС ДМДК</w:t>
      </w:r>
    </w:p>
    <w:p w14:paraId="116BC713" w14:textId="687D973D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ГИИС ДМДК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923"/>
        <w:gridCol w:w="2315"/>
        <w:gridCol w:w="1579"/>
        <w:gridCol w:w="1604"/>
      </w:tblGrid>
      <w:tr w:rsidR="00A26599" w:rsidRPr="004851BF" w14:paraId="568C86CB" w14:textId="77777777" w:rsidTr="00A26599">
        <w:tc>
          <w:tcPr>
            <w:tcW w:w="0" w:type="auto"/>
            <w:hideMark/>
          </w:tcPr>
          <w:p w14:paraId="7D2E3B30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71A18D4F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наименование</w:t>
            </w:r>
          </w:p>
        </w:tc>
        <w:tc>
          <w:tcPr>
            <w:tcW w:w="0" w:type="auto"/>
            <w:hideMark/>
          </w:tcPr>
          <w:p w14:paraId="5DB6FD9E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502C823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A26599" w:rsidRPr="004851BF" w14:paraId="6A80B345" w14:textId="77777777" w:rsidTr="00A26599">
        <w:tc>
          <w:tcPr>
            <w:tcW w:w="0" w:type="auto"/>
            <w:hideMark/>
          </w:tcPr>
          <w:p w14:paraId="681BFB87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Прекращение допуска к обороту</w:t>
            </w:r>
          </w:p>
        </w:tc>
        <w:tc>
          <w:tcPr>
            <w:tcW w:w="0" w:type="auto"/>
            <w:hideMark/>
          </w:tcPr>
          <w:p w14:paraId="148D4575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card_unregdate</w:t>
            </w:r>
          </w:p>
        </w:tc>
        <w:tc>
          <w:tcPr>
            <w:tcW w:w="0" w:type="auto"/>
            <w:hideMark/>
          </w:tcPr>
          <w:p w14:paraId="0AAE6410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164172</w:t>
            </w:r>
          </w:p>
        </w:tc>
        <w:tc>
          <w:tcPr>
            <w:tcW w:w="0" w:type="auto"/>
            <w:hideMark/>
          </w:tcPr>
          <w:p w14:paraId="5F416305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223825</w:t>
            </w:r>
          </w:p>
        </w:tc>
      </w:tr>
      <w:tr w:rsidR="00A26599" w:rsidRPr="004851BF" w14:paraId="4F1B9886" w14:textId="77777777" w:rsidTr="00A26599">
        <w:tc>
          <w:tcPr>
            <w:tcW w:w="0" w:type="auto"/>
            <w:hideMark/>
          </w:tcPr>
          <w:p w14:paraId="2EA47003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ИНН партнёра для установления факта рег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страции участником оборота</w:t>
            </w:r>
          </w:p>
        </w:tc>
        <w:tc>
          <w:tcPr>
            <w:tcW w:w="0" w:type="auto"/>
            <w:hideMark/>
          </w:tcPr>
          <w:p w14:paraId="7569F5A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contractor_inn</w:t>
            </w:r>
          </w:p>
        </w:tc>
        <w:tc>
          <w:tcPr>
            <w:tcW w:w="0" w:type="auto"/>
            <w:hideMark/>
          </w:tcPr>
          <w:p w14:paraId="7D0234AD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164169</w:t>
            </w:r>
          </w:p>
        </w:tc>
        <w:tc>
          <w:tcPr>
            <w:tcW w:w="0" w:type="auto"/>
            <w:hideMark/>
          </w:tcPr>
          <w:p w14:paraId="58ABBA6C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223822</w:t>
            </w:r>
          </w:p>
        </w:tc>
      </w:tr>
      <w:tr w:rsidR="00A26599" w:rsidRPr="004851BF" w14:paraId="6A6800AA" w14:textId="77777777" w:rsidTr="00A26599">
        <w:tc>
          <w:tcPr>
            <w:tcW w:w="0" w:type="auto"/>
            <w:hideMark/>
          </w:tcPr>
          <w:p w14:paraId="70B73DF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Подтверждение действия регистрации</w:t>
            </w:r>
          </w:p>
        </w:tc>
        <w:tc>
          <w:tcPr>
            <w:tcW w:w="0" w:type="auto"/>
            <w:hideMark/>
          </w:tcPr>
          <w:p w14:paraId="40D14582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card_regdate</w:t>
            </w:r>
          </w:p>
        </w:tc>
        <w:tc>
          <w:tcPr>
            <w:tcW w:w="0" w:type="auto"/>
            <w:hideMark/>
          </w:tcPr>
          <w:p w14:paraId="37647427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164171</w:t>
            </w:r>
          </w:p>
        </w:tc>
        <w:tc>
          <w:tcPr>
            <w:tcW w:w="0" w:type="auto"/>
            <w:hideMark/>
          </w:tcPr>
          <w:p w14:paraId="23C8D389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223824</w:t>
            </w:r>
          </w:p>
        </w:tc>
      </w:tr>
      <w:tr w:rsidR="00A26599" w:rsidRPr="004851BF" w14:paraId="41B48916" w14:textId="77777777" w:rsidTr="00A26599">
        <w:tc>
          <w:tcPr>
            <w:tcW w:w="0" w:type="auto"/>
            <w:hideMark/>
          </w:tcPr>
          <w:p w14:paraId="32EE680E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Прямое основание вывода «зарегистрир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ван/действует»</w:t>
            </w:r>
          </w:p>
        </w:tc>
        <w:tc>
          <w:tcPr>
            <w:tcW w:w="0" w:type="auto"/>
            <w:hideMark/>
          </w:tcPr>
          <w:p w14:paraId="7F1AA2F2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card_state</w:t>
            </w:r>
          </w:p>
        </w:tc>
        <w:tc>
          <w:tcPr>
            <w:tcW w:w="0" w:type="auto"/>
            <w:hideMark/>
          </w:tcPr>
          <w:p w14:paraId="3BEA112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164173</w:t>
            </w:r>
          </w:p>
        </w:tc>
        <w:tc>
          <w:tcPr>
            <w:tcW w:w="0" w:type="auto"/>
            <w:hideMark/>
          </w:tcPr>
          <w:p w14:paraId="1DA0ED19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223826</w:t>
            </w:r>
          </w:p>
        </w:tc>
      </w:tr>
      <w:tr w:rsidR="00A26599" w:rsidRPr="004851BF" w14:paraId="1D046C6D" w14:textId="77777777" w:rsidTr="00A26599">
        <w:tc>
          <w:tcPr>
            <w:tcW w:w="0" w:type="auto"/>
            <w:hideMark/>
          </w:tcPr>
          <w:p w14:paraId="45FBE2E4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Учётный номер постановки на спецучёт (подтверждение регистрации)</w:t>
            </w:r>
          </w:p>
        </w:tc>
        <w:tc>
          <w:tcPr>
            <w:tcW w:w="0" w:type="auto"/>
            <w:hideMark/>
          </w:tcPr>
          <w:p w14:paraId="6B3C0CC2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card_number</w:t>
            </w:r>
          </w:p>
        </w:tc>
        <w:tc>
          <w:tcPr>
            <w:tcW w:w="0" w:type="auto"/>
            <w:hideMark/>
          </w:tcPr>
          <w:p w14:paraId="79C256B3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164170</w:t>
            </w:r>
          </w:p>
        </w:tc>
        <w:tc>
          <w:tcPr>
            <w:tcW w:w="0" w:type="auto"/>
            <w:hideMark/>
          </w:tcPr>
          <w:p w14:paraId="2F850458" w14:textId="77777777" w:rsidR="00A26599" w:rsidRPr="004851BF" w:rsidRDefault="00A26599" w:rsidP="00A26599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223823</w:t>
            </w:r>
          </w:p>
        </w:tc>
      </w:tr>
    </w:tbl>
    <w:p w14:paraId="3B1F6D5D" w14:textId="77777777" w:rsidR="004D76ED" w:rsidRPr="004851BF" w:rsidRDefault="004D76ED" w:rsidP="004D76ED">
      <w:pPr>
        <w:pStyle w:val="a3"/>
      </w:pPr>
    </w:p>
    <w:p w14:paraId="3FB35690" w14:textId="79223D85" w:rsidR="004D76ED" w:rsidRPr="004851BF" w:rsidRDefault="00186269" w:rsidP="004D76ED">
      <w:pPr>
        <w:pStyle w:val="21"/>
      </w:pPr>
      <w:r w:rsidRPr="004851BF">
        <w:rPr>
          <w:sz w:val="24"/>
        </w:rPr>
        <w:t>Единый реестр свидетельств о госрегистрации продукции ЕАЭС</w:t>
      </w:r>
    </w:p>
    <w:p w14:paraId="5E0C9A9E" w14:textId="3D761096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lastRenderedPageBreak/>
        <w:t>Единый реестр свидетельств о госрегистрации продукции ЕАЭС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3618"/>
        <w:gridCol w:w="2951"/>
        <w:gridCol w:w="1903"/>
        <w:gridCol w:w="1949"/>
      </w:tblGrid>
      <w:tr w:rsidR="00392FED" w:rsidRPr="004851BF" w14:paraId="1A443133" w14:textId="77777777" w:rsidTr="00392FED">
        <w:trPr>
          <w:tblHeader/>
        </w:trPr>
        <w:tc>
          <w:tcPr>
            <w:tcW w:w="0" w:type="auto"/>
            <w:hideMark/>
          </w:tcPr>
          <w:p w14:paraId="55B9D39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54F692B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вание</w:t>
            </w:r>
          </w:p>
        </w:tc>
        <w:tc>
          <w:tcPr>
            <w:tcW w:w="0" w:type="auto"/>
            <w:hideMark/>
          </w:tcPr>
          <w:p w14:paraId="1267F21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38BF343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392FED" w:rsidRPr="004851BF" w14:paraId="1266861E" w14:textId="77777777" w:rsidTr="00392FED">
        <w:tc>
          <w:tcPr>
            <w:tcW w:w="0" w:type="auto"/>
            <w:hideMark/>
          </w:tcPr>
          <w:p w14:paraId="452042F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изготовителя</w:t>
            </w:r>
          </w:p>
        </w:tc>
        <w:tc>
          <w:tcPr>
            <w:tcW w:w="0" w:type="auto"/>
            <w:hideMark/>
          </w:tcPr>
          <w:p w14:paraId="01B6354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FIRMMADE_NAME</w:t>
            </w:r>
          </w:p>
        </w:tc>
        <w:tc>
          <w:tcPr>
            <w:tcW w:w="0" w:type="auto"/>
            <w:hideMark/>
          </w:tcPr>
          <w:p w14:paraId="4627CBE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164608</w:t>
            </w:r>
          </w:p>
        </w:tc>
        <w:tc>
          <w:tcPr>
            <w:tcW w:w="0" w:type="auto"/>
            <w:hideMark/>
          </w:tcPr>
          <w:p w14:paraId="7FC70DB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224051</w:t>
            </w:r>
          </w:p>
        </w:tc>
      </w:tr>
      <w:tr w:rsidR="00392FED" w:rsidRPr="004851BF" w14:paraId="0059DFA5" w14:textId="77777777" w:rsidTr="00392FED">
        <w:tc>
          <w:tcPr>
            <w:tcW w:w="0" w:type="auto"/>
            <w:hideMark/>
          </w:tcPr>
          <w:p w14:paraId="0233F5F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Буквенный код документа</w:t>
            </w:r>
          </w:p>
        </w:tc>
        <w:tc>
          <w:tcPr>
            <w:tcW w:w="0" w:type="auto"/>
            <w:hideMark/>
          </w:tcPr>
          <w:p w14:paraId="1E6F6F4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N_TYPE</w:t>
            </w:r>
          </w:p>
        </w:tc>
        <w:tc>
          <w:tcPr>
            <w:tcW w:w="0" w:type="auto"/>
            <w:hideMark/>
          </w:tcPr>
          <w:p w14:paraId="340DB8C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164627</w:t>
            </w:r>
          </w:p>
        </w:tc>
        <w:tc>
          <w:tcPr>
            <w:tcW w:w="0" w:type="auto"/>
            <w:hideMark/>
          </w:tcPr>
          <w:p w14:paraId="0D75EEE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224070</w:t>
            </w:r>
          </w:p>
        </w:tc>
      </w:tr>
      <w:tr w:rsidR="00392FED" w:rsidRPr="004851BF" w14:paraId="65322C70" w14:textId="77777777" w:rsidTr="00392FED">
        <w:tc>
          <w:tcPr>
            <w:tcW w:w="0" w:type="auto"/>
            <w:hideMark/>
          </w:tcPr>
          <w:p w14:paraId="12E56F5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получателя</w:t>
            </w:r>
          </w:p>
        </w:tc>
        <w:tc>
          <w:tcPr>
            <w:tcW w:w="0" w:type="auto"/>
            <w:hideMark/>
          </w:tcPr>
          <w:p w14:paraId="06EE4C5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FIRMGET_NAME</w:t>
            </w:r>
          </w:p>
        </w:tc>
        <w:tc>
          <w:tcPr>
            <w:tcW w:w="0" w:type="auto"/>
            <w:hideMark/>
          </w:tcPr>
          <w:p w14:paraId="7EF413C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164609</w:t>
            </w:r>
          </w:p>
        </w:tc>
        <w:tc>
          <w:tcPr>
            <w:tcW w:w="0" w:type="auto"/>
            <w:hideMark/>
          </w:tcPr>
          <w:p w14:paraId="74A7D20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224052</w:t>
            </w:r>
          </w:p>
        </w:tc>
      </w:tr>
      <w:tr w:rsidR="00392FED" w:rsidRPr="004851BF" w14:paraId="5671C05E" w14:textId="77777777" w:rsidTr="00392FED">
        <w:tc>
          <w:tcPr>
            <w:tcW w:w="0" w:type="auto"/>
            <w:hideMark/>
          </w:tcPr>
          <w:p w14:paraId="50DFBE4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Текущий номер документа</w:t>
            </w:r>
          </w:p>
        </w:tc>
        <w:tc>
          <w:tcPr>
            <w:tcW w:w="0" w:type="auto"/>
            <w:hideMark/>
          </w:tcPr>
          <w:p w14:paraId="32943BE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N_CURRNUMB</w:t>
            </w:r>
          </w:p>
        </w:tc>
        <w:tc>
          <w:tcPr>
            <w:tcW w:w="0" w:type="auto"/>
            <w:hideMark/>
          </w:tcPr>
          <w:p w14:paraId="7BCA118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164628</w:t>
            </w:r>
          </w:p>
        </w:tc>
        <w:tc>
          <w:tcPr>
            <w:tcW w:w="0" w:type="auto"/>
            <w:hideMark/>
          </w:tcPr>
          <w:p w14:paraId="120EA23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224071</w:t>
            </w:r>
          </w:p>
        </w:tc>
      </w:tr>
      <w:tr w:rsidR="00392FED" w:rsidRPr="004851BF" w14:paraId="19868E2C" w14:textId="77777777" w:rsidTr="00392FED">
        <w:tc>
          <w:tcPr>
            <w:tcW w:w="0" w:type="auto"/>
            <w:hideMark/>
          </w:tcPr>
          <w:p w14:paraId="64EDAC5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месяца</w:t>
            </w:r>
          </w:p>
        </w:tc>
        <w:tc>
          <w:tcPr>
            <w:tcW w:w="0" w:type="auto"/>
            <w:hideMark/>
          </w:tcPr>
          <w:p w14:paraId="0CF874E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N_MONTH</w:t>
            </w:r>
          </w:p>
        </w:tc>
        <w:tc>
          <w:tcPr>
            <w:tcW w:w="0" w:type="auto"/>
            <w:hideMark/>
          </w:tcPr>
          <w:p w14:paraId="32AA3EE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164629</w:t>
            </w:r>
          </w:p>
        </w:tc>
        <w:tc>
          <w:tcPr>
            <w:tcW w:w="0" w:type="auto"/>
            <w:hideMark/>
          </w:tcPr>
          <w:p w14:paraId="483AF99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224072</w:t>
            </w:r>
          </w:p>
        </w:tc>
      </w:tr>
      <w:tr w:rsidR="00392FED" w:rsidRPr="004851BF" w14:paraId="1C3857EB" w14:textId="77777777" w:rsidTr="00392FED">
        <w:tc>
          <w:tcPr>
            <w:tcW w:w="0" w:type="auto"/>
            <w:hideMark/>
          </w:tcPr>
          <w:p w14:paraId="5A08DFC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года</w:t>
            </w:r>
          </w:p>
        </w:tc>
        <w:tc>
          <w:tcPr>
            <w:tcW w:w="0" w:type="auto"/>
            <w:hideMark/>
          </w:tcPr>
          <w:p w14:paraId="217F006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N_YEAR</w:t>
            </w:r>
          </w:p>
        </w:tc>
        <w:tc>
          <w:tcPr>
            <w:tcW w:w="0" w:type="auto"/>
            <w:hideMark/>
          </w:tcPr>
          <w:p w14:paraId="203E96E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164630</w:t>
            </w:r>
          </w:p>
        </w:tc>
        <w:tc>
          <w:tcPr>
            <w:tcW w:w="0" w:type="auto"/>
            <w:hideMark/>
          </w:tcPr>
          <w:p w14:paraId="1C30EE7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224073</w:t>
            </w:r>
          </w:p>
        </w:tc>
      </w:tr>
      <w:tr w:rsidR="00392FED" w:rsidRPr="004851BF" w14:paraId="6400E8D5" w14:textId="77777777" w:rsidTr="00392FED">
        <w:tc>
          <w:tcPr>
            <w:tcW w:w="0" w:type="auto"/>
            <w:hideMark/>
          </w:tcPr>
          <w:p w14:paraId="3891974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типа бланка</w:t>
            </w:r>
          </w:p>
        </w:tc>
        <w:tc>
          <w:tcPr>
            <w:tcW w:w="0" w:type="auto"/>
            <w:hideMark/>
          </w:tcPr>
          <w:p w14:paraId="4466695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BLANKVER</w:t>
            </w:r>
          </w:p>
        </w:tc>
        <w:tc>
          <w:tcPr>
            <w:tcW w:w="0" w:type="auto"/>
            <w:hideMark/>
          </w:tcPr>
          <w:p w14:paraId="27E539C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164631</w:t>
            </w:r>
          </w:p>
        </w:tc>
        <w:tc>
          <w:tcPr>
            <w:tcW w:w="0" w:type="auto"/>
            <w:hideMark/>
          </w:tcPr>
          <w:p w14:paraId="1FE6601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224074</w:t>
            </w:r>
          </w:p>
        </w:tc>
      </w:tr>
      <w:tr w:rsidR="00392FED" w:rsidRPr="004851BF" w14:paraId="4BC5A267" w14:textId="77777777" w:rsidTr="00392FED">
        <w:tc>
          <w:tcPr>
            <w:tcW w:w="0" w:type="auto"/>
            <w:hideMark/>
          </w:tcPr>
          <w:p w14:paraId="11F1201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последнего изм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нения</w:t>
            </w:r>
          </w:p>
        </w:tc>
        <w:tc>
          <w:tcPr>
            <w:tcW w:w="0" w:type="auto"/>
            <w:hideMark/>
          </w:tcPr>
          <w:p w14:paraId="6A694E6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DATE_LASTEDIT</w:t>
            </w:r>
          </w:p>
        </w:tc>
        <w:tc>
          <w:tcPr>
            <w:tcW w:w="0" w:type="auto"/>
            <w:hideMark/>
          </w:tcPr>
          <w:p w14:paraId="64F2824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164632</w:t>
            </w:r>
          </w:p>
        </w:tc>
        <w:tc>
          <w:tcPr>
            <w:tcW w:w="0" w:type="auto"/>
            <w:hideMark/>
          </w:tcPr>
          <w:p w14:paraId="467D30C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224075</w:t>
            </w:r>
          </w:p>
        </w:tc>
      </w:tr>
      <w:tr w:rsidR="00392FED" w:rsidRPr="004851BF" w14:paraId="3EB99A96" w14:textId="77777777" w:rsidTr="00392FED">
        <w:tc>
          <w:tcPr>
            <w:tcW w:w="0" w:type="auto"/>
            <w:hideMark/>
          </w:tcPr>
          <w:p w14:paraId="77F42E4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Полный код продукции</w:t>
            </w:r>
          </w:p>
        </w:tc>
        <w:tc>
          <w:tcPr>
            <w:tcW w:w="0" w:type="auto"/>
            <w:hideMark/>
          </w:tcPr>
          <w:p w14:paraId="6D9FF9A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OKP_PROD</w:t>
            </w:r>
          </w:p>
        </w:tc>
        <w:tc>
          <w:tcPr>
            <w:tcW w:w="0" w:type="auto"/>
            <w:hideMark/>
          </w:tcPr>
          <w:p w14:paraId="2D38C3B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164633</w:t>
            </w:r>
          </w:p>
        </w:tc>
        <w:tc>
          <w:tcPr>
            <w:tcW w:w="0" w:type="auto"/>
            <w:hideMark/>
          </w:tcPr>
          <w:p w14:paraId="75B869A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224076</w:t>
            </w:r>
          </w:p>
        </w:tc>
      </w:tr>
      <w:tr w:rsidR="00392FED" w:rsidRPr="004851BF" w14:paraId="168066A6" w14:textId="77777777" w:rsidTr="00392FED">
        <w:tc>
          <w:tcPr>
            <w:tcW w:w="0" w:type="auto"/>
            <w:hideMark/>
          </w:tcPr>
          <w:p w14:paraId="716C367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Ссылка на запись реестра</w:t>
            </w:r>
          </w:p>
        </w:tc>
        <w:tc>
          <w:tcPr>
            <w:tcW w:w="0" w:type="auto"/>
            <w:hideMark/>
          </w:tcPr>
          <w:p w14:paraId="5F7197F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record_link</w:t>
            </w:r>
          </w:p>
        </w:tc>
        <w:tc>
          <w:tcPr>
            <w:tcW w:w="0" w:type="auto"/>
            <w:hideMark/>
          </w:tcPr>
          <w:p w14:paraId="23DFD5F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165497</w:t>
            </w:r>
          </w:p>
        </w:tc>
        <w:tc>
          <w:tcPr>
            <w:tcW w:w="0" w:type="auto"/>
            <w:hideMark/>
          </w:tcPr>
          <w:p w14:paraId="5D1F580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224821</w:t>
            </w:r>
          </w:p>
        </w:tc>
      </w:tr>
      <w:tr w:rsidR="00392FED" w:rsidRPr="004851BF" w14:paraId="7040293C" w14:textId="77777777" w:rsidTr="00392FED">
        <w:tc>
          <w:tcPr>
            <w:tcW w:w="0" w:type="auto"/>
            <w:hideMark/>
          </w:tcPr>
          <w:p w14:paraId="56EEB5E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Адреса производств</w:t>
            </w:r>
          </w:p>
        </w:tc>
        <w:tc>
          <w:tcPr>
            <w:tcW w:w="0" w:type="auto"/>
            <w:hideMark/>
          </w:tcPr>
          <w:p w14:paraId="1EC6848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FIRMMADE_OBJ</w:t>
            </w:r>
          </w:p>
        </w:tc>
        <w:tc>
          <w:tcPr>
            <w:tcW w:w="0" w:type="auto"/>
            <w:hideMark/>
          </w:tcPr>
          <w:p w14:paraId="40D77F7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164634</w:t>
            </w:r>
          </w:p>
        </w:tc>
        <w:tc>
          <w:tcPr>
            <w:tcW w:w="0" w:type="auto"/>
            <w:hideMark/>
          </w:tcPr>
          <w:p w14:paraId="2642EB0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224077</w:t>
            </w:r>
          </w:p>
        </w:tc>
      </w:tr>
      <w:tr w:rsidR="00392FED" w:rsidRPr="004851BF" w14:paraId="538C3F7F" w14:textId="77777777" w:rsidTr="00392FED">
        <w:tc>
          <w:tcPr>
            <w:tcW w:w="0" w:type="auto"/>
            <w:hideMark/>
          </w:tcPr>
          <w:p w14:paraId="687AE8F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ИНН, УНП получателя</w:t>
            </w:r>
          </w:p>
        </w:tc>
        <w:tc>
          <w:tcPr>
            <w:tcW w:w="0" w:type="auto"/>
            <w:hideMark/>
          </w:tcPr>
          <w:p w14:paraId="4E493E6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FIRMGET_INN</w:t>
            </w:r>
          </w:p>
        </w:tc>
        <w:tc>
          <w:tcPr>
            <w:tcW w:w="0" w:type="auto"/>
            <w:hideMark/>
          </w:tcPr>
          <w:p w14:paraId="6AEBBEF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164637</w:t>
            </w:r>
          </w:p>
        </w:tc>
        <w:tc>
          <w:tcPr>
            <w:tcW w:w="0" w:type="auto"/>
            <w:hideMark/>
          </w:tcPr>
          <w:p w14:paraId="710B24B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224080</w:t>
            </w:r>
          </w:p>
        </w:tc>
      </w:tr>
      <w:tr w:rsidR="00392FED" w:rsidRPr="004851BF" w14:paraId="45FB11C8" w14:textId="77777777" w:rsidTr="00392FED">
        <w:tc>
          <w:tcPr>
            <w:tcW w:w="0" w:type="auto"/>
            <w:hideMark/>
          </w:tcPr>
          <w:p w14:paraId="466CBBD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ИНН, УНП изготовителя</w:t>
            </w:r>
          </w:p>
        </w:tc>
        <w:tc>
          <w:tcPr>
            <w:tcW w:w="0" w:type="auto"/>
            <w:hideMark/>
          </w:tcPr>
          <w:p w14:paraId="546ECC4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FIRMMADE_INN</w:t>
            </w:r>
          </w:p>
        </w:tc>
        <w:tc>
          <w:tcPr>
            <w:tcW w:w="0" w:type="auto"/>
            <w:hideMark/>
          </w:tcPr>
          <w:p w14:paraId="399F508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164638</w:t>
            </w:r>
          </w:p>
        </w:tc>
        <w:tc>
          <w:tcPr>
            <w:tcW w:w="0" w:type="auto"/>
            <w:hideMark/>
          </w:tcPr>
          <w:p w14:paraId="2FE02BB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224081</w:t>
            </w:r>
          </w:p>
        </w:tc>
      </w:tr>
      <w:tr w:rsidR="00392FED" w:rsidRPr="004851BF" w14:paraId="6BAD80D2" w14:textId="77777777" w:rsidTr="00392FED">
        <w:tc>
          <w:tcPr>
            <w:tcW w:w="0" w:type="auto"/>
            <w:hideMark/>
          </w:tcPr>
          <w:p w14:paraId="4BE605D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ФИО руководителя</w:t>
            </w:r>
          </w:p>
        </w:tc>
        <w:tc>
          <w:tcPr>
            <w:tcW w:w="0" w:type="auto"/>
            <w:hideMark/>
          </w:tcPr>
          <w:p w14:paraId="527BD1D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WHO</w:t>
            </w:r>
          </w:p>
        </w:tc>
        <w:tc>
          <w:tcPr>
            <w:tcW w:w="0" w:type="auto"/>
            <w:hideMark/>
          </w:tcPr>
          <w:p w14:paraId="732D134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164639</w:t>
            </w:r>
          </w:p>
        </w:tc>
        <w:tc>
          <w:tcPr>
            <w:tcW w:w="0" w:type="auto"/>
            <w:hideMark/>
          </w:tcPr>
          <w:p w14:paraId="234A125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224082</w:t>
            </w:r>
          </w:p>
        </w:tc>
      </w:tr>
      <w:tr w:rsidR="00392FED" w:rsidRPr="004851BF" w14:paraId="4C7C0EE5" w14:textId="77777777" w:rsidTr="00392FED">
        <w:tc>
          <w:tcPr>
            <w:tcW w:w="0" w:type="auto"/>
            <w:hideMark/>
          </w:tcPr>
          <w:p w14:paraId="7A33D87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Серия бланка</w:t>
            </w:r>
          </w:p>
        </w:tc>
        <w:tc>
          <w:tcPr>
            <w:tcW w:w="0" w:type="auto"/>
            <w:hideMark/>
          </w:tcPr>
          <w:p w14:paraId="320562A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SERIA</w:t>
            </w:r>
          </w:p>
        </w:tc>
        <w:tc>
          <w:tcPr>
            <w:tcW w:w="0" w:type="auto"/>
            <w:hideMark/>
          </w:tcPr>
          <w:p w14:paraId="13A70E9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164640</w:t>
            </w:r>
          </w:p>
        </w:tc>
        <w:tc>
          <w:tcPr>
            <w:tcW w:w="0" w:type="auto"/>
            <w:hideMark/>
          </w:tcPr>
          <w:p w14:paraId="0AE69F5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224083</w:t>
            </w:r>
          </w:p>
        </w:tc>
      </w:tr>
      <w:tr w:rsidR="00392FED" w:rsidRPr="004851BF" w14:paraId="4A651832" w14:textId="77777777" w:rsidTr="00392FED">
        <w:tc>
          <w:tcPr>
            <w:tcW w:w="0" w:type="auto"/>
            <w:hideMark/>
          </w:tcPr>
          <w:p w14:paraId="4E5440C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смены статуса</w:t>
            </w:r>
          </w:p>
        </w:tc>
        <w:tc>
          <w:tcPr>
            <w:tcW w:w="0" w:type="auto"/>
            <w:hideMark/>
          </w:tcPr>
          <w:p w14:paraId="114701F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STATUS_DATE</w:t>
            </w:r>
          </w:p>
        </w:tc>
        <w:tc>
          <w:tcPr>
            <w:tcW w:w="0" w:type="auto"/>
            <w:hideMark/>
          </w:tcPr>
          <w:p w14:paraId="6C23467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164641</w:t>
            </w:r>
          </w:p>
        </w:tc>
        <w:tc>
          <w:tcPr>
            <w:tcW w:w="0" w:type="auto"/>
            <w:hideMark/>
          </w:tcPr>
          <w:p w14:paraId="2053D02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224084</w:t>
            </w:r>
          </w:p>
        </w:tc>
      </w:tr>
      <w:tr w:rsidR="00392FED" w:rsidRPr="004851BF" w14:paraId="2143A269" w14:textId="77777777" w:rsidTr="00392FED">
        <w:tc>
          <w:tcPr>
            <w:tcW w:w="0" w:type="auto"/>
            <w:hideMark/>
          </w:tcPr>
          <w:p w14:paraId="2DB4180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записи</w:t>
            </w:r>
          </w:p>
        </w:tc>
        <w:tc>
          <w:tcPr>
            <w:tcW w:w="0" w:type="auto"/>
            <w:hideMark/>
          </w:tcPr>
          <w:p w14:paraId="710AEAE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Record_id</w:t>
            </w:r>
          </w:p>
        </w:tc>
        <w:tc>
          <w:tcPr>
            <w:tcW w:w="0" w:type="auto"/>
            <w:hideMark/>
          </w:tcPr>
          <w:p w14:paraId="4AE1C33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164599</w:t>
            </w:r>
          </w:p>
        </w:tc>
        <w:tc>
          <w:tcPr>
            <w:tcW w:w="0" w:type="auto"/>
            <w:hideMark/>
          </w:tcPr>
          <w:p w14:paraId="520B944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224042</w:t>
            </w:r>
          </w:p>
        </w:tc>
      </w:tr>
      <w:tr w:rsidR="00392FED" w:rsidRPr="004851BF" w14:paraId="0F024FCC" w14:textId="77777777" w:rsidTr="00392FED">
        <w:tc>
          <w:tcPr>
            <w:tcW w:w="0" w:type="auto"/>
            <w:hideMark/>
          </w:tcPr>
          <w:p w14:paraId="3ABA685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Юридический адрес изготовит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ля</w:t>
            </w:r>
          </w:p>
        </w:tc>
        <w:tc>
          <w:tcPr>
            <w:tcW w:w="0" w:type="auto"/>
            <w:hideMark/>
          </w:tcPr>
          <w:p w14:paraId="1C41B56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FIRMMADE_ADDR</w:t>
            </w:r>
          </w:p>
        </w:tc>
        <w:tc>
          <w:tcPr>
            <w:tcW w:w="0" w:type="auto"/>
            <w:hideMark/>
          </w:tcPr>
          <w:p w14:paraId="1FD954E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164612</w:t>
            </w:r>
          </w:p>
        </w:tc>
        <w:tc>
          <w:tcPr>
            <w:tcW w:w="0" w:type="auto"/>
            <w:hideMark/>
          </w:tcPr>
          <w:p w14:paraId="6F9A56D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224055</w:t>
            </w:r>
          </w:p>
        </w:tc>
      </w:tr>
      <w:tr w:rsidR="00392FED" w:rsidRPr="004851BF" w14:paraId="3386019A" w14:textId="77777777" w:rsidTr="00392FED">
        <w:tc>
          <w:tcPr>
            <w:tcW w:w="0" w:type="auto"/>
            <w:hideMark/>
          </w:tcPr>
          <w:p w14:paraId="66BC08E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начала действия</w:t>
            </w:r>
          </w:p>
        </w:tc>
        <w:tc>
          <w:tcPr>
            <w:tcW w:w="0" w:type="auto"/>
            <w:hideMark/>
          </w:tcPr>
          <w:p w14:paraId="56AF07F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dateTimeFrom</w:t>
            </w:r>
          </w:p>
        </w:tc>
        <w:tc>
          <w:tcPr>
            <w:tcW w:w="0" w:type="auto"/>
            <w:hideMark/>
          </w:tcPr>
          <w:p w14:paraId="13D1A4D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164600</w:t>
            </w:r>
          </w:p>
        </w:tc>
        <w:tc>
          <w:tcPr>
            <w:tcW w:w="0" w:type="auto"/>
            <w:hideMark/>
          </w:tcPr>
          <w:p w14:paraId="6CAC92B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224043</w:t>
            </w:r>
          </w:p>
        </w:tc>
      </w:tr>
      <w:tr w:rsidR="00392FED" w:rsidRPr="004851BF" w14:paraId="08419CE0" w14:textId="77777777" w:rsidTr="00392FED">
        <w:tc>
          <w:tcPr>
            <w:tcW w:w="0" w:type="auto"/>
            <w:hideMark/>
          </w:tcPr>
          <w:p w14:paraId="36F8398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Юридический адрес получателя</w:t>
            </w:r>
          </w:p>
        </w:tc>
        <w:tc>
          <w:tcPr>
            <w:tcW w:w="0" w:type="auto"/>
            <w:hideMark/>
          </w:tcPr>
          <w:p w14:paraId="6BC4B06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FIRMGET_ADDR</w:t>
            </w:r>
          </w:p>
        </w:tc>
        <w:tc>
          <w:tcPr>
            <w:tcW w:w="0" w:type="auto"/>
            <w:hideMark/>
          </w:tcPr>
          <w:p w14:paraId="73B186D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164613</w:t>
            </w:r>
          </w:p>
        </w:tc>
        <w:tc>
          <w:tcPr>
            <w:tcW w:w="0" w:type="auto"/>
            <w:hideMark/>
          </w:tcPr>
          <w:p w14:paraId="7C8EAAF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224056</w:t>
            </w:r>
          </w:p>
        </w:tc>
      </w:tr>
      <w:tr w:rsidR="00392FED" w:rsidRPr="004851BF" w14:paraId="12C755E9" w14:textId="77777777" w:rsidTr="00392FED">
        <w:tc>
          <w:tcPr>
            <w:tcW w:w="0" w:type="auto"/>
            <w:hideMark/>
          </w:tcPr>
          <w:p w14:paraId="582BFA7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Нормативная документация</w:t>
            </w:r>
          </w:p>
        </w:tc>
        <w:tc>
          <w:tcPr>
            <w:tcW w:w="0" w:type="auto"/>
            <w:hideMark/>
          </w:tcPr>
          <w:p w14:paraId="2A339C5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DOC_NORM</w:t>
            </w:r>
          </w:p>
        </w:tc>
        <w:tc>
          <w:tcPr>
            <w:tcW w:w="0" w:type="auto"/>
            <w:hideMark/>
          </w:tcPr>
          <w:p w14:paraId="19008C0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164614</w:t>
            </w:r>
          </w:p>
        </w:tc>
        <w:tc>
          <w:tcPr>
            <w:tcW w:w="0" w:type="auto"/>
            <w:hideMark/>
          </w:tcPr>
          <w:p w14:paraId="450959D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224057</w:t>
            </w:r>
          </w:p>
        </w:tc>
      </w:tr>
      <w:tr w:rsidR="00392FED" w:rsidRPr="004851BF" w14:paraId="47589BF9" w14:textId="77777777" w:rsidTr="00392FED">
        <w:tc>
          <w:tcPr>
            <w:tcW w:w="0" w:type="auto"/>
            <w:hideMark/>
          </w:tcPr>
          <w:p w14:paraId="04377AD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Область применения</w:t>
            </w:r>
          </w:p>
        </w:tc>
        <w:tc>
          <w:tcPr>
            <w:tcW w:w="0" w:type="auto"/>
            <w:hideMark/>
          </w:tcPr>
          <w:p w14:paraId="5F70C14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DOC_USEAREA</w:t>
            </w:r>
          </w:p>
        </w:tc>
        <w:tc>
          <w:tcPr>
            <w:tcW w:w="0" w:type="auto"/>
            <w:hideMark/>
          </w:tcPr>
          <w:p w14:paraId="03B4AB7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164615</w:t>
            </w:r>
          </w:p>
        </w:tc>
        <w:tc>
          <w:tcPr>
            <w:tcW w:w="0" w:type="auto"/>
            <w:hideMark/>
          </w:tcPr>
          <w:p w14:paraId="452213A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224058</w:t>
            </w:r>
          </w:p>
        </w:tc>
      </w:tr>
      <w:tr w:rsidR="00392FED" w:rsidRPr="004851BF" w14:paraId="695647B6" w14:textId="77777777" w:rsidTr="00392FED">
        <w:tc>
          <w:tcPr>
            <w:tcW w:w="0" w:type="auto"/>
            <w:hideMark/>
          </w:tcPr>
          <w:p w14:paraId="2D64830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Протоколы исследований</w:t>
            </w:r>
          </w:p>
        </w:tc>
        <w:tc>
          <w:tcPr>
            <w:tcW w:w="0" w:type="auto"/>
            <w:hideMark/>
          </w:tcPr>
          <w:p w14:paraId="0403D97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DOC_PROTOCOL</w:t>
            </w:r>
          </w:p>
        </w:tc>
        <w:tc>
          <w:tcPr>
            <w:tcW w:w="0" w:type="auto"/>
            <w:hideMark/>
          </w:tcPr>
          <w:p w14:paraId="22BAAB5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164616</w:t>
            </w:r>
          </w:p>
        </w:tc>
        <w:tc>
          <w:tcPr>
            <w:tcW w:w="0" w:type="auto"/>
            <w:hideMark/>
          </w:tcPr>
          <w:p w14:paraId="6E4BB47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224059</w:t>
            </w:r>
          </w:p>
        </w:tc>
      </w:tr>
      <w:tr w:rsidR="00392FED" w:rsidRPr="004851BF" w14:paraId="57B55C1B" w14:textId="77777777" w:rsidTr="00392FED">
        <w:tc>
          <w:tcPr>
            <w:tcW w:w="0" w:type="auto"/>
            <w:hideMark/>
          </w:tcPr>
          <w:p w14:paraId="2E0A0A4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окончания де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й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ствия</w:t>
            </w:r>
          </w:p>
        </w:tc>
        <w:tc>
          <w:tcPr>
            <w:tcW w:w="0" w:type="auto"/>
            <w:hideMark/>
          </w:tcPr>
          <w:p w14:paraId="5239149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dateTimeTo</w:t>
            </w:r>
          </w:p>
        </w:tc>
        <w:tc>
          <w:tcPr>
            <w:tcW w:w="0" w:type="auto"/>
            <w:hideMark/>
          </w:tcPr>
          <w:p w14:paraId="72D8CE8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164601</w:t>
            </w:r>
          </w:p>
        </w:tc>
        <w:tc>
          <w:tcPr>
            <w:tcW w:w="0" w:type="auto"/>
            <w:hideMark/>
          </w:tcPr>
          <w:p w14:paraId="02782F2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224044</w:t>
            </w:r>
          </w:p>
        </w:tc>
      </w:tr>
      <w:tr w:rsidR="00392FED" w:rsidRPr="004851BF" w14:paraId="7BF31916" w14:textId="77777777" w:rsidTr="00392FED">
        <w:tc>
          <w:tcPr>
            <w:tcW w:w="0" w:type="auto"/>
            <w:hideMark/>
          </w:tcPr>
          <w:p w14:paraId="639B647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Идентификатор в национальном реестре</w:t>
            </w:r>
          </w:p>
        </w:tc>
        <w:tc>
          <w:tcPr>
            <w:tcW w:w="0" w:type="auto"/>
            <w:hideMark/>
          </w:tcPr>
          <w:p w14:paraId="5B69B58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STATUS_ID</w:t>
            </w:r>
          </w:p>
        </w:tc>
        <w:tc>
          <w:tcPr>
            <w:tcW w:w="0" w:type="auto"/>
            <w:hideMark/>
          </w:tcPr>
          <w:p w14:paraId="0165811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164619</w:t>
            </w:r>
          </w:p>
        </w:tc>
        <w:tc>
          <w:tcPr>
            <w:tcW w:w="0" w:type="auto"/>
            <w:hideMark/>
          </w:tcPr>
          <w:p w14:paraId="2E15232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224062</w:t>
            </w:r>
          </w:p>
        </w:tc>
      </w:tr>
      <w:tr w:rsidR="00392FED" w:rsidRPr="004851BF" w14:paraId="59121D3C" w14:textId="77777777" w:rsidTr="00392FED">
        <w:tc>
          <w:tcPr>
            <w:tcW w:w="0" w:type="auto"/>
            <w:hideMark/>
          </w:tcPr>
          <w:p w14:paraId="38165EF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последнего обно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ления</w:t>
            </w:r>
          </w:p>
        </w:tc>
        <w:tc>
          <w:tcPr>
            <w:tcW w:w="0" w:type="auto"/>
            <w:hideMark/>
          </w:tcPr>
          <w:p w14:paraId="4D46C0B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dateTimeUpdated</w:t>
            </w:r>
          </w:p>
        </w:tc>
        <w:tc>
          <w:tcPr>
            <w:tcW w:w="0" w:type="auto"/>
            <w:hideMark/>
          </w:tcPr>
          <w:p w14:paraId="2E5B034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164602</w:t>
            </w:r>
          </w:p>
        </w:tc>
        <w:tc>
          <w:tcPr>
            <w:tcW w:w="0" w:type="auto"/>
            <w:hideMark/>
          </w:tcPr>
          <w:p w14:paraId="749A288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224045</w:t>
            </w:r>
          </w:p>
        </w:tc>
      </w:tr>
      <w:tr w:rsidR="00392FED" w:rsidRPr="004851BF" w14:paraId="39C1DCF7" w14:textId="77777777" w:rsidTr="00392FED">
        <w:tc>
          <w:tcPr>
            <w:tcW w:w="0" w:type="auto"/>
            <w:hideMark/>
          </w:tcPr>
          <w:p w14:paraId="26F85E3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Гигиеническая характеристика</w:t>
            </w:r>
          </w:p>
        </w:tc>
        <w:tc>
          <w:tcPr>
            <w:tcW w:w="0" w:type="auto"/>
            <w:hideMark/>
          </w:tcPr>
          <w:p w14:paraId="2144230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DOC_GIGHARK</w:t>
            </w:r>
          </w:p>
        </w:tc>
        <w:tc>
          <w:tcPr>
            <w:tcW w:w="0" w:type="auto"/>
            <w:hideMark/>
          </w:tcPr>
          <w:p w14:paraId="4E00875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164620</w:t>
            </w:r>
          </w:p>
        </w:tc>
        <w:tc>
          <w:tcPr>
            <w:tcW w:w="0" w:type="auto"/>
            <w:hideMark/>
          </w:tcPr>
          <w:p w14:paraId="0555704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224063</w:t>
            </w:r>
          </w:p>
        </w:tc>
      </w:tr>
      <w:tr w:rsidR="00392FED" w:rsidRPr="004851BF" w14:paraId="1F8DBD0E" w14:textId="77777777" w:rsidTr="00392FED">
        <w:tc>
          <w:tcPr>
            <w:tcW w:w="0" w:type="auto"/>
            <w:hideMark/>
          </w:tcPr>
          <w:p w14:paraId="5D46C2E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свиделельства</w:t>
            </w:r>
          </w:p>
        </w:tc>
        <w:tc>
          <w:tcPr>
            <w:tcW w:w="0" w:type="auto"/>
            <w:hideMark/>
          </w:tcPr>
          <w:p w14:paraId="7EAFE33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NUMB_DOC</w:t>
            </w:r>
          </w:p>
        </w:tc>
        <w:tc>
          <w:tcPr>
            <w:tcW w:w="0" w:type="auto"/>
            <w:hideMark/>
          </w:tcPr>
          <w:p w14:paraId="3CACCA3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164603</w:t>
            </w:r>
          </w:p>
        </w:tc>
        <w:tc>
          <w:tcPr>
            <w:tcW w:w="0" w:type="auto"/>
            <w:hideMark/>
          </w:tcPr>
          <w:p w14:paraId="4BD7596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224046</w:t>
            </w:r>
          </w:p>
        </w:tc>
      </w:tr>
      <w:tr w:rsidR="00392FED" w:rsidRPr="004851BF" w14:paraId="22B95ACE" w14:textId="77777777" w:rsidTr="00392FED">
        <w:tc>
          <w:tcPr>
            <w:tcW w:w="0" w:type="auto"/>
            <w:hideMark/>
          </w:tcPr>
          <w:p w14:paraId="1B9A867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Страна</w:t>
            </w:r>
          </w:p>
        </w:tc>
        <w:tc>
          <w:tcPr>
            <w:tcW w:w="0" w:type="auto"/>
            <w:hideMark/>
          </w:tcPr>
          <w:p w14:paraId="122689C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N_ALFA_NAME</w:t>
            </w:r>
          </w:p>
        </w:tc>
        <w:tc>
          <w:tcPr>
            <w:tcW w:w="0" w:type="auto"/>
            <w:hideMark/>
          </w:tcPr>
          <w:p w14:paraId="6B7FA63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164621</w:t>
            </w:r>
          </w:p>
        </w:tc>
        <w:tc>
          <w:tcPr>
            <w:tcW w:w="0" w:type="auto"/>
            <w:hideMark/>
          </w:tcPr>
          <w:p w14:paraId="1B18D53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224064</w:t>
            </w:r>
          </w:p>
        </w:tc>
      </w:tr>
      <w:tr w:rsidR="00392FED" w:rsidRPr="004851BF" w14:paraId="605E453E" w14:textId="77777777" w:rsidTr="00392FED">
        <w:tc>
          <w:tcPr>
            <w:tcW w:w="0" w:type="auto"/>
            <w:hideMark/>
          </w:tcPr>
          <w:p w14:paraId="3BDD5BE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страны</w:t>
            </w:r>
          </w:p>
        </w:tc>
        <w:tc>
          <w:tcPr>
            <w:tcW w:w="0" w:type="auto"/>
            <w:hideMark/>
          </w:tcPr>
          <w:p w14:paraId="361BF9F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N_ALFA_CODE</w:t>
            </w:r>
          </w:p>
        </w:tc>
        <w:tc>
          <w:tcPr>
            <w:tcW w:w="0" w:type="auto"/>
            <w:hideMark/>
          </w:tcPr>
          <w:p w14:paraId="6A528B3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164622</w:t>
            </w:r>
          </w:p>
        </w:tc>
        <w:tc>
          <w:tcPr>
            <w:tcW w:w="0" w:type="auto"/>
            <w:hideMark/>
          </w:tcPr>
          <w:p w14:paraId="7BB4C10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224065</w:t>
            </w:r>
          </w:p>
        </w:tc>
      </w:tr>
      <w:tr w:rsidR="00392FED" w:rsidRPr="004851BF" w14:paraId="71E15819" w14:textId="77777777" w:rsidTr="00392FED">
        <w:tc>
          <w:tcPr>
            <w:tcW w:w="0" w:type="auto"/>
            <w:hideMark/>
          </w:tcPr>
          <w:p w14:paraId="1B9346C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Статус</w:t>
            </w:r>
          </w:p>
        </w:tc>
        <w:tc>
          <w:tcPr>
            <w:tcW w:w="0" w:type="auto"/>
            <w:hideMark/>
          </w:tcPr>
          <w:p w14:paraId="7C0DE47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STATUS</w:t>
            </w:r>
          </w:p>
        </w:tc>
        <w:tc>
          <w:tcPr>
            <w:tcW w:w="0" w:type="auto"/>
            <w:hideMark/>
          </w:tcPr>
          <w:p w14:paraId="3C02128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164604</w:t>
            </w:r>
          </w:p>
        </w:tc>
        <w:tc>
          <w:tcPr>
            <w:tcW w:w="0" w:type="auto"/>
            <w:hideMark/>
          </w:tcPr>
          <w:p w14:paraId="368D9D8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224047</w:t>
            </w:r>
          </w:p>
        </w:tc>
      </w:tr>
      <w:tr w:rsidR="00392FED" w:rsidRPr="004851BF" w14:paraId="7E4663A0" w14:textId="77777777" w:rsidTr="00392FED">
        <w:tc>
          <w:tcPr>
            <w:tcW w:w="0" w:type="auto"/>
            <w:hideMark/>
          </w:tcPr>
          <w:p w14:paraId="6CFDB44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региона или ведомства</w:t>
            </w:r>
          </w:p>
        </w:tc>
        <w:tc>
          <w:tcPr>
            <w:tcW w:w="0" w:type="auto"/>
            <w:hideMark/>
          </w:tcPr>
          <w:p w14:paraId="5BFA427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N_STATE</w:t>
            </w:r>
          </w:p>
        </w:tc>
        <w:tc>
          <w:tcPr>
            <w:tcW w:w="0" w:type="auto"/>
            <w:hideMark/>
          </w:tcPr>
          <w:p w14:paraId="2AD3AE8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164623</w:t>
            </w:r>
          </w:p>
        </w:tc>
        <w:tc>
          <w:tcPr>
            <w:tcW w:w="0" w:type="auto"/>
            <w:hideMark/>
          </w:tcPr>
          <w:p w14:paraId="15DA99A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224066</w:t>
            </w:r>
          </w:p>
        </w:tc>
      </w:tr>
      <w:tr w:rsidR="00392FED" w:rsidRPr="004851BF" w14:paraId="5A1514DC" w14:textId="77777777" w:rsidTr="00392FED">
        <w:tc>
          <w:tcPr>
            <w:tcW w:w="0" w:type="auto"/>
            <w:hideMark/>
          </w:tcPr>
          <w:p w14:paraId="6D68F2E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Типографский номер бланка</w:t>
            </w:r>
          </w:p>
        </w:tc>
        <w:tc>
          <w:tcPr>
            <w:tcW w:w="0" w:type="auto"/>
            <w:hideMark/>
          </w:tcPr>
          <w:p w14:paraId="6E3B527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SERIALNUMB</w:t>
            </w:r>
          </w:p>
        </w:tc>
        <w:tc>
          <w:tcPr>
            <w:tcW w:w="0" w:type="auto"/>
            <w:hideMark/>
          </w:tcPr>
          <w:p w14:paraId="74D7BB9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164605</w:t>
            </w:r>
          </w:p>
        </w:tc>
        <w:tc>
          <w:tcPr>
            <w:tcW w:w="0" w:type="auto"/>
            <w:hideMark/>
          </w:tcPr>
          <w:p w14:paraId="1345067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224048</w:t>
            </w:r>
          </w:p>
        </w:tc>
      </w:tr>
      <w:tr w:rsidR="00392FED" w:rsidRPr="004851BF" w14:paraId="691AF603" w14:textId="77777777" w:rsidTr="00392FED">
        <w:tc>
          <w:tcPr>
            <w:tcW w:w="0" w:type="auto"/>
            <w:hideMark/>
          </w:tcPr>
          <w:p w14:paraId="75CE26C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организации</w:t>
            </w:r>
          </w:p>
        </w:tc>
        <w:tc>
          <w:tcPr>
            <w:tcW w:w="0" w:type="auto"/>
            <w:hideMark/>
          </w:tcPr>
          <w:p w14:paraId="00B22E2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N_ORG</w:t>
            </w:r>
          </w:p>
        </w:tc>
        <w:tc>
          <w:tcPr>
            <w:tcW w:w="0" w:type="auto"/>
            <w:hideMark/>
          </w:tcPr>
          <w:p w14:paraId="4EA17F3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164624</w:t>
            </w:r>
          </w:p>
        </w:tc>
        <w:tc>
          <w:tcPr>
            <w:tcW w:w="0" w:type="auto"/>
            <w:hideMark/>
          </w:tcPr>
          <w:p w14:paraId="249AFE5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224067</w:t>
            </w:r>
          </w:p>
        </w:tc>
      </w:tr>
      <w:tr w:rsidR="00392FED" w:rsidRPr="004851BF" w14:paraId="195FB66C" w14:textId="77777777" w:rsidTr="00392FED">
        <w:tc>
          <w:tcPr>
            <w:tcW w:w="0" w:type="auto"/>
            <w:hideMark/>
          </w:tcPr>
          <w:p w14:paraId="4A5CBEB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рабочего места</w:t>
            </w:r>
          </w:p>
        </w:tc>
        <w:tc>
          <w:tcPr>
            <w:tcW w:w="0" w:type="auto"/>
            <w:hideMark/>
          </w:tcPr>
          <w:p w14:paraId="630D1BF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N_OTDEL</w:t>
            </w:r>
          </w:p>
        </w:tc>
        <w:tc>
          <w:tcPr>
            <w:tcW w:w="0" w:type="auto"/>
            <w:hideMark/>
          </w:tcPr>
          <w:p w14:paraId="08F7AAE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164625</w:t>
            </w:r>
          </w:p>
        </w:tc>
        <w:tc>
          <w:tcPr>
            <w:tcW w:w="0" w:type="auto"/>
            <w:hideMark/>
          </w:tcPr>
          <w:p w14:paraId="206337C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224068</w:t>
            </w:r>
          </w:p>
        </w:tc>
      </w:tr>
      <w:tr w:rsidR="00392FED" w:rsidRPr="004851BF" w14:paraId="063FF866" w14:textId="77777777" w:rsidTr="00392FED">
        <w:tc>
          <w:tcPr>
            <w:tcW w:w="0" w:type="auto"/>
            <w:hideMark/>
          </w:tcPr>
          <w:p w14:paraId="07E5FAA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оформления документа</w:t>
            </w:r>
          </w:p>
        </w:tc>
        <w:tc>
          <w:tcPr>
            <w:tcW w:w="0" w:type="auto"/>
            <w:hideMark/>
          </w:tcPr>
          <w:p w14:paraId="1CCD424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DATE_DOC</w:t>
            </w:r>
          </w:p>
        </w:tc>
        <w:tc>
          <w:tcPr>
            <w:tcW w:w="0" w:type="auto"/>
            <w:hideMark/>
          </w:tcPr>
          <w:p w14:paraId="0973F8A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164606</w:t>
            </w:r>
          </w:p>
        </w:tc>
        <w:tc>
          <w:tcPr>
            <w:tcW w:w="0" w:type="auto"/>
            <w:hideMark/>
          </w:tcPr>
          <w:p w14:paraId="41160EB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224049</w:t>
            </w:r>
          </w:p>
        </w:tc>
      </w:tr>
      <w:tr w:rsidR="00392FED" w:rsidRPr="004851BF" w14:paraId="579F0B09" w14:textId="77777777" w:rsidTr="00392FED">
        <w:tc>
          <w:tcPr>
            <w:tcW w:w="0" w:type="auto"/>
            <w:hideMark/>
          </w:tcPr>
          <w:p w14:paraId="5F291A1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типа продукции</w:t>
            </w:r>
          </w:p>
        </w:tc>
        <w:tc>
          <w:tcPr>
            <w:tcW w:w="0" w:type="auto"/>
            <w:hideMark/>
          </w:tcPr>
          <w:p w14:paraId="46DA2D8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N_OKP</w:t>
            </w:r>
          </w:p>
        </w:tc>
        <w:tc>
          <w:tcPr>
            <w:tcW w:w="0" w:type="auto"/>
            <w:hideMark/>
          </w:tcPr>
          <w:p w14:paraId="3B10AF9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164626</w:t>
            </w:r>
          </w:p>
        </w:tc>
        <w:tc>
          <w:tcPr>
            <w:tcW w:w="0" w:type="auto"/>
            <w:hideMark/>
          </w:tcPr>
          <w:p w14:paraId="0A2C114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224069</w:t>
            </w:r>
          </w:p>
        </w:tc>
      </w:tr>
      <w:tr w:rsidR="00392FED" w:rsidRPr="004851BF" w14:paraId="76C4F600" w14:textId="77777777" w:rsidTr="00392FED">
        <w:tc>
          <w:tcPr>
            <w:tcW w:w="0" w:type="auto"/>
            <w:hideMark/>
          </w:tcPr>
          <w:p w14:paraId="0B772DF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продукции</w:t>
            </w:r>
          </w:p>
        </w:tc>
        <w:tc>
          <w:tcPr>
            <w:tcW w:w="0" w:type="auto"/>
            <w:hideMark/>
          </w:tcPr>
          <w:p w14:paraId="762C14F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NAME_PROD</w:t>
            </w:r>
          </w:p>
        </w:tc>
        <w:tc>
          <w:tcPr>
            <w:tcW w:w="0" w:type="auto"/>
            <w:hideMark/>
          </w:tcPr>
          <w:p w14:paraId="142CD0E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164607</w:t>
            </w:r>
          </w:p>
        </w:tc>
        <w:tc>
          <w:tcPr>
            <w:tcW w:w="0" w:type="auto"/>
            <w:hideMark/>
          </w:tcPr>
          <w:p w14:paraId="1655DB2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224050</w:t>
            </w:r>
          </w:p>
        </w:tc>
      </w:tr>
    </w:tbl>
    <w:p w14:paraId="07F352AB" w14:textId="77777777" w:rsidR="004D76ED" w:rsidRPr="004851BF" w:rsidRDefault="004D76ED" w:rsidP="004D76ED">
      <w:pPr>
        <w:pStyle w:val="a3"/>
      </w:pPr>
    </w:p>
    <w:p w14:paraId="1CB71B80" w14:textId="299DA1A1" w:rsidR="004D76ED" w:rsidRPr="004851BF" w:rsidRDefault="00186269" w:rsidP="00392FED">
      <w:pPr>
        <w:pStyle w:val="21"/>
        <w:keepNext/>
      </w:pPr>
      <w:r w:rsidRPr="004851BF">
        <w:rPr>
          <w:sz w:val="24"/>
        </w:rPr>
        <w:t>Единый реестр сертификатов и деклараций о соответствии ЕАЭС</w:t>
      </w:r>
    </w:p>
    <w:p w14:paraId="37A6CBE0" w14:textId="1FD1A85D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Единый реестр сертификатов и деклараций о соответствии ЕАЭС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132"/>
        <w:gridCol w:w="2969"/>
        <w:gridCol w:w="1646"/>
        <w:gridCol w:w="1674"/>
      </w:tblGrid>
      <w:tr w:rsidR="00392FED" w:rsidRPr="004851BF" w14:paraId="1CCE6134" w14:textId="77777777" w:rsidTr="00392FED">
        <w:trPr>
          <w:tblHeader/>
        </w:trPr>
        <w:tc>
          <w:tcPr>
            <w:tcW w:w="0" w:type="auto"/>
            <w:hideMark/>
          </w:tcPr>
          <w:p w14:paraId="2BFBD36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76E9AAD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ние</w:t>
            </w:r>
          </w:p>
        </w:tc>
        <w:tc>
          <w:tcPr>
            <w:tcW w:w="0" w:type="auto"/>
            <w:hideMark/>
          </w:tcPr>
          <w:p w14:paraId="7D4D1D6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126DE3F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392FED" w:rsidRPr="004851BF" w14:paraId="4733980D" w14:textId="77777777" w:rsidTr="00392FED">
        <w:tc>
          <w:tcPr>
            <w:tcW w:w="0" w:type="auto"/>
            <w:hideMark/>
          </w:tcPr>
          <w:p w14:paraId="3473DAC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Ссылка на запись реестра</w:t>
            </w:r>
          </w:p>
        </w:tc>
        <w:tc>
          <w:tcPr>
            <w:tcW w:w="0" w:type="auto"/>
            <w:hideMark/>
          </w:tcPr>
          <w:p w14:paraId="5B9C40A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record_link</w:t>
            </w:r>
          </w:p>
        </w:tc>
        <w:tc>
          <w:tcPr>
            <w:tcW w:w="0" w:type="auto"/>
            <w:hideMark/>
          </w:tcPr>
          <w:p w14:paraId="14685FD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165495</w:t>
            </w:r>
          </w:p>
        </w:tc>
        <w:tc>
          <w:tcPr>
            <w:tcW w:w="0" w:type="auto"/>
            <w:hideMark/>
          </w:tcPr>
          <w:p w14:paraId="0332996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224819</w:t>
            </w:r>
          </w:p>
        </w:tc>
      </w:tr>
      <w:tr w:rsidR="00392FED" w:rsidRPr="004851BF" w14:paraId="28AE7B19" w14:textId="77777777" w:rsidTr="00392FED">
        <w:tc>
          <w:tcPr>
            <w:tcW w:w="0" w:type="auto"/>
            <w:hideMark/>
          </w:tcPr>
          <w:p w14:paraId="215CF4D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окончания срока действия 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кумента</w:t>
            </w:r>
          </w:p>
        </w:tc>
        <w:tc>
          <w:tcPr>
            <w:tcW w:w="0" w:type="auto"/>
            <w:hideMark/>
          </w:tcPr>
          <w:p w14:paraId="06294C2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docValidityDate</w:t>
            </w:r>
          </w:p>
        </w:tc>
        <w:tc>
          <w:tcPr>
            <w:tcW w:w="0" w:type="auto"/>
            <w:hideMark/>
          </w:tcPr>
          <w:p w14:paraId="795B0D3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164867</w:t>
            </w:r>
          </w:p>
        </w:tc>
        <w:tc>
          <w:tcPr>
            <w:tcW w:w="0" w:type="auto"/>
            <w:hideMark/>
          </w:tcPr>
          <w:p w14:paraId="3516044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224311</w:t>
            </w:r>
          </w:p>
        </w:tc>
      </w:tr>
      <w:tr w:rsidR="00392FED" w:rsidRPr="004851BF" w14:paraId="76EF29FD" w14:textId="77777777" w:rsidTr="00392FED">
        <w:tc>
          <w:tcPr>
            <w:tcW w:w="0" w:type="auto"/>
            <w:hideMark/>
          </w:tcPr>
          <w:p w14:paraId="48B5321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вида документа об оценке соответствия</w:t>
            </w:r>
          </w:p>
        </w:tc>
        <w:tc>
          <w:tcPr>
            <w:tcW w:w="0" w:type="auto"/>
            <w:hideMark/>
          </w:tcPr>
          <w:p w14:paraId="6A50800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conformityDocKindName</w:t>
            </w:r>
          </w:p>
        </w:tc>
        <w:tc>
          <w:tcPr>
            <w:tcW w:w="0" w:type="auto"/>
            <w:hideMark/>
          </w:tcPr>
          <w:p w14:paraId="2D4CE2F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164849</w:t>
            </w:r>
          </w:p>
        </w:tc>
        <w:tc>
          <w:tcPr>
            <w:tcW w:w="0" w:type="auto"/>
            <w:hideMark/>
          </w:tcPr>
          <w:p w14:paraId="79ACD83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224293</w:t>
            </w:r>
          </w:p>
        </w:tc>
      </w:tr>
      <w:tr w:rsidR="00392FED" w:rsidRPr="004851BF" w14:paraId="25ED74C5" w14:textId="77777777" w:rsidTr="00392FED">
        <w:tc>
          <w:tcPr>
            <w:tcW w:w="0" w:type="auto"/>
            <w:hideMark/>
          </w:tcPr>
          <w:p w14:paraId="502ACCB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Начальная дата и время действия з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писи реестра</w:t>
            </w:r>
          </w:p>
        </w:tc>
        <w:tc>
          <w:tcPr>
            <w:tcW w:w="0" w:type="auto"/>
            <w:hideMark/>
          </w:tcPr>
          <w:p w14:paraId="14FC616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resourcestartDateTime</w:t>
            </w:r>
          </w:p>
        </w:tc>
        <w:tc>
          <w:tcPr>
            <w:tcW w:w="0" w:type="auto"/>
            <w:hideMark/>
          </w:tcPr>
          <w:p w14:paraId="3132370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164862</w:t>
            </w:r>
          </w:p>
        </w:tc>
        <w:tc>
          <w:tcPr>
            <w:tcW w:w="0" w:type="auto"/>
            <w:hideMark/>
          </w:tcPr>
          <w:p w14:paraId="6E75529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224306</w:t>
            </w:r>
          </w:p>
        </w:tc>
      </w:tr>
      <w:tr w:rsidR="00392FED" w:rsidRPr="004851BF" w14:paraId="30A89DCD" w14:textId="77777777" w:rsidTr="00392FED">
        <w:tc>
          <w:tcPr>
            <w:tcW w:w="0" w:type="auto"/>
            <w:hideMark/>
          </w:tcPr>
          <w:p w14:paraId="5273710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Начальная дата действия статуса</w:t>
            </w:r>
          </w:p>
        </w:tc>
        <w:tc>
          <w:tcPr>
            <w:tcW w:w="0" w:type="auto"/>
            <w:hideMark/>
          </w:tcPr>
          <w:p w14:paraId="31C3486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docStatusstartDate</w:t>
            </w:r>
          </w:p>
        </w:tc>
        <w:tc>
          <w:tcPr>
            <w:tcW w:w="0" w:type="auto"/>
            <w:hideMark/>
          </w:tcPr>
          <w:p w14:paraId="2BBD2F6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164868</w:t>
            </w:r>
          </w:p>
        </w:tc>
        <w:tc>
          <w:tcPr>
            <w:tcW w:w="0" w:type="auto"/>
            <w:hideMark/>
          </w:tcPr>
          <w:p w14:paraId="13D0145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224312</w:t>
            </w:r>
          </w:p>
        </w:tc>
      </w:tr>
      <w:tr w:rsidR="00392FED" w:rsidRPr="004851BF" w14:paraId="5E9B1669" w14:textId="77777777" w:rsidTr="00392FED">
        <w:tc>
          <w:tcPr>
            <w:tcW w:w="0" w:type="auto"/>
            <w:hideMark/>
          </w:tcPr>
          <w:p w14:paraId="4FBA9FA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схемы сертификации или декл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рирования</w:t>
            </w:r>
          </w:p>
        </w:tc>
        <w:tc>
          <w:tcPr>
            <w:tcW w:w="0" w:type="auto"/>
            <w:hideMark/>
          </w:tcPr>
          <w:p w14:paraId="458BD63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certificationSchemeCode</w:t>
            </w:r>
          </w:p>
        </w:tc>
        <w:tc>
          <w:tcPr>
            <w:tcW w:w="0" w:type="auto"/>
            <w:hideMark/>
          </w:tcPr>
          <w:p w14:paraId="20A68C5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164850</w:t>
            </w:r>
          </w:p>
        </w:tc>
        <w:tc>
          <w:tcPr>
            <w:tcW w:w="0" w:type="auto"/>
            <w:hideMark/>
          </w:tcPr>
          <w:p w14:paraId="3062EFE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224294</w:t>
            </w:r>
          </w:p>
        </w:tc>
      </w:tr>
      <w:tr w:rsidR="00392FED" w:rsidRPr="004851BF" w14:paraId="6EF6685A" w14:textId="77777777" w:rsidTr="00392FED">
        <w:tc>
          <w:tcPr>
            <w:tcW w:w="0" w:type="auto"/>
            <w:hideMark/>
          </w:tcPr>
          <w:p w14:paraId="7EB7A6A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Конечная дата и время действия з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писи реестра</w:t>
            </w:r>
          </w:p>
        </w:tc>
        <w:tc>
          <w:tcPr>
            <w:tcW w:w="0" w:type="auto"/>
            <w:hideMark/>
          </w:tcPr>
          <w:p w14:paraId="6680BC0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resourceEndDateTime</w:t>
            </w:r>
          </w:p>
        </w:tc>
        <w:tc>
          <w:tcPr>
            <w:tcW w:w="0" w:type="auto"/>
            <w:hideMark/>
          </w:tcPr>
          <w:p w14:paraId="73B9C89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164863</w:t>
            </w:r>
          </w:p>
        </w:tc>
        <w:tc>
          <w:tcPr>
            <w:tcW w:w="0" w:type="auto"/>
            <w:hideMark/>
          </w:tcPr>
          <w:p w14:paraId="3950E1E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224307</w:t>
            </w:r>
          </w:p>
        </w:tc>
      </w:tr>
      <w:tr w:rsidR="00392FED" w:rsidRPr="004851BF" w14:paraId="33F86480" w14:textId="77777777" w:rsidTr="00392FED">
        <w:tc>
          <w:tcPr>
            <w:tcW w:w="0" w:type="auto"/>
            <w:hideMark/>
          </w:tcPr>
          <w:p w14:paraId="7E0E28F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Уникальный идентификатор записи реестра</w:t>
            </w:r>
          </w:p>
        </w:tc>
        <w:tc>
          <w:tcPr>
            <w:tcW w:w="0" w:type="auto"/>
            <w:hideMark/>
          </w:tcPr>
          <w:p w14:paraId="0045CD9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Record_id</w:t>
            </w:r>
          </w:p>
        </w:tc>
        <w:tc>
          <w:tcPr>
            <w:tcW w:w="0" w:type="auto"/>
            <w:hideMark/>
          </w:tcPr>
          <w:p w14:paraId="10EDEA1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164845</w:t>
            </w:r>
          </w:p>
        </w:tc>
        <w:tc>
          <w:tcPr>
            <w:tcW w:w="0" w:type="auto"/>
            <w:hideMark/>
          </w:tcPr>
          <w:p w14:paraId="12391C1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224289</w:t>
            </w:r>
          </w:p>
        </w:tc>
      </w:tr>
      <w:tr w:rsidR="00392FED" w:rsidRPr="004851BF" w14:paraId="6454DC88" w14:textId="77777777" w:rsidTr="00392FED">
        <w:tc>
          <w:tcPr>
            <w:tcW w:w="0" w:type="auto"/>
            <w:hideMark/>
          </w:tcPr>
          <w:p w14:paraId="5B3457F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об изготовителях</w:t>
            </w:r>
          </w:p>
        </w:tc>
        <w:tc>
          <w:tcPr>
            <w:tcW w:w="0" w:type="auto"/>
            <w:hideMark/>
          </w:tcPr>
          <w:p w14:paraId="021FD6D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manufacturerDetails</w:t>
            </w:r>
          </w:p>
        </w:tc>
        <w:tc>
          <w:tcPr>
            <w:tcW w:w="0" w:type="auto"/>
            <w:hideMark/>
          </w:tcPr>
          <w:p w14:paraId="1A81680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164857</w:t>
            </w:r>
          </w:p>
        </w:tc>
        <w:tc>
          <w:tcPr>
            <w:tcW w:w="0" w:type="auto"/>
            <w:hideMark/>
          </w:tcPr>
          <w:p w14:paraId="71805BF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224301</w:t>
            </w:r>
          </w:p>
        </w:tc>
      </w:tr>
      <w:tr w:rsidR="00392FED" w:rsidRPr="004851BF" w14:paraId="7C19F96D" w14:textId="77777777" w:rsidTr="00392FED">
        <w:tc>
          <w:tcPr>
            <w:tcW w:w="0" w:type="auto"/>
            <w:hideMark/>
          </w:tcPr>
          <w:p w14:paraId="269D4A7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технического регламента С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юза/Таможенного союза</w:t>
            </w:r>
          </w:p>
        </w:tc>
        <w:tc>
          <w:tcPr>
            <w:tcW w:w="0" w:type="auto"/>
            <w:hideMark/>
          </w:tcPr>
          <w:p w14:paraId="7B3E70C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technicalRegulationId</w:t>
            </w:r>
          </w:p>
        </w:tc>
        <w:tc>
          <w:tcPr>
            <w:tcW w:w="0" w:type="auto"/>
            <w:hideMark/>
          </w:tcPr>
          <w:p w14:paraId="257948F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164851</w:t>
            </w:r>
          </w:p>
        </w:tc>
        <w:tc>
          <w:tcPr>
            <w:tcW w:w="0" w:type="auto"/>
            <w:hideMark/>
          </w:tcPr>
          <w:p w14:paraId="38F0773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224295</w:t>
            </w:r>
          </w:p>
        </w:tc>
      </w:tr>
      <w:tr w:rsidR="00392FED" w:rsidRPr="004851BF" w14:paraId="52075E3D" w14:textId="77777777" w:rsidTr="00392FED">
        <w:tc>
          <w:tcPr>
            <w:tcW w:w="0" w:type="auto"/>
            <w:hideMark/>
          </w:tcPr>
          <w:p w14:paraId="0B82CE4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Полное наименование органа по оценке соответствия</w:t>
            </w:r>
          </w:p>
        </w:tc>
        <w:tc>
          <w:tcPr>
            <w:tcW w:w="0" w:type="auto"/>
            <w:hideMark/>
          </w:tcPr>
          <w:p w14:paraId="342F264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businessEntityName</w:t>
            </w:r>
          </w:p>
        </w:tc>
        <w:tc>
          <w:tcPr>
            <w:tcW w:w="0" w:type="auto"/>
            <w:hideMark/>
          </w:tcPr>
          <w:p w14:paraId="0FDC07A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164852</w:t>
            </w:r>
          </w:p>
        </w:tc>
        <w:tc>
          <w:tcPr>
            <w:tcW w:w="0" w:type="auto"/>
            <w:hideMark/>
          </w:tcPr>
          <w:p w14:paraId="071F2CD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224296</w:t>
            </w:r>
          </w:p>
        </w:tc>
      </w:tr>
      <w:tr w:rsidR="00392FED" w:rsidRPr="004851BF" w14:paraId="74CFB670" w14:textId="77777777" w:rsidTr="00392FED">
        <w:tc>
          <w:tcPr>
            <w:tcW w:w="0" w:type="auto"/>
            <w:hideMark/>
          </w:tcPr>
          <w:p w14:paraId="7FB71DD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 время обновления записи 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естра</w:t>
            </w:r>
          </w:p>
        </w:tc>
        <w:tc>
          <w:tcPr>
            <w:tcW w:w="0" w:type="auto"/>
            <w:hideMark/>
          </w:tcPr>
          <w:p w14:paraId="2F01304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resourceupdateDateTime</w:t>
            </w:r>
          </w:p>
        </w:tc>
        <w:tc>
          <w:tcPr>
            <w:tcW w:w="0" w:type="auto"/>
            <w:hideMark/>
          </w:tcPr>
          <w:p w14:paraId="5BA5E5D7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164864</w:t>
            </w:r>
          </w:p>
        </w:tc>
        <w:tc>
          <w:tcPr>
            <w:tcW w:w="0" w:type="auto"/>
            <w:hideMark/>
          </w:tcPr>
          <w:p w14:paraId="066F3EF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224308</w:t>
            </w:r>
          </w:p>
        </w:tc>
      </w:tr>
      <w:tr w:rsidR="00392FED" w:rsidRPr="004851BF" w14:paraId="578369B1" w14:textId="77777777" w:rsidTr="00392FED">
        <w:tc>
          <w:tcPr>
            <w:tcW w:w="0" w:type="auto"/>
            <w:hideMark/>
          </w:tcPr>
          <w:p w14:paraId="5F96DAA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Регистрационный номер документа</w:t>
            </w:r>
          </w:p>
        </w:tc>
        <w:tc>
          <w:tcPr>
            <w:tcW w:w="0" w:type="auto"/>
            <w:hideMark/>
          </w:tcPr>
          <w:p w14:paraId="394FFF9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docId</w:t>
            </w:r>
          </w:p>
        </w:tc>
        <w:tc>
          <w:tcPr>
            <w:tcW w:w="0" w:type="auto"/>
            <w:hideMark/>
          </w:tcPr>
          <w:p w14:paraId="4D0CBDB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164846</w:t>
            </w:r>
          </w:p>
        </w:tc>
        <w:tc>
          <w:tcPr>
            <w:tcW w:w="0" w:type="auto"/>
            <w:hideMark/>
          </w:tcPr>
          <w:p w14:paraId="7CD6CD0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224290</w:t>
            </w:r>
          </w:p>
        </w:tc>
      </w:tr>
      <w:tr w:rsidR="00392FED" w:rsidRPr="004851BF" w14:paraId="79BD4082" w14:textId="77777777" w:rsidTr="00392FED">
        <w:tc>
          <w:tcPr>
            <w:tcW w:w="0" w:type="auto"/>
            <w:hideMark/>
          </w:tcPr>
          <w:p w14:paraId="677A8C5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продукции</w:t>
            </w:r>
          </w:p>
        </w:tc>
        <w:tc>
          <w:tcPr>
            <w:tcW w:w="0" w:type="auto"/>
            <w:hideMark/>
          </w:tcPr>
          <w:p w14:paraId="63667B5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productDetails</w:t>
            </w:r>
          </w:p>
        </w:tc>
        <w:tc>
          <w:tcPr>
            <w:tcW w:w="0" w:type="auto"/>
            <w:hideMark/>
          </w:tcPr>
          <w:p w14:paraId="6D965FA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164858</w:t>
            </w:r>
          </w:p>
        </w:tc>
        <w:tc>
          <w:tcPr>
            <w:tcW w:w="0" w:type="auto"/>
            <w:hideMark/>
          </w:tcPr>
          <w:p w14:paraId="3CE008C5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224302</w:t>
            </w:r>
          </w:p>
        </w:tc>
      </w:tr>
      <w:tr w:rsidR="00392FED" w:rsidRPr="004851BF" w14:paraId="72D66F30" w14:textId="77777777" w:rsidTr="00392FED">
        <w:tc>
          <w:tcPr>
            <w:tcW w:w="0" w:type="auto"/>
            <w:hideMark/>
          </w:tcPr>
          <w:p w14:paraId="6C60BE59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Кодовое обозначение страны рег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страции</w:t>
            </w:r>
          </w:p>
        </w:tc>
        <w:tc>
          <w:tcPr>
            <w:tcW w:w="0" w:type="auto"/>
            <w:hideMark/>
          </w:tcPr>
          <w:p w14:paraId="567357B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unifiedCountryCode</w:t>
            </w:r>
          </w:p>
        </w:tc>
        <w:tc>
          <w:tcPr>
            <w:tcW w:w="0" w:type="auto"/>
            <w:hideMark/>
          </w:tcPr>
          <w:p w14:paraId="21F9CDCC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164847</w:t>
            </w:r>
          </w:p>
        </w:tc>
        <w:tc>
          <w:tcPr>
            <w:tcW w:w="0" w:type="auto"/>
            <w:hideMark/>
          </w:tcPr>
          <w:p w14:paraId="0758C05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224291</w:t>
            </w:r>
          </w:p>
        </w:tc>
      </w:tr>
      <w:tr w:rsidR="00392FED" w:rsidRPr="004851BF" w14:paraId="1922C873" w14:textId="77777777" w:rsidTr="00392FED">
        <w:tc>
          <w:tcPr>
            <w:tcW w:w="0" w:type="auto"/>
            <w:hideMark/>
          </w:tcPr>
          <w:p w14:paraId="2774722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Признак включения продукции в единый перечень</w:t>
            </w:r>
          </w:p>
        </w:tc>
        <w:tc>
          <w:tcPr>
            <w:tcW w:w="0" w:type="auto"/>
            <w:hideMark/>
          </w:tcPr>
          <w:p w14:paraId="394B5932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singleListProductIndicator</w:t>
            </w:r>
          </w:p>
        </w:tc>
        <w:tc>
          <w:tcPr>
            <w:tcW w:w="0" w:type="auto"/>
            <w:hideMark/>
          </w:tcPr>
          <w:p w14:paraId="1AA99AA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164859</w:t>
            </w:r>
          </w:p>
        </w:tc>
        <w:tc>
          <w:tcPr>
            <w:tcW w:w="0" w:type="auto"/>
            <w:hideMark/>
          </w:tcPr>
          <w:p w14:paraId="779E90B8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224303</w:t>
            </w:r>
          </w:p>
        </w:tc>
      </w:tr>
      <w:tr w:rsidR="00392FED" w:rsidRPr="004851BF" w14:paraId="39BE2F54" w14:textId="77777777" w:rsidTr="00392FED">
        <w:tc>
          <w:tcPr>
            <w:tcW w:w="0" w:type="auto"/>
            <w:hideMark/>
          </w:tcPr>
          <w:p w14:paraId="6670A2F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Полное наименование заявителя (или ФИО)</w:t>
            </w:r>
          </w:p>
        </w:tc>
        <w:tc>
          <w:tcPr>
            <w:tcW w:w="0" w:type="auto"/>
            <w:hideMark/>
          </w:tcPr>
          <w:p w14:paraId="0A27D61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applicantEntityName</w:t>
            </w:r>
          </w:p>
        </w:tc>
        <w:tc>
          <w:tcPr>
            <w:tcW w:w="0" w:type="auto"/>
            <w:hideMark/>
          </w:tcPr>
          <w:p w14:paraId="354DD2D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164854</w:t>
            </w:r>
          </w:p>
        </w:tc>
        <w:tc>
          <w:tcPr>
            <w:tcW w:w="0" w:type="auto"/>
            <w:hideMark/>
          </w:tcPr>
          <w:p w14:paraId="059ED78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224298</w:t>
            </w:r>
          </w:p>
        </w:tc>
      </w:tr>
      <w:tr w:rsidR="00392FED" w:rsidRPr="004851BF" w14:paraId="50626194" w14:textId="77777777" w:rsidTr="00392FED">
        <w:tc>
          <w:tcPr>
            <w:tcW w:w="0" w:type="auto"/>
            <w:hideMark/>
          </w:tcPr>
          <w:p w14:paraId="502A7D9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начала срока действия докуме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та</w:t>
            </w:r>
          </w:p>
        </w:tc>
        <w:tc>
          <w:tcPr>
            <w:tcW w:w="0" w:type="auto"/>
            <w:hideMark/>
          </w:tcPr>
          <w:p w14:paraId="0920B5B1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docStartDate</w:t>
            </w:r>
          </w:p>
        </w:tc>
        <w:tc>
          <w:tcPr>
            <w:tcW w:w="0" w:type="auto"/>
            <w:hideMark/>
          </w:tcPr>
          <w:p w14:paraId="46E704BE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164866</w:t>
            </w:r>
          </w:p>
        </w:tc>
        <w:tc>
          <w:tcPr>
            <w:tcW w:w="0" w:type="auto"/>
            <w:hideMark/>
          </w:tcPr>
          <w:p w14:paraId="27ADC4C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224310</w:t>
            </w:r>
          </w:p>
        </w:tc>
      </w:tr>
      <w:tr w:rsidR="00392FED" w:rsidRPr="004851BF" w14:paraId="33EAFF81" w14:textId="77777777" w:rsidTr="00392FED">
        <w:tc>
          <w:tcPr>
            <w:tcW w:w="0" w:type="auto"/>
            <w:hideMark/>
          </w:tcPr>
          <w:p w14:paraId="69464474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вида документа об оценке соо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ветствия</w:t>
            </w:r>
          </w:p>
        </w:tc>
        <w:tc>
          <w:tcPr>
            <w:tcW w:w="0" w:type="auto"/>
            <w:hideMark/>
          </w:tcPr>
          <w:p w14:paraId="47BD003D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conformityDocKindCode</w:t>
            </w:r>
          </w:p>
        </w:tc>
        <w:tc>
          <w:tcPr>
            <w:tcW w:w="0" w:type="auto"/>
            <w:hideMark/>
          </w:tcPr>
          <w:p w14:paraId="38BF05CB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164848</w:t>
            </w:r>
          </w:p>
        </w:tc>
        <w:tc>
          <w:tcPr>
            <w:tcW w:w="0" w:type="auto"/>
            <w:hideMark/>
          </w:tcPr>
          <w:p w14:paraId="134E0A3A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224292</w:t>
            </w:r>
          </w:p>
        </w:tc>
      </w:tr>
      <w:tr w:rsidR="00392FED" w:rsidRPr="004851BF" w14:paraId="705B4368" w14:textId="77777777" w:rsidTr="00392FED">
        <w:tc>
          <w:tcPr>
            <w:tcW w:w="0" w:type="auto"/>
            <w:hideMark/>
          </w:tcPr>
          <w:p w14:paraId="5958C6B0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статуса действия документа</w:t>
            </w:r>
          </w:p>
        </w:tc>
        <w:tc>
          <w:tcPr>
            <w:tcW w:w="0" w:type="auto"/>
            <w:hideMark/>
          </w:tcPr>
          <w:p w14:paraId="3DCB2B13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docStatusCode</w:t>
            </w:r>
          </w:p>
        </w:tc>
        <w:tc>
          <w:tcPr>
            <w:tcW w:w="0" w:type="auto"/>
            <w:hideMark/>
          </w:tcPr>
          <w:p w14:paraId="36404946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164860</w:t>
            </w:r>
          </w:p>
        </w:tc>
        <w:tc>
          <w:tcPr>
            <w:tcW w:w="0" w:type="auto"/>
            <w:hideMark/>
          </w:tcPr>
          <w:p w14:paraId="5B47E64F" w14:textId="77777777" w:rsidR="00392FED" w:rsidRPr="004851BF" w:rsidRDefault="00392FED" w:rsidP="00392FED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224304</w:t>
            </w:r>
          </w:p>
        </w:tc>
      </w:tr>
    </w:tbl>
    <w:p w14:paraId="138F2060" w14:textId="77777777" w:rsidR="004D76ED" w:rsidRPr="004851BF" w:rsidRDefault="004D76ED" w:rsidP="004D76ED">
      <w:pPr>
        <w:pStyle w:val="a3"/>
      </w:pPr>
    </w:p>
    <w:p w14:paraId="74D9D07F" w14:textId="17BFA984" w:rsidR="004D76ED" w:rsidRPr="004851BF" w:rsidRDefault="00186269" w:rsidP="004D76ED">
      <w:pPr>
        <w:pStyle w:val="21"/>
      </w:pPr>
      <w:r w:rsidRPr="004851BF">
        <w:rPr>
          <w:sz w:val="24"/>
        </w:rPr>
        <w:t>Единый реестр зарегистрированных ЛС ЕАЭС</w:t>
      </w:r>
    </w:p>
    <w:p w14:paraId="63209F3B" w14:textId="05BFDE60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Единый реестр зарегистрированных ЛС ЕАЭС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3596"/>
        <w:gridCol w:w="3496"/>
        <w:gridCol w:w="1650"/>
        <w:gridCol w:w="1679"/>
      </w:tblGrid>
      <w:tr w:rsidR="00C356DE" w:rsidRPr="004851BF" w14:paraId="38F0CC68" w14:textId="77777777" w:rsidTr="00C356DE">
        <w:trPr>
          <w:tblHeader/>
        </w:trPr>
        <w:tc>
          <w:tcPr>
            <w:tcW w:w="0" w:type="auto"/>
            <w:hideMark/>
          </w:tcPr>
          <w:p w14:paraId="37DEC39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7801A95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наименование</w:t>
            </w:r>
          </w:p>
        </w:tc>
        <w:tc>
          <w:tcPr>
            <w:tcW w:w="0" w:type="auto"/>
            <w:hideMark/>
          </w:tcPr>
          <w:p w14:paraId="72C9EDE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47B9AB6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C356DE" w:rsidRPr="004851BF" w14:paraId="719A8721" w14:textId="77777777" w:rsidTr="00C356DE">
        <w:tc>
          <w:tcPr>
            <w:tcW w:w="0" w:type="auto"/>
            <w:hideMark/>
          </w:tcPr>
          <w:p w14:paraId="19CC956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Торговое наименование ЛП</w:t>
            </w:r>
          </w:p>
        </w:tc>
        <w:tc>
          <w:tcPr>
            <w:tcW w:w="0" w:type="auto"/>
            <w:hideMark/>
          </w:tcPr>
          <w:p w14:paraId="588D18C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drugTradeName</w:t>
            </w:r>
          </w:p>
        </w:tc>
        <w:tc>
          <w:tcPr>
            <w:tcW w:w="0" w:type="auto"/>
            <w:hideMark/>
          </w:tcPr>
          <w:p w14:paraId="37FBEA7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164885</w:t>
            </w:r>
          </w:p>
        </w:tc>
        <w:tc>
          <w:tcPr>
            <w:tcW w:w="0" w:type="auto"/>
            <w:hideMark/>
          </w:tcPr>
          <w:p w14:paraId="565E100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224338</w:t>
            </w:r>
          </w:p>
        </w:tc>
      </w:tr>
      <w:tr w:rsidR="00C356DE" w:rsidRPr="004851BF" w14:paraId="2C19E727" w14:textId="77777777" w:rsidTr="00C356DE">
        <w:tc>
          <w:tcPr>
            <w:tcW w:w="0" w:type="auto"/>
            <w:hideMark/>
          </w:tcPr>
          <w:p w14:paraId="503EF6F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Лекарственная форма</w:t>
            </w:r>
          </w:p>
        </w:tc>
        <w:tc>
          <w:tcPr>
            <w:tcW w:w="0" w:type="auto"/>
            <w:hideMark/>
          </w:tcPr>
          <w:p w14:paraId="1A957D3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dosageFormName</w:t>
            </w:r>
          </w:p>
        </w:tc>
        <w:tc>
          <w:tcPr>
            <w:tcW w:w="0" w:type="auto"/>
            <w:hideMark/>
          </w:tcPr>
          <w:p w14:paraId="73F1306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164875</w:t>
            </w:r>
          </w:p>
        </w:tc>
        <w:tc>
          <w:tcPr>
            <w:tcW w:w="0" w:type="auto"/>
            <w:hideMark/>
          </w:tcPr>
          <w:p w14:paraId="06DB74B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224328</w:t>
            </w:r>
          </w:p>
        </w:tc>
      </w:tr>
      <w:tr w:rsidR="00C356DE" w:rsidRPr="004851BF" w14:paraId="08796F18" w14:textId="77777777" w:rsidTr="00C356DE">
        <w:tc>
          <w:tcPr>
            <w:tcW w:w="0" w:type="auto"/>
            <w:hideMark/>
          </w:tcPr>
          <w:p w14:paraId="78C5860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регистрационного уд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стоверения (полный)</w:t>
            </w:r>
          </w:p>
        </w:tc>
        <w:tc>
          <w:tcPr>
            <w:tcW w:w="0" w:type="auto"/>
            <w:hideMark/>
          </w:tcPr>
          <w:p w14:paraId="4CB2AF1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registrationCertificateId</w:t>
            </w:r>
          </w:p>
        </w:tc>
        <w:tc>
          <w:tcPr>
            <w:tcW w:w="0" w:type="auto"/>
            <w:hideMark/>
          </w:tcPr>
          <w:p w14:paraId="7DF4511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164886</w:t>
            </w:r>
          </w:p>
        </w:tc>
        <w:tc>
          <w:tcPr>
            <w:tcW w:w="0" w:type="auto"/>
            <w:hideMark/>
          </w:tcPr>
          <w:p w14:paraId="20D78E4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224339</w:t>
            </w:r>
          </w:p>
        </w:tc>
      </w:tr>
      <w:tr w:rsidR="00C356DE" w:rsidRPr="004851BF" w14:paraId="49B12B70" w14:textId="77777777" w:rsidTr="00C356DE">
        <w:tc>
          <w:tcPr>
            <w:tcW w:w="0" w:type="auto"/>
            <w:hideMark/>
          </w:tcPr>
          <w:p w14:paraId="35A79B8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Вид лекарственного препарата (код)</w:t>
            </w:r>
          </w:p>
        </w:tc>
        <w:tc>
          <w:tcPr>
            <w:tcW w:w="0" w:type="auto"/>
            <w:hideMark/>
          </w:tcPr>
          <w:p w14:paraId="7A06392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registrationDrugKindCode</w:t>
            </w:r>
          </w:p>
        </w:tc>
        <w:tc>
          <w:tcPr>
            <w:tcW w:w="0" w:type="auto"/>
            <w:hideMark/>
          </w:tcPr>
          <w:p w14:paraId="5BCC307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164876</w:t>
            </w:r>
          </w:p>
        </w:tc>
        <w:tc>
          <w:tcPr>
            <w:tcW w:w="0" w:type="auto"/>
            <w:hideMark/>
          </w:tcPr>
          <w:p w14:paraId="436D0DA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224329</w:t>
            </w:r>
          </w:p>
        </w:tc>
      </w:tr>
      <w:tr w:rsidR="00C356DE" w:rsidRPr="004851BF" w14:paraId="69109CCB" w14:textId="77777777" w:rsidTr="00C356DE">
        <w:tc>
          <w:tcPr>
            <w:tcW w:w="0" w:type="auto"/>
            <w:hideMark/>
          </w:tcPr>
          <w:p w14:paraId="2CDC3FE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Условия отпуска</w:t>
            </w:r>
          </w:p>
        </w:tc>
        <w:tc>
          <w:tcPr>
            <w:tcW w:w="0" w:type="auto"/>
            <w:hideMark/>
          </w:tcPr>
          <w:p w14:paraId="188B6C9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descriptionText</w:t>
            </w:r>
          </w:p>
        </w:tc>
        <w:tc>
          <w:tcPr>
            <w:tcW w:w="0" w:type="auto"/>
            <w:hideMark/>
          </w:tcPr>
          <w:p w14:paraId="37D0914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164877</w:t>
            </w:r>
          </w:p>
        </w:tc>
        <w:tc>
          <w:tcPr>
            <w:tcW w:w="0" w:type="auto"/>
            <w:hideMark/>
          </w:tcPr>
          <w:p w14:paraId="576216C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224330</w:t>
            </w:r>
          </w:p>
        </w:tc>
      </w:tr>
      <w:tr w:rsidR="00C356DE" w:rsidRPr="004851BF" w14:paraId="4CBBE936" w14:textId="77777777" w:rsidTr="00C356DE">
        <w:tc>
          <w:tcPr>
            <w:tcW w:w="0" w:type="auto"/>
            <w:hideMark/>
          </w:tcPr>
          <w:p w14:paraId="3D5C030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внесения изменений в 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гистрационное досье</w:t>
            </w:r>
          </w:p>
        </w:tc>
        <w:tc>
          <w:tcPr>
            <w:tcW w:w="0" w:type="auto"/>
            <w:hideMark/>
          </w:tcPr>
          <w:p w14:paraId="0DED9B0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docExtensionDate</w:t>
            </w:r>
          </w:p>
        </w:tc>
        <w:tc>
          <w:tcPr>
            <w:tcW w:w="0" w:type="auto"/>
            <w:hideMark/>
          </w:tcPr>
          <w:p w14:paraId="6F615A2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164937</w:t>
            </w:r>
          </w:p>
        </w:tc>
        <w:tc>
          <w:tcPr>
            <w:tcW w:w="0" w:type="auto"/>
            <w:hideMark/>
          </w:tcPr>
          <w:p w14:paraId="04CD22C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224541</w:t>
            </w:r>
          </w:p>
        </w:tc>
      </w:tr>
      <w:tr w:rsidR="00C356DE" w:rsidRPr="004851BF" w14:paraId="1ED9B899" w14:textId="77777777" w:rsidTr="00C356DE">
        <w:tc>
          <w:tcPr>
            <w:tcW w:w="0" w:type="auto"/>
            <w:hideMark/>
          </w:tcPr>
          <w:p w14:paraId="5FEE89F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РУ (код)</w:t>
            </w:r>
          </w:p>
        </w:tc>
        <w:tc>
          <w:tcPr>
            <w:tcW w:w="0" w:type="auto"/>
            <w:hideMark/>
          </w:tcPr>
          <w:p w14:paraId="5D2ECDC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registrationStatusCode</w:t>
            </w:r>
          </w:p>
        </w:tc>
        <w:tc>
          <w:tcPr>
            <w:tcW w:w="0" w:type="auto"/>
            <w:hideMark/>
          </w:tcPr>
          <w:p w14:paraId="6798FBF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164887</w:t>
            </w:r>
          </w:p>
        </w:tc>
        <w:tc>
          <w:tcPr>
            <w:tcW w:w="0" w:type="auto"/>
            <w:hideMark/>
          </w:tcPr>
          <w:p w14:paraId="7308420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224340</w:t>
            </w:r>
          </w:p>
        </w:tc>
      </w:tr>
      <w:tr w:rsidR="00C356DE" w:rsidRPr="004851BF" w14:paraId="2657EBE1" w14:textId="77777777" w:rsidTr="00C356DE">
        <w:tc>
          <w:tcPr>
            <w:tcW w:w="0" w:type="auto"/>
            <w:hideMark/>
          </w:tcPr>
          <w:p w14:paraId="218B85F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контролируемых веществах</w:t>
            </w:r>
          </w:p>
        </w:tc>
        <w:tc>
          <w:tcPr>
            <w:tcW w:w="0" w:type="auto"/>
            <w:hideMark/>
          </w:tcPr>
          <w:p w14:paraId="009E6FE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controlListDetails</w:t>
            </w:r>
          </w:p>
        </w:tc>
        <w:tc>
          <w:tcPr>
            <w:tcW w:w="0" w:type="auto"/>
            <w:hideMark/>
          </w:tcPr>
          <w:p w14:paraId="5936D1D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164878</w:t>
            </w:r>
          </w:p>
        </w:tc>
        <w:tc>
          <w:tcPr>
            <w:tcW w:w="0" w:type="auto"/>
            <w:hideMark/>
          </w:tcPr>
          <w:p w14:paraId="271D33C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224331</w:t>
            </w:r>
          </w:p>
        </w:tc>
      </w:tr>
      <w:tr w:rsidR="00C356DE" w:rsidRPr="004851BF" w14:paraId="11C9B776" w14:textId="77777777" w:rsidTr="00C356DE">
        <w:tc>
          <w:tcPr>
            <w:tcW w:w="0" w:type="auto"/>
            <w:hideMark/>
          </w:tcPr>
          <w:p w14:paraId="1600CC0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РУ (наименование)</w:t>
            </w:r>
          </w:p>
        </w:tc>
        <w:tc>
          <w:tcPr>
            <w:tcW w:w="0" w:type="auto"/>
            <w:hideMark/>
          </w:tcPr>
          <w:p w14:paraId="379F6E8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registrationStatusName</w:t>
            </w:r>
          </w:p>
        </w:tc>
        <w:tc>
          <w:tcPr>
            <w:tcW w:w="0" w:type="auto"/>
            <w:hideMark/>
          </w:tcPr>
          <w:p w14:paraId="7A60DA6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164888</w:t>
            </w:r>
          </w:p>
        </w:tc>
        <w:tc>
          <w:tcPr>
            <w:tcW w:w="0" w:type="auto"/>
            <w:hideMark/>
          </w:tcPr>
          <w:p w14:paraId="70A8AB8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224341</w:t>
            </w:r>
          </w:p>
        </w:tc>
      </w:tr>
      <w:tr w:rsidR="00C356DE" w:rsidRPr="004851BF" w14:paraId="63DD349B" w14:textId="77777777" w:rsidTr="00C356DE">
        <w:tc>
          <w:tcPr>
            <w:tcW w:w="0" w:type="auto"/>
            <w:hideMark/>
          </w:tcPr>
          <w:p w14:paraId="028FD3C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</w:t>
            </w:r>
          </w:p>
        </w:tc>
        <w:tc>
          <w:tcPr>
            <w:tcW w:w="0" w:type="auto"/>
            <w:hideMark/>
          </w:tcPr>
          <w:p w14:paraId="62BB5B3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registrationDate</w:t>
            </w:r>
          </w:p>
        </w:tc>
        <w:tc>
          <w:tcPr>
            <w:tcW w:w="0" w:type="auto"/>
            <w:hideMark/>
          </w:tcPr>
          <w:p w14:paraId="48A65CF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164889</w:t>
            </w:r>
          </w:p>
        </w:tc>
        <w:tc>
          <w:tcPr>
            <w:tcW w:w="0" w:type="auto"/>
            <w:hideMark/>
          </w:tcPr>
          <w:p w14:paraId="31494B5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224342</w:t>
            </w:r>
          </w:p>
        </w:tc>
      </w:tr>
      <w:tr w:rsidR="00C356DE" w:rsidRPr="004851BF" w14:paraId="228DDB36" w14:textId="77777777" w:rsidTr="00C356DE">
        <w:tc>
          <w:tcPr>
            <w:tcW w:w="0" w:type="auto"/>
            <w:hideMark/>
          </w:tcPr>
          <w:p w14:paraId="383807E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Отнесение к орфанным препар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там</w:t>
            </w:r>
          </w:p>
        </w:tc>
        <w:tc>
          <w:tcPr>
            <w:tcW w:w="0" w:type="auto"/>
            <w:hideMark/>
          </w:tcPr>
          <w:p w14:paraId="5893405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orphanDrugDetailsV2</w:t>
            </w:r>
          </w:p>
        </w:tc>
        <w:tc>
          <w:tcPr>
            <w:tcW w:w="0" w:type="auto"/>
            <w:hideMark/>
          </w:tcPr>
          <w:p w14:paraId="24174DC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164879</w:t>
            </w:r>
          </w:p>
        </w:tc>
        <w:tc>
          <w:tcPr>
            <w:tcW w:w="0" w:type="auto"/>
            <w:hideMark/>
          </w:tcPr>
          <w:p w14:paraId="2D0E8EE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224332</w:t>
            </w:r>
          </w:p>
        </w:tc>
      </w:tr>
      <w:tr w:rsidR="00C356DE" w:rsidRPr="004851BF" w14:paraId="0338CB25" w14:textId="77777777" w:rsidTr="00C356DE">
        <w:tc>
          <w:tcPr>
            <w:tcW w:w="0" w:type="auto"/>
            <w:hideMark/>
          </w:tcPr>
          <w:p w14:paraId="371F7A8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истечения срока действия</w:t>
            </w:r>
          </w:p>
        </w:tc>
        <w:tc>
          <w:tcPr>
            <w:tcW w:w="0" w:type="auto"/>
            <w:hideMark/>
          </w:tcPr>
          <w:p w14:paraId="4DACC46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renewalDate</w:t>
            </w:r>
          </w:p>
        </w:tc>
        <w:tc>
          <w:tcPr>
            <w:tcW w:w="0" w:type="auto"/>
            <w:hideMark/>
          </w:tcPr>
          <w:p w14:paraId="77F71C5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164890</w:t>
            </w:r>
          </w:p>
        </w:tc>
        <w:tc>
          <w:tcPr>
            <w:tcW w:w="0" w:type="auto"/>
            <w:hideMark/>
          </w:tcPr>
          <w:p w14:paraId="5E0865D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224343</w:t>
            </w:r>
          </w:p>
        </w:tc>
      </w:tr>
      <w:tr w:rsidR="00C356DE" w:rsidRPr="004851BF" w14:paraId="2C8FAB97" w14:textId="77777777" w:rsidTr="00C356DE">
        <w:tc>
          <w:tcPr>
            <w:tcW w:w="0" w:type="auto"/>
            <w:hideMark/>
          </w:tcPr>
          <w:p w14:paraId="34D6079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Срок годности</w:t>
            </w:r>
          </w:p>
        </w:tc>
        <w:tc>
          <w:tcPr>
            <w:tcW w:w="0" w:type="auto"/>
            <w:hideMark/>
          </w:tcPr>
          <w:p w14:paraId="11EDC15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shelfLifeDuration</w:t>
            </w:r>
          </w:p>
        </w:tc>
        <w:tc>
          <w:tcPr>
            <w:tcW w:w="0" w:type="auto"/>
            <w:hideMark/>
          </w:tcPr>
          <w:p w14:paraId="691FDC4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164880</w:t>
            </w:r>
          </w:p>
        </w:tc>
        <w:tc>
          <w:tcPr>
            <w:tcW w:w="0" w:type="auto"/>
            <w:hideMark/>
          </w:tcPr>
          <w:p w14:paraId="0652ABA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224333</w:t>
            </w:r>
          </w:p>
        </w:tc>
      </w:tr>
      <w:tr w:rsidR="00C356DE" w:rsidRPr="004851BF" w14:paraId="4B464138" w14:textId="77777777" w:rsidTr="00C356DE">
        <w:tc>
          <w:tcPr>
            <w:tcW w:w="0" w:type="auto"/>
            <w:hideMark/>
          </w:tcPr>
          <w:p w14:paraId="1EB680B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АТХ</w:t>
            </w:r>
          </w:p>
        </w:tc>
        <w:tc>
          <w:tcPr>
            <w:tcW w:w="0" w:type="auto"/>
            <w:hideMark/>
          </w:tcPr>
          <w:p w14:paraId="5A75DE6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atcName</w:t>
            </w:r>
          </w:p>
        </w:tc>
        <w:tc>
          <w:tcPr>
            <w:tcW w:w="0" w:type="auto"/>
            <w:hideMark/>
          </w:tcPr>
          <w:p w14:paraId="76E1E60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165231</w:t>
            </w:r>
          </w:p>
        </w:tc>
        <w:tc>
          <w:tcPr>
            <w:tcW w:w="0" w:type="auto"/>
            <w:hideMark/>
          </w:tcPr>
          <w:p w14:paraId="5342F88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224683</w:t>
            </w:r>
          </w:p>
        </w:tc>
      </w:tr>
      <w:tr w:rsidR="00C356DE" w:rsidRPr="004851BF" w14:paraId="3E2C5943" w14:textId="77777777" w:rsidTr="00C356DE">
        <w:tc>
          <w:tcPr>
            <w:tcW w:w="0" w:type="auto"/>
            <w:hideMark/>
          </w:tcPr>
          <w:p w14:paraId="6140CED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Ссылка на запись реестра</w:t>
            </w:r>
          </w:p>
        </w:tc>
        <w:tc>
          <w:tcPr>
            <w:tcW w:w="0" w:type="auto"/>
            <w:hideMark/>
          </w:tcPr>
          <w:p w14:paraId="0E4B211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record_link</w:t>
            </w:r>
          </w:p>
        </w:tc>
        <w:tc>
          <w:tcPr>
            <w:tcW w:w="0" w:type="auto"/>
            <w:hideMark/>
          </w:tcPr>
          <w:p w14:paraId="734117D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165496</w:t>
            </w:r>
          </w:p>
        </w:tc>
        <w:tc>
          <w:tcPr>
            <w:tcW w:w="0" w:type="auto"/>
            <w:hideMark/>
          </w:tcPr>
          <w:p w14:paraId="233B8A1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224820</w:t>
            </w:r>
          </w:p>
        </w:tc>
      </w:tr>
      <w:tr w:rsidR="00C356DE" w:rsidRPr="004851BF" w14:paraId="1DEDBB17" w14:textId="77777777" w:rsidTr="00C356DE">
        <w:tc>
          <w:tcPr>
            <w:tcW w:w="0" w:type="auto"/>
            <w:hideMark/>
          </w:tcPr>
          <w:p w14:paraId="466923D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Дата подтверждения регистр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ции</w:t>
            </w:r>
          </w:p>
        </w:tc>
        <w:tc>
          <w:tcPr>
            <w:tcW w:w="0" w:type="auto"/>
            <w:hideMark/>
          </w:tcPr>
          <w:p w14:paraId="4A90303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eventDate</w:t>
            </w:r>
          </w:p>
        </w:tc>
        <w:tc>
          <w:tcPr>
            <w:tcW w:w="0" w:type="auto"/>
            <w:hideMark/>
          </w:tcPr>
          <w:p w14:paraId="1897852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165494</w:t>
            </w:r>
          </w:p>
        </w:tc>
        <w:tc>
          <w:tcPr>
            <w:tcW w:w="0" w:type="auto"/>
            <w:hideMark/>
          </w:tcPr>
          <w:p w14:paraId="07DBFFB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224822</w:t>
            </w:r>
          </w:p>
        </w:tc>
      </w:tr>
      <w:tr w:rsidR="00C356DE" w:rsidRPr="004851BF" w14:paraId="3339ECCC" w14:textId="77777777" w:rsidTr="00C356DE">
        <w:tc>
          <w:tcPr>
            <w:tcW w:w="0" w:type="auto"/>
            <w:hideMark/>
          </w:tcPr>
          <w:p w14:paraId="442F304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Дозировка (значение)</w:t>
            </w:r>
          </w:p>
        </w:tc>
        <w:tc>
          <w:tcPr>
            <w:tcW w:w="0" w:type="auto"/>
            <w:hideMark/>
          </w:tcPr>
          <w:p w14:paraId="615B11B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dosageValue</w:t>
            </w:r>
          </w:p>
        </w:tc>
        <w:tc>
          <w:tcPr>
            <w:tcW w:w="0" w:type="auto"/>
            <w:hideMark/>
          </w:tcPr>
          <w:p w14:paraId="7DC38D1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164891</w:t>
            </w:r>
          </w:p>
        </w:tc>
        <w:tc>
          <w:tcPr>
            <w:tcW w:w="0" w:type="auto"/>
            <w:hideMark/>
          </w:tcPr>
          <w:p w14:paraId="5208B5F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224344</w:t>
            </w:r>
          </w:p>
        </w:tc>
      </w:tr>
      <w:tr w:rsidR="00C356DE" w:rsidRPr="004851BF" w14:paraId="346BD47E" w14:textId="77777777" w:rsidTr="00C356DE">
        <w:tc>
          <w:tcPr>
            <w:tcW w:w="0" w:type="auto"/>
            <w:hideMark/>
          </w:tcPr>
          <w:p w14:paraId="503E11B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Уникальный идентификатор з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писи реестра</w:t>
            </w:r>
          </w:p>
        </w:tc>
        <w:tc>
          <w:tcPr>
            <w:tcW w:w="0" w:type="auto"/>
            <w:hideMark/>
          </w:tcPr>
          <w:p w14:paraId="7839AD5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Record_id</w:t>
            </w:r>
          </w:p>
        </w:tc>
        <w:tc>
          <w:tcPr>
            <w:tcW w:w="0" w:type="auto"/>
            <w:hideMark/>
          </w:tcPr>
          <w:p w14:paraId="57BC782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164871</w:t>
            </w:r>
          </w:p>
        </w:tc>
        <w:tc>
          <w:tcPr>
            <w:tcW w:w="0" w:type="auto"/>
            <w:hideMark/>
          </w:tcPr>
          <w:p w14:paraId="7459CF1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224324</w:t>
            </w:r>
          </w:p>
        </w:tc>
      </w:tr>
      <w:tr w:rsidR="00C356DE" w:rsidRPr="004851BF" w14:paraId="002293E0" w14:textId="77777777" w:rsidTr="00C356DE">
        <w:tc>
          <w:tcPr>
            <w:tcW w:w="0" w:type="auto"/>
            <w:hideMark/>
          </w:tcPr>
          <w:p w14:paraId="27C3C5E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держателя РУ</w:t>
            </w:r>
          </w:p>
        </w:tc>
        <w:tc>
          <w:tcPr>
            <w:tcW w:w="0" w:type="auto"/>
            <w:hideMark/>
          </w:tcPr>
          <w:p w14:paraId="1C8C30D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businessEntityNameHolder</w:t>
            </w:r>
          </w:p>
        </w:tc>
        <w:tc>
          <w:tcPr>
            <w:tcW w:w="0" w:type="auto"/>
            <w:hideMark/>
          </w:tcPr>
          <w:p w14:paraId="493AA6F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164881</w:t>
            </w:r>
          </w:p>
        </w:tc>
        <w:tc>
          <w:tcPr>
            <w:tcW w:w="0" w:type="auto"/>
            <w:hideMark/>
          </w:tcPr>
          <w:p w14:paraId="6A23F2B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224334</w:t>
            </w:r>
          </w:p>
        </w:tc>
      </w:tr>
      <w:tr w:rsidR="00C356DE" w:rsidRPr="004851BF" w14:paraId="31E59F47" w14:textId="77777777" w:rsidTr="00C356DE">
        <w:tc>
          <w:tcPr>
            <w:tcW w:w="0" w:type="auto"/>
            <w:hideMark/>
          </w:tcPr>
          <w:p w14:paraId="498F997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производителя</w:t>
            </w:r>
          </w:p>
        </w:tc>
        <w:tc>
          <w:tcPr>
            <w:tcW w:w="0" w:type="auto"/>
            <w:hideMark/>
          </w:tcPr>
          <w:p w14:paraId="25005B8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businessEntityNameManufacturer</w:t>
            </w:r>
          </w:p>
        </w:tc>
        <w:tc>
          <w:tcPr>
            <w:tcW w:w="0" w:type="auto"/>
            <w:hideMark/>
          </w:tcPr>
          <w:p w14:paraId="19C5243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164892</w:t>
            </w:r>
          </w:p>
        </w:tc>
        <w:tc>
          <w:tcPr>
            <w:tcW w:w="0" w:type="auto"/>
            <w:hideMark/>
          </w:tcPr>
          <w:p w14:paraId="3B0B0C5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224345</w:t>
            </w:r>
          </w:p>
        </w:tc>
      </w:tr>
      <w:tr w:rsidR="00C356DE" w:rsidRPr="004851BF" w14:paraId="3193AEE2" w14:textId="77777777" w:rsidTr="00C356DE">
        <w:tc>
          <w:tcPr>
            <w:tcW w:w="0" w:type="auto"/>
            <w:hideMark/>
          </w:tcPr>
          <w:p w14:paraId="511C44A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Вид процедуры регистрации</w:t>
            </w:r>
          </w:p>
        </w:tc>
        <w:tc>
          <w:tcPr>
            <w:tcW w:w="0" w:type="auto"/>
            <w:hideMark/>
          </w:tcPr>
          <w:p w14:paraId="4483918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registrationKindCode</w:t>
            </w:r>
          </w:p>
        </w:tc>
        <w:tc>
          <w:tcPr>
            <w:tcW w:w="0" w:type="auto"/>
            <w:hideMark/>
          </w:tcPr>
          <w:p w14:paraId="06733C2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164872</w:t>
            </w:r>
          </w:p>
        </w:tc>
        <w:tc>
          <w:tcPr>
            <w:tcW w:w="0" w:type="auto"/>
            <w:hideMark/>
          </w:tcPr>
          <w:p w14:paraId="0DD7F9B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224325</w:t>
            </w:r>
          </w:p>
        </w:tc>
      </w:tr>
      <w:tr w:rsidR="00C356DE" w:rsidRPr="004851BF" w14:paraId="721D3572" w14:textId="77777777" w:rsidTr="00C356DE">
        <w:tc>
          <w:tcPr>
            <w:tcW w:w="0" w:type="auto"/>
            <w:hideMark/>
          </w:tcPr>
          <w:p w14:paraId="09A8DFE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Краткое наименование держат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ля РУ</w:t>
            </w:r>
          </w:p>
        </w:tc>
        <w:tc>
          <w:tcPr>
            <w:tcW w:w="0" w:type="auto"/>
            <w:hideMark/>
          </w:tcPr>
          <w:p w14:paraId="2EA3806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businessEntityBriefName</w:t>
            </w:r>
          </w:p>
        </w:tc>
        <w:tc>
          <w:tcPr>
            <w:tcW w:w="0" w:type="auto"/>
            <w:hideMark/>
          </w:tcPr>
          <w:p w14:paraId="5181F28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164882</w:t>
            </w:r>
          </w:p>
        </w:tc>
        <w:tc>
          <w:tcPr>
            <w:tcW w:w="0" w:type="auto"/>
            <w:hideMark/>
          </w:tcPr>
          <w:p w14:paraId="0142936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224335</w:t>
            </w:r>
          </w:p>
        </w:tc>
      </w:tr>
      <w:tr w:rsidR="00C356DE" w:rsidRPr="004851BF" w14:paraId="57A2CDE1" w14:textId="77777777" w:rsidTr="00C356DE">
        <w:tc>
          <w:tcPr>
            <w:tcW w:w="0" w:type="auto"/>
            <w:hideMark/>
          </w:tcPr>
          <w:p w14:paraId="6598599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начала действия записи р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естра</w:t>
            </w:r>
          </w:p>
        </w:tc>
        <w:tc>
          <w:tcPr>
            <w:tcW w:w="0" w:type="auto"/>
            <w:hideMark/>
          </w:tcPr>
          <w:p w14:paraId="20B2C38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startDateTimeRecord</w:t>
            </w:r>
          </w:p>
        </w:tc>
        <w:tc>
          <w:tcPr>
            <w:tcW w:w="0" w:type="auto"/>
            <w:hideMark/>
          </w:tcPr>
          <w:p w14:paraId="05034C8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164883</w:t>
            </w:r>
          </w:p>
        </w:tc>
        <w:tc>
          <w:tcPr>
            <w:tcW w:w="0" w:type="auto"/>
            <w:hideMark/>
          </w:tcPr>
          <w:p w14:paraId="6A9B01D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224336</w:t>
            </w:r>
          </w:p>
        </w:tc>
      </w:tr>
      <w:tr w:rsidR="00C356DE" w:rsidRPr="004851BF" w14:paraId="74CF8580" w14:textId="77777777" w:rsidTr="00C356DE">
        <w:tc>
          <w:tcPr>
            <w:tcW w:w="0" w:type="auto"/>
            <w:hideMark/>
          </w:tcPr>
          <w:p w14:paraId="1BC107B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Международное непатентова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ное наименование</w:t>
            </w:r>
          </w:p>
        </w:tc>
        <w:tc>
          <w:tcPr>
            <w:tcW w:w="0" w:type="auto"/>
            <w:hideMark/>
          </w:tcPr>
          <w:p w14:paraId="5752665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drugNameDetails</w:t>
            </w:r>
          </w:p>
        </w:tc>
        <w:tc>
          <w:tcPr>
            <w:tcW w:w="0" w:type="auto"/>
            <w:hideMark/>
          </w:tcPr>
          <w:p w14:paraId="0F2D673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164873</w:t>
            </w:r>
          </w:p>
        </w:tc>
        <w:tc>
          <w:tcPr>
            <w:tcW w:w="0" w:type="auto"/>
            <w:hideMark/>
          </w:tcPr>
          <w:p w14:paraId="5BDE28C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224326</w:t>
            </w:r>
          </w:p>
        </w:tc>
      </w:tr>
      <w:tr w:rsidR="00C356DE" w:rsidRPr="004851BF" w14:paraId="5E6404E0" w14:textId="77777777" w:rsidTr="00C356DE">
        <w:tc>
          <w:tcPr>
            <w:tcW w:w="0" w:type="auto"/>
            <w:hideMark/>
          </w:tcPr>
          <w:p w14:paraId="5841819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Референтное государство (весь массив)</w:t>
            </w:r>
          </w:p>
        </w:tc>
        <w:tc>
          <w:tcPr>
            <w:tcW w:w="0" w:type="auto"/>
            <w:hideMark/>
          </w:tcPr>
          <w:p w14:paraId="6414CAD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drugCountryRegistrationDetails</w:t>
            </w:r>
          </w:p>
        </w:tc>
        <w:tc>
          <w:tcPr>
            <w:tcW w:w="0" w:type="auto"/>
            <w:hideMark/>
          </w:tcPr>
          <w:p w14:paraId="0CB60C7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164893</w:t>
            </w:r>
          </w:p>
        </w:tc>
        <w:tc>
          <w:tcPr>
            <w:tcW w:w="0" w:type="auto"/>
            <w:hideMark/>
          </w:tcPr>
          <w:p w14:paraId="3F092F2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224346</w:t>
            </w:r>
          </w:p>
        </w:tc>
      </w:tr>
      <w:tr w:rsidR="00C356DE" w:rsidRPr="004851BF" w14:paraId="021F8775" w14:textId="77777777" w:rsidTr="00C356DE">
        <w:tc>
          <w:tcPr>
            <w:tcW w:w="0" w:type="auto"/>
            <w:hideMark/>
          </w:tcPr>
          <w:p w14:paraId="3E1BE74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обновления записи реестра</w:t>
            </w:r>
          </w:p>
        </w:tc>
        <w:tc>
          <w:tcPr>
            <w:tcW w:w="0" w:type="auto"/>
            <w:hideMark/>
          </w:tcPr>
          <w:p w14:paraId="4F8584A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updateDateTimeRecord</w:t>
            </w:r>
          </w:p>
        </w:tc>
        <w:tc>
          <w:tcPr>
            <w:tcW w:w="0" w:type="auto"/>
            <w:hideMark/>
          </w:tcPr>
          <w:p w14:paraId="5040164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164884</w:t>
            </w:r>
          </w:p>
        </w:tc>
        <w:tc>
          <w:tcPr>
            <w:tcW w:w="0" w:type="auto"/>
            <w:hideMark/>
          </w:tcPr>
          <w:p w14:paraId="45A2659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224337</w:t>
            </w:r>
          </w:p>
        </w:tc>
      </w:tr>
      <w:tr w:rsidR="00C356DE" w:rsidRPr="004851BF" w14:paraId="2D0B3A50" w14:textId="77777777" w:rsidTr="00C356DE">
        <w:tc>
          <w:tcPr>
            <w:tcW w:w="0" w:type="auto"/>
            <w:hideMark/>
          </w:tcPr>
          <w:p w14:paraId="0E9C38D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АТХ</w:t>
            </w:r>
          </w:p>
        </w:tc>
        <w:tc>
          <w:tcPr>
            <w:tcW w:w="0" w:type="auto"/>
            <w:hideMark/>
          </w:tcPr>
          <w:p w14:paraId="1A3C954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atcCode</w:t>
            </w:r>
          </w:p>
        </w:tc>
        <w:tc>
          <w:tcPr>
            <w:tcW w:w="0" w:type="auto"/>
            <w:hideMark/>
          </w:tcPr>
          <w:p w14:paraId="2138809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164874</w:t>
            </w:r>
          </w:p>
        </w:tc>
        <w:tc>
          <w:tcPr>
            <w:tcW w:w="0" w:type="auto"/>
            <w:hideMark/>
          </w:tcPr>
          <w:p w14:paraId="0FAAF87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224327</w:t>
            </w:r>
          </w:p>
        </w:tc>
      </w:tr>
      <w:tr w:rsidR="00C356DE" w:rsidRPr="004851BF" w14:paraId="51216EC6" w14:textId="77777777" w:rsidTr="00C356DE">
        <w:tc>
          <w:tcPr>
            <w:tcW w:w="0" w:type="auto"/>
            <w:hideMark/>
          </w:tcPr>
          <w:p w14:paraId="22C8C84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Этап рассмотрения (весь массив статусов)</w:t>
            </w:r>
          </w:p>
        </w:tc>
        <w:tc>
          <w:tcPr>
            <w:tcW w:w="0" w:type="auto"/>
            <w:hideMark/>
          </w:tcPr>
          <w:p w14:paraId="0BB94FD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applicationStatusDetails</w:t>
            </w:r>
          </w:p>
        </w:tc>
        <w:tc>
          <w:tcPr>
            <w:tcW w:w="0" w:type="auto"/>
            <w:hideMark/>
          </w:tcPr>
          <w:p w14:paraId="5F3906C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164894</w:t>
            </w:r>
          </w:p>
        </w:tc>
        <w:tc>
          <w:tcPr>
            <w:tcW w:w="0" w:type="auto"/>
            <w:hideMark/>
          </w:tcPr>
          <w:p w14:paraId="29C6F7E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224347</w:t>
            </w:r>
          </w:p>
        </w:tc>
      </w:tr>
      <w:tr w:rsidR="00C356DE" w:rsidRPr="004851BF" w14:paraId="2431C2AB" w14:textId="77777777" w:rsidTr="00C356DE">
        <w:tc>
          <w:tcPr>
            <w:tcW w:w="0" w:type="auto"/>
            <w:hideMark/>
          </w:tcPr>
          <w:p w14:paraId="0AA3869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лекарственного препарата</w:t>
            </w:r>
          </w:p>
        </w:tc>
        <w:tc>
          <w:tcPr>
            <w:tcW w:w="0" w:type="auto"/>
            <w:hideMark/>
          </w:tcPr>
          <w:p w14:paraId="3E6DF39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registrationDrugKindName</w:t>
            </w:r>
          </w:p>
        </w:tc>
        <w:tc>
          <w:tcPr>
            <w:tcW w:w="0" w:type="auto"/>
            <w:hideMark/>
          </w:tcPr>
          <w:p w14:paraId="1B27BBC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165232</w:t>
            </w:r>
          </w:p>
        </w:tc>
        <w:tc>
          <w:tcPr>
            <w:tcW w:w="0" w:type="auto"/>
            <w:hideMark/>
          </w:tcPr>
          <w:p w14:paraId="5E5CABA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224684</w:t>
            </w:r>
          </w:p>
        </w:tc>
      </w:tr>
    </w:tbl>
    <w:p w14:paraId="5E438C79" w14:textId="77777777" w:rsidR="004D76ED" w:rsidRPr="004851BF" w:rsidRDefault="004D76ED" w:rsidP="004D76ED">
      <w:pPr>
        <w:pStyle w:val="a3"/>
      </w:pPr>
    </w:p>
    <w:p w14:paraId="6070DC71" w14:textId="5F0159CD" w:rsidR="004D76ED" w:rsidRPr="004851BF" w:rsidRDefault="00186269" w:rsidP="004D76ED">
      <w:pPr>
        <w:pStyle w:val="21"/>
      </w:pPr>
      <w:r w:rsidRPr="004851BF">
        <w:rPr>
          <w:sz w:val="24"/>
        </w:rPr>
        <w:t>Единый реестр медицинских изделий ЕАЭС</w:t>
      </w:r>
    </w:p>
    <w:p w14:paraId="64C5B6C3" w14:textId="6F0C3D5A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Единый реестр медицинских изделий ЕАЭС</w:t>
      </w:r>
    </w:p>
    <w:tbl>
      <w:tblPr>
        <w:tblStyle w:val="affc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1559"/>
        <w:gridCol w:w="1695"/>
      </w:tblGrid>
      <w:tr w:rsidR="00C356DE" w:rsidRPr="004851BF" w14:paraId="557E62C1" w14:textId="77777777" w:rsidTr="004F5E08">
        <w:tc>
          <w:tcPr>
            <w:tcW w:w="3397" w:type="dxa"/>
            <w:hideMark/>
          </w:tcPr>
          <w:p w14:paraId="2CB313C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3544" w:type="dxa"/>
            <w:hideMark/>
          </w:tcPr>
          <w:p w14:paraId="6D0BA5E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наименование</w:t>
            </w:r>
          </w:p>
        </w:tc>
        <w:tc>
          <w:tcPr>
            <w:tcW w:w="1559" w:type="dxa"/>
            <w:hideMark/>
          </w:tcPr>
          <w:p w14:paraId="72E816C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1695" w:type="dxa"/>
            <w:hideMark/>
          </w:tcPr>
          <w:p w14:paraId="4CBEF9B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C356DE" w:rsidRPr="004851BF" w14:paraId="5F191665" w14:textId="77777777" w:rsidTr="004F5E08">
        <w:tc>
          <w:tcPr>
            <w:tcW w:w="3397" w:type="dxa"/>
            <w:hideMark/>
          </w:tcPr>
          <w:p w14:paraId="6C9F635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Код вида медицинского изд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лия</w:t>
            </w:r>
          </w:p>
        </w:tc>
        <w:tc>
          <w:tcPr>
            <w:tcW w:w="3544" w:type="dxa"/>
            <w:hideMark/>
          </w:tcPr>
          <w:p w14:paraId="39B23F7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medicalProductClassificationCode</w:t>
            </w:r>
          </w:p>
        </w:tc>
        <w:tc>
          <w:tcPr>
            <w:tcW w:w="1559" w:type="dxa"/>
            <w:hideMark/>
          </w:tcPr>
          <w:p w14:paraId="063AA49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165028</w:t>
            </w:r>
          </w:p>
        </w:tc>
        <w:tc>
          <w:tcPr>
            <w:tcW w:w="1695" w:type="dxa"/>
            <w:hideMark/>
          </w:tcPr>
          <w:p w14:paraId="12C9B45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224551</w:t>
            </w:r>
          </w:p>
        </w:tc>
      </w:tr>
      <w:tr w:rsidR="00C356DE" w:rsidRPr="004851BF" w14:paraId="5C17AD35" w14:textId="77777777" w:rsidTr="004F5E08">
        <w:tc>
          <w:tcPr>
            <w:tcW w:w="3397" w:type="dxa"/>
            <w:hideMark/>
          </w:tcPr>
          <w:p w14:paraId="607D0CE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Уникальный идентификатор записи реестра</w:t>
            </w:r>
          </w:p>
        </w:tc>
        <w:tc>
          <w:tcPr>
            <w:tcW w:w="3544" w:type="dxa"/>
            <w:hideMark/>
          </w:tcPr>
          <w:p w14:paraId="3864456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record_id</w:t>
            </w:r>
          </w:p>
        </w:tc>
        <w:tc>
          <w:tcPr>
            <w:tcW w:w="1559" w:type="dxa"/>
            <w:hideMark/>
          </w:tcPr>
          <w:p w14:paraId="79C700D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165019</w:t>
            </w:r>
          </w:p>
        </w:tc>
        <w:tc>
          <w:tcPr>
            <w:tcW w:w="1695" w:type="dxa"/>
            <w:hideMark/>
          </w:tcPr>
          <w:p w14:paraId="627921EF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224542</w:t>
            </w:r>
          </w:p>
        </w:tc>
      </w:tr>
      <w:tr w:rsidR="00C356DE" w:rsidRPr="004851BF" w14:paraId="0B7E5C78" w14:textId="77777777" w:rsidTr="004F5E08">
        <w:tc>
          <w:tcPr>
            <w:tcW w:w="3397" w:type="dxa"/>
            <w:hideMark/>
          </w:tcPr>
          <w:p w14:paraId="135CACD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Класс потенциального риска применения</w:t>
            </w:r>
          </w:p>
        </w:tc>
        <w:tc>
          <w:tcPr>
            <w:tcW w:w="3544" w:type="dxa"/>
            <w:hideMark/>
          </w:tcPr>
          <w:p w14:paraId="65604F4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riskClassCode</w:t>
            </w:r>
          </w:p>
        </w:tc>
        <w:tc>
          <w:tcPr>
            <w:tcW w:w="1559" w:type="dxa"/>
            <w:hideMark/>
          </w:tcPr>
          <w:p w14:paraId="3ACD80E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165029</w:t>
            </w:r>
          </w:p>
        </w:tc>
        <w:tc>
          <w:tcPr>
            <w:tcW w:w="1695" w:type="dxa"/>
            <w:hideMark/>
          </w:tcPr>
          <w:p w14:paraId="78D7D7C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224552</w:t>
            </w:r>
          </w:p>
        </w:tc>
      </w:tr>
      <w:tr w:rsidR="00C356DE" w:rsidRPr="004851BF" w14:paraId="7E4807E3" w14:textId="77777777" w:rsidTr="004F5E08">
        <w:tc>
          <w:tcPr>
            <w:tcW w:w="3397" w:type="dxa"/>
            <w:hideMark/>
          </w:tcPr>
          <w:p w14:paraId="09AE134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медицинского изделия</w:t>
            </w:r>
          </w:p>
        </w:tc>
        <w:tc>
          <w:tcPr>
            <w:tcW w:w="3544" w:type="dxa"/>
            <w:hideMark/>
          </w:tcPr>
          <w:p w14:paraId="762660A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medicalProductName</w:t>
            </w:r>
          </w:p>
        </w:tc>
        <w:tc>
          <w:tcPr>
            <w:tcW w:w="1559" w:type="dxa"/>
            <w:hideMark/>
          </w:tcPr>
          <w:p w14:paraId="3957136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165020</w:t>
            </w:r>
          </w:p>
        </w:tc>
        <w:tc>
          <w:tcPr>
            <w:tcW w:w="1695" w:type="dxa"/>
            <w:hideMark/>
          </w:tcPr>
          <w:p w14:paraId="5C8F3DF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224543</w:t>
            </w:r>
          </w:p>
        </w:tc>
      </w:tr>
      <w:tr w:rsidR="00C356DE" w:rsidRPr="004851BF" w14:paraId="2E95FB1F" w14:textId="77777777" w:rsidTr="004F5E08">
        <w:tc>
          <w:tcPr>
            <w:tcW w:w="3397" w:type="dxa"/>
            <w:hideMark/>
          </w:tcPr>
          <w:p w14:paraId="2C63784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производителе</w:t>
            </w:r>
          </w:p>
        </w:tc>
        <w:tc>
          <w:tcPr>
            <w:tcW w:w="3544" w:type="dxa"/>
            <w:hideMark/>
          </w:tcPr>
          <w:p w14:paraId="7F0A8D3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medicalProductManufacturingAut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horizationHolderDetails</w:t>
            </w:r>
          </w:p>
        </w:tc>
        <w:tc>
          <w:tcPr>
            <w:tcW w:w="1559" w:type="dxa"/>
            <w:hideMark/>
          </w:tcPr>
          <w:p w14:paraId="52D86B1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165030</w:t>
            </w:r>
          </w:p>
        </w:tc>
        <w:tc>
          <w:tcPr>
            <w:tcW w:w="1695" w:type="dxa"/>
            <w:hideMark/>
          </w:tcPr>
          <w:p w14:paraId="53924CB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224553</w:t>
            </w:r>
          </w:p>
        </w:tc>
      </w:tr>
      <w:tr w:rsidR="00C356DE" w:rsidRPr="004851BF" w14:paraId="5247351A" w14:textId="77777777" w:rsidTr="004F5E08">
        <w:tc>
          <w:tcPr>
            <w:tcW w:w="3397" w:type="dxa"/>
            <w:hideMark/>
          </w:tcPr>
          <w:p w14:paraId="4ACFAAA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Сведения об уполномоченном представителе</w:t>
            </w:r>
          </w:p>
        </w:tc>
        <w:tc>
          <w:tcPr>
            <w:tcW w:w="3544" w:type="dxa"/>
            <w:hideMark/>
          </w:tcPr>
          <w:p w14:paraId="1BD2B31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medicalProductManufacturerAgentDetails</w:t>
            </w:r>
          </w:p>
        </w:tc>
        <w:tc>
          <w:tcPr>
            <w:tcW w:w="1559" w:type="dxa"/>
            <w:hideMark/>
          </w:tcPr>
          <w:p w14:paraId="7D2C6A5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165031</w:t>
            </w:r>
          </w:p>
        </w:tc>
        <w:tc>
          <w:tcPr>
            <w:tcW w:w="1695" w:type="dxa"/>
            <w:hideMark/>
          </w:tcPr>
          <w:p w14:paraId="2BF788C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224554</w:t>
            </w:r>
          </w:p>
        </w:tc>
      </w:tr>
      <w:tr w:rsidR="00C356DE" w:rsidRPr="004851BF" w14:paraId="7CD18F50" w14:textId="77777777" w:rsidTr="004F5E08">
        <w:tc>
          <w:tcPr>
            <w:tcW w:w="3397" w:type="dxa"/>
            <w:hideMark/>
          </w:tcPr>
          <w:p w14:paraId="10CCF52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модификациях м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дицинского изделия</w:t>
            </w:r>
          </w:p>
        </w:tc>
        <w:tc>
          <w:tcPr>
            <w:tcW w:w="3544" w:type="dxa"/>
            <w:hideMark/>
          </w:tcPr>
          <w:p w14:paraId="21E4757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medicalProductModificationDetails</w:t>
            </w:r>
          </w:p>
        </w:tc>
        <w:tc>
          <w:tcPr>
            <w:tcW w:w="1559" w:type="dxa"/>
            <w:hideMark/>
          </w:tcPr>
          <w:p w14:paraId="547B097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165021</w:t>
            </w:r>
          </w:p>
        </w:tc>
        <w:tc>
          <w:tcPr>
            <w:tcW w:w="1695" w:type="dxa"/>
            <w:hideMark/>
          </w:tcPr>
          <w:p w14:paraId="0F2796D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224544</w:t>
            </w:r>
          </w:p>
        </w:tc>
      </w:tr>
      <w:tr w:rsidR="00C356DE" w:rsidRPr="004851BF" w14:paraId="39A41DB0" w14:textId="77777777" w:rsidTr="004F5E08">
        <w:tc>
          <w:tcPr>
            <w:tcW w:w="3397" w:type="dxa"/>
            <w:hideMark/>
          </w:tcPr>
          <w:p w14:paraId="0E73E38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Место нахождения и почт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вый адрес производственной площадки (площадок)</w:t>
            </w:r>
          </w:p>
        </w:tc>
        <w:tc>
          <w:tcPr>
            <w:tcW w:w="3544" w:type="dxa"/>
            <w:hideMark/>
          </w:tcPr>
          <w:p w14:paraId="0EEC887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medicalProductManufacturingAreaDetails</w:t>
            </w:r>
          </w:p>
        </w:tc>
        <w:tc>
          <w:tcPr>
            <w:tcW w:w="1559" w:type="dxa"/>
            <w:hideMark/>
          </w:tcPr>
          <w:p w14:paraId="233AF4B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165032</w:t>
            </w:r>
          </w:p>
        </w:tc>
        <w:tc>
          <w:tcPr>
            <w:tcW w:w="1695" w:type="dxa"/>
            <w:hideMark/>
          </w:tcPr>
          <w:p w14:paraId="27CB345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224555</w:t>
            </w:r>
          </w:p>
        </w:tc>
      </w:tr>
      <w:tr w:rsidR="00C356DE" w:rsidRPr="004851BF" w14:paraId="05B62303" w14:textId="77777777" w:rsidTr="004F5E08">
        <w:tc>
          <w:tcPr>
            <w:tcW w:w="3397" w:type="dxa"/>
            <w:hideMark/>
          </w:tcPr>
          <w:p w14:paraId="6813BD3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регистрации медици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ского изделия</w:t>
            </w:r>
          </w:p>
        </w:tc>
        <w:tc>
          <w:tcPr>
            <w:tcW w:w="3544" w:type="dxa"/>
            <w:hideMark/>
          </w:tcPr>
          <w:p w14:paraId="584F678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medicalProductRegistrationDate</w:t>
            </w:r>
          </w:p>
        </w:tc>
        <w:tc>
          <w:tcPr>
            <w:tcW w:w="1559" w:type="dxa"/>
            <w:hideMark/>
          </w:tcPr>
          <w:p w14:paraId="7943CA3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165022</w:t>
            </w:r>
          </w:p>
        </w:tc>
        <w:tc>
          <w:tcPr>
            <w:tcW w:w="1695" w:type="dxa"/>
            <w:hideMark/>
          </w:tcPr>
          <w:p w14:paraId="38B1527C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224545</w:t>
            </w:r>
          </w:p>
        </w:tc>
      </w:tr>
      <w:tr w:rsidR="00C356DE" w:rsidRPr="004851BF" w14:paraId="317B027A" w14:textId="77777777" w:rsidTr="004F5E08">
        <w:tc>
          <w:tcPr>
            <w:tcW w:w="3397" w:type="dxa"/>
            <w:hideMark/>
          </w:tcPr>
          <w:p w14:paraId="3769D3E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Инструкция по применению</w:t>
            </w:r>
          </w:p>
        </w:tc>
        <w:tc>
          <w:tcPr>
            <w:tcW w:w="3544" w:type="dxa"/>
            <w:hideMark/>
          </w:tcPr>
          <w:p w14:paraId="71F3060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userGuidePdfBinaryText</w:t>
            </w:r>
          </w:p>
        </w:tc>
        <w:tc>
          <w:tcPr>
            <w:tcW w:w="1559" w:type="dxa"/>
            <w:hideMark/>
          </w:tcPr>
          <w:p w14:paraId="133B34D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165033</w:t>
            </w:r>
          </w:p>
        </w:tc>
        <w:tc>
          <w:tcPr>
            <w:tcW w:w="1695" w:type="dxa"/>
            <w:hideMark/>
          </w:tcPr>
          <w:p w14:paraId="61666D4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224556</w:t>
            </w:r>
          </w:p>
        </w:tc>
      </w:tr>
      <w:tr w:rsidR="00C356DE" w:rsidRPr="004851BF" w14:paraId="01969327" w14:textId="77777777" w:rsidTr="004F5E08">
        <w:tc>
          <w:tcPr>
            <w:tcW w:w="3397" w:type="dxa"/>
            <w:hideMark/>
          </w:tcPr>
          <w:p w14:paraId="571AD950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регистрационного уд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стоверения медицинского 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з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делия</w:t>
            </w:r>
          </w:p>
        </w:tc>
        <w:tc>
          <w:tcPr>
            <w:tcW w:w="3544" w:type="dxa"/>
            <w:hideMark/>
          </w:tcPr>
          <w:p w14:paraId="3C0FA77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registrationCertificateId</w:t>
            </w:r>
          </w:p>
        </w:tc>
        <w:tc>
          <w:tcPr>
            <w:tcW w:w="1559" w:type="dxa"/>
            <w:hideMark/>
          </w:tcPr>
          <w:p w14:paraId="3F98F63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165023</w:t>
            </w:r>
          </w:p>
        </w:tc>
        <w:tc>
          <w:tcPr>
            <w:tcW w:w="1695" w:type="dxa"/>
            <w:hideMark/>
          </w:tcPr>
          <w:p w14:paraId="6A2AA8B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224546</w:t>
            </w:r>
          </w:p>
        </w:tc>
      </w:tr>
      <w:tr w:rsidR="00C356DE" w:rsidRPr="004851BF" w14:paraId="2B0DE0EA" w14:textId="77777777" w:rsidTr="004F5E08">
        <w:tc>
          <w:tcPr>
            <w:tcW w:w="3397" w:type="dxa"/>
            <w:hideMark/>
          </w:tcPr>
          <w:p w14:paraId="0897F48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Изображение маркировки</w:t>
            </w:r>
          </w:p>
        </w:tc>
        <w:tc>
          <w:tcPr>
            <w:tcW w:w="3544" w:type="dxa"/>
            <w:hideMark/>
          </w:tcPr>
          <w:p w14:paraId="488C5262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imageMarkingPdfBinaryText</w:t>
            </w:r>
          </w:p>
        </w:tc>
        <w:tc>
          <w:tcPr>
            <w:tcW w:w="1559" w:type="dxa"/>
            <w:hideMark/>
          </w:tcPr>
          <w:p w14:paraId="4A41443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165034</w:t>
            </w:r>
          </w:p>
        </w:tc>
        <w:tc>
          <w:tcPr>
            <w:tcW w:w="1695" w:type="dxa"/>
            <w:hideMark/>
          </w:tcPr>
          <w:p w14:paraId="44E1F201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224557</w:t>
            </w:r>
          </w:p>
        </w:tc>
      </w:tr>
      <w:tr w:rsidR="00C356DE" w:rsidRPr="004851BF" w14:paraId="430B8ED2" w14:textId="77777777" w:rsidTr="004F5E08">
        <w:tc>
          <w:tcPr>
            <w:tcW w:w="3397" w:type="dxa"/>
            <w:hideMark/>
          </w:tcPr>
          <w:p w14:paraId="4E7A2E9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Наименование референтного государства</w:t>
            </w:r>
          </w:p>
        </w:tc>
        <w:tc>
          <w:tcPr>
            <w:tcW w:w="3544" w:type="dxa"/>
            <w:hideMark/>
          </w:tcPr>
          <w:p w14:paraId="405A8943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referenceUnifiedCountryCode</w:t>
            </w:r>
          </w:p>
        </w:tc>
        <w:tc>
          <w:tcPr>
            <w:tcW w:w="1559" w:type="dxa"/>
            <w:hideMark/>
          </w:tcPr>
          <w:p w14:paraId="6C50957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165024</w:t>
            </w:r>
          </w:p>
        </w:tc>
        <w:tc>
          <w:tcPr>
            <w:tcW w:w="1695" w:type="dxa"/>
            <w:hideMark/>
          </w:tcPr>
          <w:p w14:paraId="6A831D65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224547</w:t>
            </w:r>
          </w:p>
        </w:tc>
      </w:tr>
      <w:tr w:rsidR="00C356DE" w:rsidRPr="004851BF" w14:paraId="410EDC4F" w14:textId="77777777" w:rsidTr="004F5E08">
        <w:tc>
          <w:tcPr>
            <w:tcW w:w="3397" w:type="dxa"/>
            <w:hideMark/>
          </w:tcPr>
          <w:p w14:paraId="2D72F40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Наименования государств признания</w:t>
            </w:r>
          </w:p>
        </w:tc>
        <w:tc>
          <w:tcPr>
            <w:tcW w:w="3544" w:type="dxa"/>
            <w:hideMark/>
          </w:tcPr>
          <w:p w14:paraId="2E091719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recognitionUnifiedCountryCode</w:t>
            </w:r>
          </w:p>
        </w:tc>
        <w:tc>
          <w:tcPr>
            <w:tcW w:w="1559" w:type="dxa"/>
            <w:hideMark/>
          </w:tcPr>
          <w:p w14:paraId="2DC7F06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165025</w:t>
            </w:r>
          </w:p>
        </w:tc>
        <w:tc>
          <w:tcPr>
            <w:tcW w:w="1695" w:type="dxa"/>
            <w:hideMark/>
          </w:tcPr>
          <w:p w14:paraId="6A5E5C7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224548</w:t>
            </w:r>
          </w:p>
        </w:tc>
      </w:tr>
      <w:tr w:rsidR="00C356DE" w:rsidRPr="004851BF" w14:paraId="49BC4462" w14:textId="77777777" w:rsidTr="004F5E08">
        <w:tc>
          <w:tcPr>
            <w:tcW w:w="3397" w:type="dxa"/>
            <w:hideMark/>
          </w:tcPr>
          <w:p w14:paraId="7226A5A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Статус регистрационного уд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о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стоверения</w:t>
            </w:r>
          </w:p>
        </w:tc>
        <w:tc>
          <w:tcPr>
            <w:tcW w:w="3544" w:type="dxa"/>
            <w:hideMark/>
          </w:tcPr>
          <w:p w14:paraId="4FAEDC07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medicalProductRegistrationCertificateStatusCode</w:t>
            </w:r>
          </w:p>
        </w:tc>
        <w:tc>
          <w:tcPr>
            <w:tcW w:w="1559" w:type="dxa"/>
            <w:hideMark/>
          </w:tcPr>
          <w:p w14:paraId="023BCDE4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165026</w:t>
            </w:r>
          </w:p>
        </w:tc>
        <w:tc>
          <w:tcPr>
            <w:tcW w:w="1695" w:type="dxa"/>
            <w:hideMark/>
          </w:tcPr>
          <w:p w14:paraId="4B56530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224549</w:t>
            </w:r>
          </w:p>
        </w:tc>
      </w:tr>
      <w:tr w:rsidR="00C356DE" w:rsidRPr="004851BF" w14:paraId="3CFA6C57" w14:textId="77777777" w:rsidTr="004F5E08">
        <w:tc>
          <w:tcPr>
            <w:tcW w:w="3397" w:type="dxa"/>
            <w:hideMark/>
          </w:tcPr>
          <w:p w14:paraId="5698325A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изменения статуса рег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страционного удостоверения</w:t>
            </w:r>
          </w:p>
        </w:tc>
        <w:tc>
          <w:tcPr>
            <w:tcW w:w="3544" w:type="dxa"/>
            <w:hideMark/>
          </w:tcPr>
          <w:p w14:paraId="27D07CDD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eventDate</w:t>
            </w:r>
          </w:p>
        </w:tc>
        <w:tc>
          <w:tcPr>
            <w:tcW w:w="1559" w:type="dxa"/>
            <w:hideMark/>
          </w:tcPr>
          <w:p w14:paraId="0452FFC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165027</w:t>
            </w:r>
          </w:p>
        </w:tc>
        <w:tc>
          <w:tcPr>
            <w:tcW w:w="1695" w:type="dxa"/>
            <w:hideMark/>
          </w:tcPr>
          <w:p w14:paraId="7F2B58CB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224550</w:t>
            </w:r>
          </w:p>
        </w:tc>
      </w:tr>
      <w:tr w:rsidR="00C356DE" w:rsidRPr="004851BF" w14:paraId="79F00983" w14:textId="77777777" w:rsidTr="004F5E08">
        <w:tc>
          <w:tcPr>
            <w:tcW w:w="3397" w:type="dxa"/>
            <w:hideMark/>
          </w:tcPr>
          <w:p w14:paraId="4ACE2F96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Ссылка на запись реестра</w:t>
            </w:r>
          </w:p>
        </w:tc>
        <w:tc>
          <w:tcPr>
            <w:tcW w:w="3544" w:type="dxa"/>
            <w:hideMark/>
          </w:tcPr>
          <w:p w14:paraId="6304739E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record_link</w:t>
            </w:r>
          </w:p>
        </w:tc>
        <w:tc>
          <w:tcPr>
            <w:tcW w:w="1559" w:type="dxa"/>
            <w:hideMark/>
          </w:tcPr>
          <w:p w14:paraId="3CD46458" w14:textId="77777777" w:rsidR="00C356DE" w:rsidRPr="004851BF" w:rsidRDefault="00C356DE" w:rsidP="00C356DE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165498</w:t>
            </w:r>
          </w:p>
        </w:tc>
        <w:tc>
          <w:tcPr>
            <w:tcW w:w="1695" w:type="dxa"/>
            <w:hideMark/>
          </w:tcPr>
          <w:p w14:paraId="3B1A45AE" w14:textId="77777777" w:rsidR="00C356DE" w:rsidRPr="004851BF" w:rsidRDefault="00C356DE" w:rsidP="00C356DE">
            <w:pPr>
              <w:widowControl/>
              <w:autoSpaceDN/>
              <w:adjustRightInd/>
              <w:jc w:val="left"/>
              <w:textAlignment w:val="auto"/>
              <w:rPr>
                <w:rFonts w:eastAsia="Times New Roman"/>
                <w:sz w:val="24"/>
                <w14:ligatures w14:val="none"/>
              </w:rPr>
            </w:pPr>
          </w:p>
        </w:tc>
      </w:tr>
    </w:tbl>
    <w:p w14:paraId="08A07DD1" w14:textId="77777777" w:rsidR="004D76ED" w:rsidRPr="004851BF" w:rsidRDefault="004D76ED" w:rsidP="004D76ED">
      <w:pPr>
        <w:pStyle w:val="a3"/>
      </w:pPr>
    </w:p>
    <w:p w14:paraId="1007760C" w14:textId="660DF293" w:rsidR="004D76ED" w:rsidRPr="004851BF" w:rsidRDefault="00186269" w:rsidP="004D76ED">
      <w:pPr>
        <w:pStyle w:val="21"/>
      </w:pPr>
      <w:r w:rsidRPr="004851BF">
        <w:rPr>
          <w:sz w:val="24"/>
        </w:rPr>
        <w:t>Госреестр товарных знаков</w:t>
      </w:r>
    </w:p>
    <w:p w14:paraId="094869E7" w14:textId="2387A45D" w:rsidR="004D76ED" w:rsidRPr="004851BF" w:rsidRDefault="00186269" w:rsidP="00CC513F">
      <w:pPr>
        <w:pStyle w:val="aff7"/>
        <w:numPr>
          <w:ilvl w:val="0"/>
          <w:numId w:val="19"/>
        </w:numPr>
        <w:ind w:left="0" w:firstLine="0"/>
        <w:jc w:val="right"/>
        <w:rPr>
          <w:sz w:val="24"/>
        </w:rPr>
      </w:pPr>
      <w:r w:rsidRPr="004851BF">
        <w:rPr>
          <w:sz w:val="24"/>
        </w:rPr>
        <w:t>Госреестр товарных знаков</w:t>
      </w: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257"/>
        <w:gridCol w:w="2636"/>
        <w:gridCol w:w="1746"/>
        <w:gridCol w:w="1782"/>
      </w:tblGrid>
      <w:tr w:rsidR="003F30BB" w:rsidRPr="004851BF" w14:paraId="41C1AA4D" w14:textId="77777777" w:rsidTr="004F5E08">
        <w:tc>
          <w:tcPr>
            <w:tcW w:w="0" w:type="auto"/>
            <w:hideMark/>
          </w:tcPr>
          <w:p w14:paraId="7FC366F6" w14:textId="77777777" w:rsidR="004F5E08" w:rsidRPr="004851BF" w:rsidRDefault="004F5E08" w:rsidP="004F5E08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Наименование атрибута</w:t>
            </w:r>
          </w:p>
        </w:tc>
        <w:tc>
          <w:tcPr>
            <w:tcW w:w="0" w:type="auto"/>
            <w:hideMark/>
          </w:tcPr>
          <w:p w14:paraId="0651E774" w14:textId="77777777" w:rsidR="004F5E08" w:rsidRPr="004851BF" w:rsidRDefault="004F5E08" w:rsidP="004F5E08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Техническое наим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нование</w:t>
            </w:r>
          </w:p>
        </w:tc>
        <w:tc>
          <w:tcPr>
            <w:tcW w:w="0" w:type="auto"/>
            <w:hideMark/>
          </w:tcPr>
          <w:p w14:paraId="0F28F8D4" w14:textId="77777777" w:rsidR="004F5E08" w:rsidRPr="004851BF" w:rsidRDefault="004F5E08" w:rsidP="004F5E08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(тест)</w:t>
            </w:r>
          </w:p>
        </w:tc>
        <w:tc>
          <w:tcPr>
            <w:tcW w:w="0" w:type="auto"/>
            <w:hideMark/>
          </w:tcPr>
          <w:p w14:paraId="31DE8C85" w14:textId="77777777" w:rsidR="004F5E08" w:rsidRPr="004851BF" w:rsidRDefault="004F5E08" w:rsidP="004F5E08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b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b/>
                <w:color w:val="0F1115"/>
                <w:sz w:val="24"/>
                <w14:ligatures w14:val="none"/>
              </w:rPr>
              <w:t>ID атрибута (прод)</w:t>
            </w:r>
          </w:p>
        </w:tc>
      </w:tr>
      <w:tr w:rsidR="003F30BB" w:rsidRPr="004851BF" w14:paraId="5E1FC7DD" w14:textId="77777777" w:rsidTr="004F5E08">
        <w:tc>
          <w:tcPr>
            <w:tcW w:w="0" w:type="auto"/>
            <w:hideMark/>
          </w:tcPr>
          <w:p w14:paraId="3DAF1999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Сведения о правообладателе: Наим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е</w:t>
            </w: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нование или ФИО</w:t>
            </w:r>
          </w:p>
        </w:tc>
        <w:tc>
          <w:tcPr>
            <w:tcW w:w="0" w:type="auto"/>
            <w:hideMark/>
          </w:tcPr>
          <w:p w14:paraId="0175E352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name</w:t>
            </w:r>
          </w:p>
        </w:tc>
        <w:tc>
          <w:tcPr>
            <w:tcW w:w="0" w:type="auto"/>
            <w:hideMark/>
          </w:tcPr>
          <w:p w14:paraId="229E6103" w14:textId="53FE4032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165628</w:t>
            </w:r>
          </w:p>
        </w:tc>
        <w:tc>
          <w:tcPr>
            <w:tcW w:w="0" w:type="auto"/>
            <w:hideMark/>
          </w:tcPr>
          <w:p w14:paraId="30FC679D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223816</w:t>
            </w:r>
          </w:p>
        </w:tc>
      </w:tr>
      <w:tr w:rsidR="003F30BB" w:rsidRPr="004851BF" w14:paraId="6D0B5FFC" w14:textId="77777777" w:rsidTr="004F5E08">
        <w:tc>
          <w:tcPr>
            <w:tcW w:w="0" w:type="auto"/>
            <w:hideMark/>
          </w:tcPr>
          <w:p w14:paraId="044358F8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государственной регистрации</w:t>
            </w:r>
          </w:p>
        </w:tc>
        <w:tc>
          <w:tcPr>
            <w:tcW w:w="0" w:type="auto"/>
            <w:hideMark/>
          </w:tcPr>
          <w:p w14:paraId="26B8DEA3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reg_number</w:t>
            </w:r>
          </w:p>
        </w:tc>
        <w:tc>
          <w:tcPr>
            <w:tcW w:w="0" w:type="auto"/>
            <w:hideMark/>
          </w:tcPr>
          <w:p w14:paraId="1D41E411" w14:textId="4F7F3759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165627</w:t>
            </w:r>
          </w:p>
        </w:tc>
        <w:tc>
          <w:tcPr>
            <w:tcW w:w="0" w:type="auto"/>
            <w:hideMark/>
          </w:tcPr>
          <w:p w14:paraId="03D71348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223815</w:t>
            </w:r>
          </w:p>
        </w:tc>
      </w:tr>
      <w:tr w:rsidR="003F30BB" w:rsidRPr="004851BF" w14:paraId="2E26E2C9" w14:textId="77777777" w:rsidTr="004F5E08">
        <w:tc>
          <w:tcPr>
            <w:tcW w:w="0" w:type="auto"/>
            <w:hideMark/>
          </w:tcPr>
          <w:p w14:paraId="686E348A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Изображение ТЗ</w:t>
            </w:r>
          </w:p>
        </w:tc>
        <w:tc>
          <w:tcPr>
            <w:tcW w:w="0" w:type="auto"/>
            <w:hideMark/>
          </w:tcPr>
          <w:p w14:paraId="66E284D9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file_content</w:t>
            </w:r>
          </w:p>
        </w:tc>
        <w:tc>
          <w:tcPr>
            <w:tcW w:w="0" w:type="auto"/>
            <w:hideMark/>
          </w:tcPr>
          <w:p w14:paraId="1B0F5632" w14:textId="3D583E82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165633</w:t>
            </w:r>
          </w:p>
        </w:tc>
        <w:tc>
          <w:tcPr>
            <w:tcW w:w="0" w:type="auto"/>
            <w:hideMark/>
          </w:tcPr>
          <w:p w14:paraId="366A7C14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223821</w:t>
            </w:r>
          </w:p>
        </w:tc>
      </w:tr>
      <w:tr w:rsidR="003F30BB" w:rsidRPr="004851BF" w14:paraId="7695C8E6" w14:textId="77777777" w:rsidTr="004F5E08">
        <w:tc>
          <w:tcPr>
            <w:tcW w:w="0" w:type="auto"/>
            <w:hideMark/>
          </w:tcPr>
          <w:p w14:paraId="24D6F27E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Номер регистрации распоряжения правом</w:t>
            </w:r>
          </w:p>
        </w:tc>
        <w:tc>
          <w:tcPr>
            <w:tcW w:w="0" w:type="auto"/>
            <w:hideMark/>
          </w:tcPr>
          <w:p w14:paraId="65218B76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contr_inf_number</w:t>
            </w:r>
          </w:p>
        </w:tc>
        <w:tc>
          <w:tcPr>
            <w:tcW w:w="0" w:type="auto"/>
            <w:hideMark/>
          </w:tcPr>
          <w:p w14:paraId="52F016D7" w14:textId="5D374C48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165630</w:t>
            </w:r>
          </w:p>
        </w:tc>
        <w:tc>
          <w:tcPr>
            <w:tcW w:w="0" w:type="auto"/>
            <w:hideMark/>
          </w:tcPr>
          <w:p w14:paraId="5FA9224D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223818</w:t>
            </w:r>
          </w:p>
        </w:tc>
      </w:tr>
      <w:tr w:rsidR="003F30BB" w:rsidRPr="004851BF" w14:paraId="27484E32" w14:textId="77777777" w:rsidTr="004F5E08">
        <w:tc>
          <w:tcPr>
            <w:tcW w:w="0" w:type="auto"/>
            <w:hideMark/>
          </w:tcPr>
          <w:p w14:paraId="6E8F113F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Уникальный идентификатор записи в таблице</w:t>
            </w:r>
          </w:p>
        </w:tc>
        <w:tc>
          <w:tcPr>
            <w:tcW w:w="0" w:type="auto"/>
            <w:hideMark/>
          </w:tcPr>
          <w:p w14:paraId="0195957A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patent_tz_id</w:t>
            </w:r>
          </w:p>
        </w:tc>
        <w:tc>
          <w:tcPr>
            <w:tcW w:w="0" w:type="auto"/>
            <w:hideMark/>
          </w:tcPr>
          <w:p w14:paraId="629418E6" w14:textId="1A861272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165625</w:t>
            </w:r>
          </w:p>
        </w:tc>
        <w:tc>
          <w:tcPr>
            <w:tcW w:w="0" w:type="auto"/>
            <w:hideMark/>
          </w:tcPr>
          <w:p w14:paraId="668C1681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223812</w:t>
            </w:r>
          </w:p>
        </w:tc>
      </w:tr>
      <w:tr w:rsidR="003F30BB" w:rsidRPr="004851BF" w14:paraId="3CE85AD3" w14:textId="77777777" w:rsidTr="004F5E08">
        <w:tc>
          <w:tcPr>
            <w:tcW w:w="0" w:type="auto"/>
            <w:hideMark/>
          </w:tcPr>
          <w:p w14:paraId="1BECAD42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Адрес правообладателя</w:t>
            </w:r>
          </w:p>
        </w:tc>
        <w:tc>
          <w:tcPr>
            <w:tcW w:w="0" w:type="auto"/>
            <w:hideMark/>
          </w:tcPr>
          <w:p w14:paraId="61BF6F54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address_text</w:t>
            </w:r>
          </w:p>
        </w:tc>
        <w:tc>
          <w:tcPr>
            <w:tcW w:w="0" w:type="auto"/>
            <w:hideMark/>
          </w:tcPr>
          <w:p w14:paraId="081EC5C2" w14:textId="473F7FB3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165629</w:t>
            </w:r>
          </w:p>
        </w:tc>
        <w:tc>
          <w:tcPr>
            <w:tcW w:w="0" w:type="auto"/>
            <w:hideMark/>
          </w:tcPr>
          <w:p w14:paraId="1F954798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223817</w:t>
            </w:r>
          </w:p>
        </w:tc>
      </w:tr>
      <w:tr w:rsidR="003F30BB" w:rsidRPr="004851BF" w14:paraId="2534E669" w14:textId="77777777" w:rsidTr="004F5E08">
        <w:tc>
          <w:tcPr>
            <w:tcW w:w="0" w:type="auto"/>
            <w:hideMark/>
          </w:tcPr>
          <w:p w14:paraId="38F12ADE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lastRenderedPageBreak/>
              <w:t>Лицо, которому предоставлено право</w:t>
            </w:r>
          </w:p>
        </w:tc>
        <w:tc>
          <w:tcPr>
            <w:tcW w:w="0" w:type="auto"/>
            <w:hideMark/>
          </w:tcPr>
          <w:p w14:paraId="170654CD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granted</w:t>
            </w:r>
          </w:p>
        </w:tc>
        <w:tc>
          <w:tcPr>
            <w:tcW w:w="0" w:type="auto"/>
            <w:hideMark/>
          </w:tcPr>
          <w:p w14:paraId="68F00141" w14:textId="62A1031F" w:rsidR="003F30BB" w:rsidRPr="004851BF" w:rsidRDefault="007E08E8" w:rsidP="003F30BB">
            <w:pPr>
              <w:spacing w:line="375" w:lineRule="atLeast"/>
              <w:jc w:val="left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165632</w:t>
            </w:r>
          </w:p>
        </w:tc>
        <w:tc>
          <w:tcPr>
            <w:tcW w:w="0" w:type="auto"/>
            <w:hideMark/>
          </w:tcPr>
          <w:p w14:paraId="5A6D1113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223820</w:t>
            </w:r>
          </w:p>
        </w:tc>
      </w:tr>
      <w:tr w:rsidR="003F30BB" w:rsidRPr="004851BF" w14:paraId="7CDCB65B" w14:textId="77777777" w:rsidTr="004F5E08">
        <w:tc>
          <w:tcPr>
            <w:tcW w:w="0" w:type="auto"/>
            <w:hideMark/>
          </w:tcPr>
          <w:p w14:paraId="7978222F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Дата государственной регистрации распоряжения правом</w:t>
            </w:r>
          </w:p>
        </w:tc>
        <w:tc>
          <w:tcPr>
            <w:tcW w:w="0" w:type="auto"/>
            <w:hideMark/>
          </w:tcPr>
          <w:p w14:paraId="10C44F53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contr_inf_date</w:t>
            </w:r>
          </w:p>
        </w:tc>
        <w:tc>
          <w:tcPr>
            <w:tcW w:w="0" w:type="auto"/>
            <w:hideMark/>
          </w:tcPr>
          <w:p w14:paraId="5623EC82" w14:textId="0CC9B69A" w:rsidR="003F30BB" w:rsidRPr="004851BF" w:rsidRDefault="007E08E8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7E08E8">
              <w:rPr>
                <w:rFonts w:eastAsia="Times New Roman"/>
                <w:color w:val="0F1115"/>
                <w:sz w:val="24"/>
                <w14:ligatures w14:val="none"/>
              </w:rPr>
              <w:t>165631</w:t>
            </w:r>
          </w:p>
        </w:tc>
        <w:tc>
          <w:tcPr>
            <w:tcW w:w="0" w:type="auto"/>
            <w:hideMark/>
          </w:tcPr>
          <w:p w14:paraId="3B350A66" w14:textId="77777777" w:rsidR="003F30BB" w:rsidRPr="004851BF" w:rsidRDefault="003F30BB" w:rsidP="003F30BB">
            <w:pPr>
              <w:widowControl/>
              <w:autoSpaceDN/>
              <w:adjustRightInd/>
              <w:spacing w:line="375" w:lineRule="atLeast"/>
              <w:jc w:val="left"/>
              <w:textAlignment w:val="auto"/>
              <w:rPr>
                <w:rFonts w:eastAsia="Times New Roman"/>
                <w:color w:val="0F1115"/>
                <w:sz w:val="24"/>
                <w14:ligatures w14:val="none"/>
              </w:rPr>
            </w:pPr>
            <w:r w:rsidRPr="004851BF">
              <w:rPr>
                <w:rFonts w:eastAsia="Times New Roman"/>
                <w:color w:val="0F1115"/>
                <w:sz w:val="24"/>
                <w14:ligatures w14:val="none"/>
              </w:rPr>
              <w:t>223819</w:t>
            </w:r>
          </w:p>
        </w:tc>
      </w:tr>
    </w:tbl>
    <w:p w14:paraId="76503EDA" w14:textId="77777777" w:rsidR="004851BF" w:rsidRPr="004851BF" w:rsidRDefault="004851BF" w:rsidP="0056755F">
      <w:pPr>
        <w:pStyle w:val="a3"/>
        <w:ind w:firstLine="0"/>
        <w:sectPr w:rsidR="004851BF" w:rsidRPr="004851BF" w:rsidSect="0056755F">
          <w:pgSz w:w="11906" w:h="16838"/>
          <w:pgMar w:top="1418" w:right="567" w:bottom="851" w:left="1134" w:header="709" w:footer="0" w:gutter="0"/>
          <w:cols w:space="720"/>
          <w:formProt w:val="0"/>
          <w:titlePg/>
          <w:docGrid w:linePitch="360" w:charSpace="4096"/>
        </w:sectPr>
      </w:pPr>
    </w:p>
    <w:p w14:paraId="4E119E77" w14:textId="6ADDDA73" w:rsidR="0056755F" w:rsidRPr="004851BF" w:rsidRDefault="0056755F" w:rsidP="0056755F">
      <w:pPr>
        <w:pStyle w:val="12"/>
      </w:pPr>
      <w:bookmarkStart w:id="61" w:name="_Toc239253390"/>
      <w:r w:rsidRPr="004851BF">
        <w:lastRenderedPageBreak/>
        <w:t>Входные параметры реестров</w:t>
      </w:r>
      <w:bookmarkEnd w:id="61"/>
      <w:r w:rsidRPr="004851BF">
        <w:t xml:space="preserve"> </w:t>
      </w:r>
    </w:p>
    <w:p w14:paraId="0238A52B" w14:textId="4000698B" w:rsidR="0056755F" w:rsidRPr="004851BF" w:rsidRDefault="004A0344" w:rsidP="0056755F">
      <w:pPr>
        <w:pStyle w:val="21"/>
      </w:pPr>
      <w:r w:rsidRPr="004851BF">
        <w:t xml:space="preserve">Входные параметры реестров </w:t>
      </w:r>
    </w:p>
    <w:p w14:paraId="3B54EA2F" w14:textId="38883EAE" w:rsidR="00186269" w:rsidRPr="004851BF" w:rsidRDefault="004A0344" w:rsidP="00CC513F">
      <w:pPr>
        <w:pStyle w:val="aff7"/>
        <w:numPr>
          <w:ilvl w:val="0"/>
          <w:numId w:val="21"/>
        </w:numPr>
        <w:jc w:val="right"/>
      </w:pPr>
      <w:bookmarkStart w:id="62" w:name="_Hlk237535809"/>
      <w:r w:rsidRPr="004851BF">
        <w:t>Входные параметры и примеры значений</w:t>
      </w:r>
      <w:r w:rsidR="00952024" w:rsidRPr="004851BF">
        <w:t xml:space="preserve"> для выполнения запроса по методу </w:t>
      </w:r>
      <w:bookmarkEnd w:id="62"/>
      <w:r w:rsidR="00186269" w:rsidRPr="004851BF">
        <w:br/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4"/>
        <w:gridCol w:w="3050"/>
        <w:gridCol w:w="2155"/>
        <w:gridCol w:w="2169"/>
        <w:gridCol w:w="3646"/>
      </w:tblGrid>
      <w:tr w:rsidR="006818F1" w:rsidRPr="004851BF" w14:paraId="0F63F773" w14:textId="77777777" w:rsidTr="00A7320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AA0C46" w14:textId="77777777" w:rsidR="006818F1" w:rsidRPr="00A73205" w:rsidRDefault="006818F1" w:rsidP="00376E0E">
            <w:pPr>
              <w:pStyle w:val="af4"/>
              <w:spacing w:before="0" w:after="0"/>
            </w:pPr>
            <w:r w:rsidRPr="00A73205">
              <w:t>Реестр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5B6CA" w14:textId="77777777" w:rsidR="006818F1" w:rsidRPr="00A73205" w:rsidRDefault="006818F1" w:rsidP="00376E0E">
            <w:pPr>
              <w:pStyle w:val="af4"/>
              <w:spacing w:before="0" w:after="0"/>
            </w:pPr>
            <w:r w:rsidRPr="00A73205">
              <w:t>Входные параметры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249AA" w14:textId="77777777" w:rsidR="006818F1" w:rsidRPr="00A73205" w:rsidRDefault="006818F1" w:rsidP="00376E0E">
            <w:pPr>
              <w:pStyle w:val="af4"/>
              <w:spacing w:before="0" w:after="0"/>
            </w:pPr>
            <w:r w:rsidRPr="00A73205">
              <w:t>ID Атрибутов ЕСНСИ (тест)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0AFE8" w14:textId="77777777" w:rsidR="006818F1" w:rsidRPr="00A73205" w:rsidRDefault="006818F1" w:rsidP="00376E0E">
            <w:pPr>
              <w:pStyle w:val="af4"/>
              <w:spacing w:before="0" w:after="0"/>
            </w:pPr>
            <w:r w:rsidRPr="00A73205">
              <w:t>ID Атрибутов ЕСНСИ (прод)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95D7A" w14:textId="77777777" w:rsidR="006818F1" w:rsidRPr="00A73205" w:rsidRDefault="006818F1" w:rsidP="00376E0E">
            <w:pPr>
              <w:pStyle w:val="af4"/>
              <w:spacing w:before="0" w:after="0"/>
            </w:pPr>
            <w:r w:rsidRPr="00A73205">
              <w:t>Значения</w:t>
            </w:r>
          </w:p>
        </w:tc>
      </w:tr>
      <w:tr w:rsidR="006818F1" w:rsidRPr="004851BF" w14:paraId="0D3E68BC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18C05C" w14:textId="56415A41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Реестр пестицидов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84B2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государственной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873CA8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EC2A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FA29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010-03-2464-1</w:t>
            </w:r>
          </w:p>
        </w:tc>
      </w:tr>
      <w:tr w:rsidR="006818F1" w:rsidRPr="004851BF" w14:paraId="5AB826A6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44A5E7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D4BD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государственной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31E1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55D67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ECE91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20.11.2019</w:t>
            </w:r>
          </w:p>
        </w:tc>
      </w:tr>
      <w:tr w:rsidR="006818F1" w:rsidRPr="004851BF" w14:paraId="77673408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AF86B8" w14:textId="6CFA27BD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Реестр агрохимикатов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0279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государственной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AE70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CD87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995BE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987-13-9699-1</w:t>
            </w:r>
          </w:p>
        </w:tc>
      </w:tr>
      <w:tr w:rsidR="006818F1" w:rsidRPr="004851BF" w14:paraId="50FEB55A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4420E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AFEE0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государственной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4C4D4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3D6D7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9E466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01.12.2025</w:t>
            </w:r>
          </w:p>
        </w:tc>
      </w:tr>
      <w:tr w:rsidR="006818F1" w:rsidRPr="004851BF" w14:paraId="49FED9EC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02DC9" w14:textId="53D37685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Реестр сертификатов соотве</w:t>
            </w:r>
            <w:r w:rsidRPr="004851BF">
              <w:rPr>
                <w:rStyle w:val="a8"/>
                <w:color w:val="0F1115"/>
                <w:sz w:val="24"/>
              </w:rPr>
              <w:t>т</w:t>
            </w:r>
            <w:r w:rsidRPr="004851BF">
              <w:rPr>
                <w:rStyle w:val="a8"/>
                <w:color w:val="0F1115"/>
                <w:sz w:val="24"/>
              </w:rPr>
              <w:t>ствия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96E0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Регистрационный номер сертификата соотве</w:t>
            </w:r>
            <w:r w:rsidRPr="004851BF">
              <w:rPr>
                <w:color w:val="0F1115"/>
                <w:sz w:val="24"/>
              </w:rPr>
              <w:t>т</w:t>
            </w:r>
            <w:r w:rsidRPr="004851BF">
              <w:rPr>
                <w:color w:val="0F1115"/>
                <w:sz w:val="24"/>
              </w:rPr>
              <w:t>ствия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F05F7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4C57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998137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ЕАЭС RU С-RU.ЛХ64.А.00217/23</w:t>
            </w:r>
          </w:p>
        </w:tc>
      </w:tr>
      <w:tr w:rsidR="006818F1" w:rsidRPr="004851BF" w14:paraId="7BA4194D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FAFC6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1510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регистрации се</w:t>
            </w:r>
            <w:r w:rsidRPr="004851BF">
              <w:rPr>
                <w:color w:val="0F1115"/>
                <w:sz w:val="24"/>
              </w:rPr>
              <w:t>р</w:t>
            </w:r>
            <w:r w:rsidRPr="004851BF">
              <w:rPr>
                <w:color w:val="0F1115"/>
                <w:sz w:val="24"/>
              </w:rPr>
              <w:t>тификата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D9AE8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ACA6A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83000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02.01.2023</w:t>
            </w:r>
          </w:p>
        </w:tc>
      </w:tr>
      <w:tr w:rsidR="006818F1" w:rsidRPr="004851BF" w14:paraId="20CD9870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6B913D" w14:textId="7276A5B4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lastRenderedPageBreak/>
              <w:t>Реестр деклараций о соотве</w:t>
            </w:r>
            <w:r w:rsidRPr="004851BF">
              <w:rPr>
                <w:rStyle w:val="a8"/>
                <w:color w:val="0F1115"/>
                <w:sz w:val="24"/>
              </w:rPr>
              <w:t>т</w:t>
            </w:r>
            <w:r w:rsidRPr="004851BF">
              <w:rPr>
                <w:rStyle w:val="a8"/>
                <w:color w:val="0F1115"/>
                <w:sz w:val="24"/>
              </w:rPr>
              <w:t>ствии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FAB2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Регистрационный номер декларации о соотве</w:t>
            </w:r>
            <w:r w:rsidRPr="004851BF">
              <w:rPr>
                <w:color w:val="0F1115"/>
                <w:sz w:val="24"/>
              </w:rPr>
              <w:t>т</w:t>
            </w:r>
            <w:r w:rsidRPr="004851BF">
              <w:rPr>
                <w:color w:val="0F1115"/>
                <w:sz w:val="24"/>
              </w:rPr>
              <w:t>ствии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5B06A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DA3A8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CC330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ЕАЭС N RU Д-HK.РА09.В.55971/22</w:t>
            </w:r>
          </w:p>
        </w:tc>
      </w:tr>
      <w:tr w:rsidR="006818F1" w:rsidRPr="004851BF" w14:paraId="20681FDA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5DC9D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43B8E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регистрации декл</w:t>
            </w:r>
            <w:r w:rsidRPr="004851BF">
              <w:rPr>
                <w:color w:val="0F1115"/>
                <w:sz w:val="24"/>
              </w:rPr>
              <w:t>а</w:t>
            </w:r>
            <w:r w:rsidRPr="004851BF">
              <w:rPr>
                <w:color w:val="0F1115"/>
                <w:sz w:val="24"/>
              </w:rPr>
              <w:t>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D8E4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71B0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246CA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02.01.2023</w:t>
            </w:r>
          </w:p>
        </w:tc>
      </w:tr>
      <w:tr w:rsidR="006818F1" w:rsidRPr="004851BF" w14:paraId="6F77681C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9AACFC" w14:textId="4CBFDEFB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Список приостановленных и прекращённых разрешител</w:t>
            </w:r>
            <w:r w:rsidRPr="004851BF">
              <w:rPr>
                <w:rStyle w:val="a8"/>
                <w:color w:val="0F1115"/>
                <w:sz w:val="24"/>
              </w:rPr>
              <w:t>ь</w:t>
            </w:r>
            <w:r w:rsidRPr="004851BF">
              <w:rPr>
                <w:rStyle w:val="a8"/>
                <w:color w:val="0F1115"/>
                <w:sz w:val="24"/>
              </w:rPr>
              <w:t>ных документов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B21A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документа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75EE6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8129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D88D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ЕАЭС KG 417/</w:t>
            </w:r>
            <w:hyperlink r:id="rId38" w:tgtFrame="_blank" w:history="1">
              <w:r w:rsidRPr="004851BF">
                <w:rPr>
                  <w:color w:val="0F1115"/>
                  <w:sz w:val="24"/>
                </w:rPr>
                <w:t>052.BY</w:t>
              </w:r>
            </w:hyperlink>
            <w:r w:rsidRPr="004851BF">
              <w:rPr>
                <w:color w:val="0F1115"/>
                <w:sz w:val="24"/>
              </w:rPr>
              <w:t>.02.18233.</w:t>
            </w:r>
          </w:p>
        </w:tc>
      </w:tr>
      <w:tr w:rsidR="006818F1" w:rsidRPr="004851BF" w14:paraId="6701EC1E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1E95D" w14:textId="037BD92B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Государственный реестр лека</w:t>
            </w:r>
            <w:r w:rsidRPr="004851BF">
              <w:rPr>
                <w:rStyle w:val="a8"/>
                <w:color w:val="0F1115"/>
                <w:sz w:val="24"/>
              </w:rPr>
              <w:t>р</w:t>
            </w:r>
            <w:r w:rsidRPr="004851BF">
              <w:rPr>
                <w:rStyle w:val="a8"/>
                <w:color w:val="0F1115"/>
                <w:sz w:val="24"/>
              </w:rPr>
              <w:t>ственных средств для медици</w:t>
            </w:r>
            <w:r w:rsidRPr="004851BF">
              <w:rPr>
                <w:rStyle w:val="a8"/>
                <w:color w:val="0F1115"/>
                <w:sz w:val="24"/>
              </w:rPr>
              <w:t>н</w:t>
            </w:r>
            <w:r w:rsidRPr="004851BF">
              <w:rPr>
                <w:rStyle w:val="a8"/>
                <w:color w:val="0F1115"/>
                <w:sz w:val="24"/>
              </w:rPr>
              <w:t>ского применения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283E7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регистрационн</w:t>
            </w:r>
            <w:r w:rsidRPr="004851BF">
              <w:rPr>
                <w:color w:val="0F1115"/>
                <w:sz w:val="24"/>
              </w:rPr>
              <w:t>о</w:t>
            </w:r>
            <w:r w:rsidRPr="004851BF">
              <w:rPr>
                <w:color w:val="0F1115"/>
                <w:sz w:val="24"/>
              </w:rPr>
              <w:t>го удостоверения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4B1D1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163680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A7017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EF5E4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ЛП-000002</w:t>
            </w:r>
          </w:p>
        </w:tc>
      </w:tr>
      <w:tr w:rsidR="006818F1" w:rsidRPr="004851BF" w14:paraId="1E5B485C" w14:textId="77777777" w:rsidTr="00A7320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CC188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701B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окончания де</w:t>
            </w:r>
            <w:r w:rsidRPr="004851BF">
              <w:rPr>
                <w:color w:val="0F1115"/>
                <w:sz w:val="24"/>
              </w:rPr>
              <w:t>й</w:t>
            </w:r>
            <w:r w:rsidRPr="004851BF">
              <w:rPr>
                <w:color w:val="0F1115"/>
                <w:sz w:val="24"/>
              </w:rPr>
              <w:t>ствия 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6A76B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163682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845A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742FD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11.07.2028</w:t>
            </w:r>
          </w:p>
        </w:tc>
      </w:tr>
      <w:tr w:rsidR="006818F1" w:rsidRPr="004851BF" w14:paraId="1BEF7D29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3A65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07AC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Торговое наименование ЛП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2AF6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163683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F17F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6747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Ондансетрон</w:t>
            </w:r>
          </w:p>
        </w:tc>
      </w:tr>
      <w:tr w:rsidR="006818F1" w:rsidRPr="004851BF" w14:paraId="53FE239F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A145A4" w14:textId="4147014A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ГИИС ДМДК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983D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ИНН партнёра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42973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0960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223822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7DA4B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1840010870</w:t>
            </w:r>
          </w:p>
        </w:tc>
      </w:tr>
      <w:tr w:rsidR="006818F1" w:rsidRPr="004851BF" w14:paraId="16F39E0A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A9635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45BD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Учётный номер пост</w:t>
            </w:r>
            <w:r w:rsidRPr="004851BF">
              <w:rPr>
                <w:color w:val="0F1115"/>
                <w:sz w:val="24"/>
              </w:rPr>
              <w:t>а</w:t>
            </w:r>
            <w:r w:rsidRPr="004851BF">
              <w:rPr>
                <w:color w:val="0F1115"/>
                <w:sz w:val="24"/>
              </w:rPr>
              <w:lastRenderedPageBreak/>
              <w:t>новки на спецучёт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5333A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lastRenderedPageBreak/>
              <w:t>164170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12F2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223823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B193A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ЮЛ1806176550</w:t>
            </w:r>
          </w:p>
        </w:tc>
      </w:tr>
      <w:tr w:rsidR="006818F1" w:rsidRPr="00862E19" w14:paraId="16913224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2A28D" w14:textId="1B2CB98E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lastRenderedPageBreak/>
              <w:t>Единый реестр свидетельств о госрегистрации продукции ЕАЭС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22C88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Идентификатор записи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48E1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7B92B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7930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  <w:lang w:val="en-US"/>
              </w:rPr>
            </w:pPr>
            <w:r w:rsidRPr="004851BF">
              <w:rPr>
                <w:color w:val="0F1115"/>
                <w:sz w:val="24"/>
                <w:lang w:val="en-US"/>
              </w:rPr>
              <w:t>9694ce71-ce38-4df0-930b-4ebb9c823ddb</w:t>
            </w:r>
          </w:p>
        </w:tc>
      </w:tr>
      <w:tr w:rsidR="006818F1" w:rsidRPr="004851BF" w14:paraId="412BCE60" w14:textId="77777777" w:rsidTr="00A7320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3D4F7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D7D0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Регистрационный номер свидетельства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1C99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AE5B4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F7A1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BY.10.12.01.019.R.000024.07.26</w:t>
            </w:r>
          </w:p>
        </w:tc>
      </w:tr>
      <w:tr w:rsidR="006818F1" w:rsidRPr="004851BF" w14:paraId="26B6BE72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9902AE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8A3D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выдачи свидетел</w:t>
            </w:r>
            <w:r w:rsidRPr="004851BF">
              <w:rPr>
                <w:color w:val="0F1115"/>
                <w:sz w:val="24"/>
              </w:rPr>
              <w:t>ь</w:t>
            </w:r>
            <w:r w:rsidRPr="004851BF">
              <w:rPr>
                <w:color w:val="0F1115"/>
                <w:sz w:val="24"/>
              </w:rPr>
              <w:t>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81D4F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164606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D385C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02E2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15.07.2026</w:t>
            </w:r>
          </w:p>
        </w:tc>
      </w:tr>
      <w:tr w:rsidR="006818F1" w:rsidRPr="004851BF" w14:paraId="031F9CCD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4EB10" w14:textId="1DD74F89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Единый реестр выданных се</w:t>
            </w:r>
            <w:r w:rsidRPr="004851BF">
              <w:rPr>
                <w:rStyle w:val="a8"/>
                <w:color w:val="0F1115"/>
                <w:sz w:val="24"/>
              </w:rPr>
              <w:t>р</w:t>
            </w:r>
            <w:r w:rsidRPr="004851BF">
              <w:rPr>
                <w:rStyle w:val="a8"/>
                <w:color w:val="0F1115"/>
                <w:sz w:val="24"/>
              </w:rPr>
              <w:t>тификатов и деклараций ЕАЭС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AA1D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0D8C8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164846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9325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224290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EE257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ТС RU С-CN.АГ03.А.10327</w:t>
            </w:r>
          </w:p>
        </w:tc>
      </w:tr>
      <w:tr w:rsidR="006818F1" w:rsidRPr="004851BF" w14:paraId="33DFE9B8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F06CA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45492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Кодовое обозначение страны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D1FB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164847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6453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9F60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BY</w:t>
            </w:r>
          </w:p>
        </w:tc>
      </w:tr>
      <w:tr w:rsidR="006818F1" w:rsidRPr="004851BF" w14:paraId="1B855DD5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1611D5" w14:textId="6812F12A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Единый реестр зарегистрир</w:t>
            </w:r>
            <w:r w:rsidRPr="004851BF">
              <w:rPr>
                <w:rStyle w:val="a8"/>
                <w:color w:val="0F1115"/>
                <w:sz w:val="24"/>
              </w:rPr>
              <w:t>о</w:t>
            </w:r>
            <w:r w:rsidRPr="004851BF">
              <w:rPr>
                <w:rStyle w:val="a8"/>
                <w:color w:val="0F1115"/>
                <w:sz w:val="24"/>
              </w:rPr>
              <w:t>ванных ЛС ЕАЭС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6F7F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регистрационн</w:t>
            </w:r>
            <w:r w:rsidRPr="004851BF">
              <w:rPr>
                <w:color w:val="0F1115"/>
                <w:sz w:val="24"/>
              </w:rPr>
              <w:t>о</w:t>
            </w:r>
            <w:r w:rsidRPr="004851BF">
              <w:rPr>
                <w:color w:val="0F1115"/>
                <w:sz w:val="24"/>
              </w:rPr>
              <w:t>го удостоверения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4760E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164886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1EC6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7D64F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ЛП-№(012747)-(РГ-RU)</w:t>
            </w:r>
          </w:p>
        </w:tc>
      </w:tr>
      <w:tr w:rsidR="006818F1" w:rsidRPr="004851BF" w14:paraId="74499146" w14:textId="77777777" w:rsidTr="00A7320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D72A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3FB9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8571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164889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1781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85AA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2025-12-08</w:t>
            </w:r>
          </w:p>
        </w:tc>
      </w:tr>
      <w:tr w:rsidR="006818F1" w:rsidRPr="004851BF" w14:paraId="61D781DF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7330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4D4C1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перерегистрации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6DD3B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165494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F215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224822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8FD47D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-</w:t>
            </w:r>
          </w:p>
        </w:tc>
      </w:tr>
      <w:tr w:rsidR="006818F1" w:rsidRPr="004851BF" w14:paraId="035DAF41" w14:textId="77777777" w:rsidTr="00A73205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9E2646" w14:textId="4F514113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lastRenderedPageBreak/>
              <w:t>Единый реестр медицинских изделий ЕАЭС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F123E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регистрационн</w:t>
            </w:r>
            <w:r w:rsidRPr="004851BF">
              <w:rPr>
                <w:color w:val="0F1115"/>
                <w:sz w:val="24"/>
              </w:rPr>
              <w:t>о</w:t>
            </w:r>
            <w:r w:rsidRPr="004851BF">
              <w:rPr>
                <w:color w:val="0F1115"/>
                <w:sz w:val="24"/>
              </w:rPr>
              <w:t>го удостоверения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B7A9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165023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FAB0D1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E4A84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МИ-BYKZRU-000033</w:t>
            </w:r>
          </w:p>
        </w:tc>
      </w:tr>
      <w:tr w:rsidR="006818F1" w:rsidRPr="004851BF" w14:paraId="5AEA7F2D" w14:textId="77777777" w:rsidTr="00A73205"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19097C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DAEB8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4861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165022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47D6A5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02790B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2022-12-30</w:t>
            </w:r>
          </w:p>
        </w:tc>
      </w:tr>
      <w:tr w:rsidR="006818F1" w:rsidRPr="004851BF" w14:paraId="235036AA" w14:textId="77777777" w:rsidTr="00A73205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1DB59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B5BD0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Дата перерегистрации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8DEFD6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165027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6C433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224550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11C219" w14:textId="77777777" w:rsidR="006818F1" w:rsidRPr="004851BF" w:rsidRDefault="006818F1" w:rsidP="00376E0E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2023-02-02</w:t>
            </w:r>
          </w:p>
        </w:tc>
      </w:tr>
      <w:tr w:rsidR="003F30BB" w:rsidRPr="004851BF" w14:paraId="684AAB0B" w14:textId="77777777" w:rsidTr="0049347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4DDBB7" w14:textId="7B3A52BC" w:rsidR="003F30BB" w:rsidRPr="004851BF" w:rsidRDefault="003F30BB" w:rsidP="003F30BB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rStyle w:val="a8"/>
                <w:color w:val="0F1115"/>
                <w:sz w:val="24"/>
              </w:rPr>
              <w:t>Государственный реестр това</w:t>
            </w:r>
            <w:r w:rsidRPr="004851BF">
              <w:rPr>
                <w:rStyle w:val="a8"/>
                <w:color w:val="0F1115"/>
                <w:sz w:val="24"/>
              </w:rPr>
              <w:t>р</w:t>
            </w:r>
            <w:r w:rsidRPr="004851BF">
              <w:rPr>
                <w:rStyle w:val="a8"/>
                <w:color w:val="0F1115"/>
                <w:sz w:val="24"/>
              </w:rPr>
              <w:t>ных знаков</w:t>
            </w:r>
            <w:r w:rsidRPr="004851BF">
              <w:rPr>
                <w:color w:val="0F1115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F2F204" w14:textId="77777777" w:rsidR="003F30BB" w:rsidRPr="004851BF" w:rsidRDefault="003F30BB" w:rsidP="003F30BB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Номер государственной регистрации товарного знака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B6AED" w14:textId="64EAB97E" w:rsidR="003F30BB" w:rsidRPr="004851BF" w:rsidRDefault="00493471" w:rsidP="00493471">
            <w:pPr>
              <w:spacing w:line="375" w:lineRule="atLeast"/>
              <w:jc w:val="left"/>
              <w:rPr>
                <w:color w:val="0F1115"/>
                <w:sz w:val="24"/>
              </w:rPr>
            </w:pPr>
            <w:r w:rsidRPr="00493471">
              <w:rPr>
                <w:color w:val="0F1115"/>
                <w:sz w:val="24"/>
              </w:rPr>
              <w:t>165627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20061" w14:textId="77777777" w:rsidR="003F30BB" w:rsidRPr="004851BF" w:rsidRDefault="003F30BB" w:rsidP="003F30BB">
            <w:pPr>
              <w:spacing w:line="375" w:lineRule="atLeast"/>
              <w:rPr>
                <w:color w:val="0F1115"/>
                <w:sz w:val="24"/>
              </w:rPr>
            </w:pPr>
            <w:r w:rsidRPr="004851BF">
              <w:rPr>
                <w:color w:val="0F1115"/>
                <w:sz w:val="24"/>
              </w:rPr>
              <w:t>223815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5573DD" w14:textId="445D9EC5" w:rsidR="003F30BB" w:rsidRPr="004851BF" w:rsidRDefault="00493471" w:rsidP="003F30BB">
            <w:pPr>
              <w:spacing w:line="375" w:lineRule="atLeast"/>
              <w:rPr>
                <w:color w:val="0F1115"/>
                <w:sz w:val="24"/>
              </w:rPr>
            </w:pPr>
            <w:r w:rsidRPr="00493471">
              <w:rPr>
                <w:color w:val="0F1115"/>
                <w:sz w:val="24"/>
              </w:rPr>
              <w:t>145825</w:t>
            </w:r>
          </w:p>
        </w:tc>
      </w:tr>
    </w:tbl>
    <w:p w14:paraId="23720F1E" w14:textId="77777777" w:rsidR="004851BF" w:rsidRPr="004851BF" w:rsidRDefault="004851BF" w:rsidP="00186269">
      <w:pPr>
        <w:pStyle w:val="aff7"/>
        <w:sectPr w:rsidR="004851BF" w:rsidRPr="004851BF" w:rsidSect="004851BF">
          <w:pgSz w:w="16838" w:h="11906" w:orient="landscape"/>
          <w:pgMar w:top="1134" w:right="1418" w:bottom="567" w:left="851" w:header="709" w:footer="0" w:gutter="0"/>
          <w:cols w:space="720"/>
          <w:formProt w:val="0"/>
          <w:titlePg/>
          <w:docGrid w:linePitch="381" w:charSpace="4096"/>
        </w:sectPr>
      </w:pPr>
    </w:p>
    <w:p w14:paraId="52E113F0" w14:textId="5889BF7C" w:rsidR="000D0C95" w:rsidRPr="00D06478" w:rsidRDefault="00D06478" w:rsidP="00614094">
      <w:pPr>
        <w:pStyle w:val="12"/>
      </w:pPr>
      <w:bookmarkStart w:id="63" w:name="_Ref237536707"/>
      <w:bookmarkStart w:id="64" w:name="_Toc239253391"/>
      <w:r w:rsidRPr="00D06478">
        <w:lastRenderedPageBreak/>
        <w:t>Схемы файлов экспорта</w:t>
      </w:r>
      <w:bookmarkEnd w:id="63"/>
      <w:bookmarkEnd w:id="64"/>
    </w:p>
    <w:p w14:paraId="566B4AE5" w14:textId="23C01CEE" w:rsidR="00D06478" w:rsidRDefault="005C4A20" w:rsidP="00D06478">
      <w:pPr>
        <w:pStyle w:val="21"/>
        <w:rPr>
          <w:bCs/>
        </w:rPr>
      </w:pPr>
      <w:r w:rsidRPr="005C4A20">
        <w:rPr>
          <w:bCs/>
        </w:rPr>
        <w:t>Структура XML-файла</w:t>
      </w:r>
    </w:p>
    <w:p w14:paraId="1C229315" w14:textId="63F17674" w:rsidR="00EB41CE" w:rsidRPr="00EB41CE" w:rsidRDefault="00EB41CE" w:rsidP="00EB41CE">
      <w:pPr>
        <w:pStyle w:val="a3"/>
      </w:pPr>
      <w:r>
        <w:rPr>
          <w:lang w:val="en-US"/>
        </w:rPr>
        <w:t>XML</w:t>
      </w:r>
      <w:r>
        <w:t xml:space="preserve">-файл экспорта формируется по заданной </w:t>
      </w:r>
      <w:r>
        <w:rPr>
          <w:lang w:val="en-US"/>
        </w:rPr>
        <w:t>XSD</w:t>
      </w:r>
      <w:r w:rsidRPr="00EB41CE">
        <w:t xml:space="preserve"> </w:t>
      </w:r>
      <w:r>
        <w:t>схеме:</w:t>
      </w:r>
    </w:p>
    <w:p w14:paraId="1027C325" w14:textId="32742501" w:rsidR="00EF6ABC" w:rsidRDefault="00EF6ABC" w:rsidP="00EF6ABC">
      <w:pPr>
        <w:pStyle w:val="a3"/>
        <w:ind w:firstLine="0"/>
      </w:pPr>
    </w:p>
    <w:p w14:paraId="67A799B2" w14:textId="415A193B" w:rsidR="00EB41CE" w:rsidRDefault="00EB41CE" w:rsidP="00EB41CE">
      <w:pPr>
        <w:pStyle w:val="af0"/>
        <w:jc w:val="left"/>
        <w:rPr>
          <w:rFonts w:cs="Times New Roman"/>
          <w:i w:val="0"/>
          <w:iCs w:val="0"/>
          <w:sz w:val="28"/>
        </w:rPr>
      </w:pPr>
      <w:r w:rsidRPr="00EB41CE">
        <w:rPr>
          <w:rFonts w:cs="Times New Roman"/>
          <w:i w:val="0"/>
          <w:iCs w:val="0"/>
          <w:sz w:val="28"/>
        </w:rPr>
        <w:object w:dxaOrig="1520" w:dyaOrig="987" w14:anchorId="06AC5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39" o:title=""/>
          </v:shape>
          <o:OLEObject Type="Embed" ProgID="Package" ShapeID="_x0000_i1025" DrawAspect="Icon" ObjectID="_1849867326" r:id="rId40"/>
        </w:object>
      </w:r>
    </w:p>
    <w:p w14:paraId="3886C526" w14:textId="688DE04B" w:rsidR="00EB41CE" w:rsidRDefault="00EB41CE" w:rsidP="00EB41CE">
      <w:pPr>
        <w:pStyle w:val="af0"/>
        <w:jc w:val="left"/>
        <w:rPr>
          <w:rFonts w:cs="Times New Roman"/>
          <w:i w:val="0"/>
          <w:iCs w:val="0"/>
          <w:sz w:val="28"/>
        </w:rPr>
      </w:pPr>
      <w:r>
        <w:rPr>
          <w:rFonts w:cs="Times New Roman"/>
          <w:i w:val="0"/>
          <w:iCs w:val="0"/>
          <w:sz w:val="28"/>
        </w:rPr>
        <w:t>Ниже приведена таблица с описанием элементов схемы</w:t>
      </w:r>
    </w:p>
    <w:p w14:paraId="2CBC6AD6" w14:textId="4C680871" w:rsidR="00EF6ABC" w:rsidRPr="00EB41CE" w:rsidRDefault="00EB41CE" w:rsidP="00EB41CE">
      <w:pPr>
        <w:pStyle w:val="af0"/>
        <w:jc w:val="right"/>
        <w:rPr>
          <w:rFonts w:cs="Times New Roman"/>
          <w:i w:val="0"/>
          <w:iCs w:val="0"/>
          <w:sz w:val="28"/>
        </w:rPr>
      </w:pPr>
      <w:r w:rsidRPr="00EB41CE">
        <w:rPr>
          <w:rFonts w:cs="Times New Roman"/>
          <w:i w:val="0"/>
          <w:iCs w:val="0"/>
          <w:sz w:val="28"/>
        </w:rPr>
        <w:t xml:space="preserve">Таблица Д </w:t>
      </w:r>
      <w:r w:rsidRPr="00EB41CE">
        <w:rPr>
          <w:rFonts w:cs="Times New Roman"/>
          <w:i w:val="0"/>
          <w:iCs w:val="0"/>
          <w:sz w:val="28"/>
        </w:rPr>
        <w:fldChar w:fldCharType="begin"/>
      </w:r>
      <w:r w:rsidRPr="00EB41CE">
        <w:rPr>
          <w:rFonts w:cs="Times New Roman"/>
          <w:i w:val="0"/>
          <w:iCs w:val="0"/>
          <w:sz w:val="28"/>
        </w:rPr>
        <w:instrText xml:space="preserve"> SEQ Таблица_Д \* ARABIC </w:instrText>
      </w:r>
      <w:r w:rsidRPr="00EB41CE">
        <w:rPr>
          <w:rFonts w:cs="Times New Roman"/>
          <w:i w:val="0"/>
          <w:iCs w:val="0"/>
          <w:sz w:val="28"/>
        </w:rPr>
        <w:fldChar w:fldCharType="separate"/>
      </w:r>
      <w:r w:rsidRPr="00EB41CE">
        <w:rPr>
          <w:rFonts w:cs="Times New Roman"/>
          <w:i w:val="0"/>
          <w:iCs w:val="0"/>
          <w:sz w:val="28"/>
        </w:rPr>
        <w:t>1</w:t>
      </w:r>
      <w:r w:rsidRPr="00EB41CE">
        <w:rPr>
          <w:rFonts w:cs="Times New Roman"/>
          <w:i w:val="0"/>
          <w:iCs w:val="0"/>
          <w:sz w:val="28"/>
        </w:rPr>
        <w:fldChar w:fldCharType="end"/>
      </w:r>
      <w:r w:rsidR="00ED197B" w:rsidRPr="00EB41CE">
        <w:rPr>
          <w:rFonts w:cs="Times New Roman"/>
          <w:i w:val="0"/>
          <w:iCs w:val="0"/>
          <w:sz w:val="28"/>
        </w:rPr>
        <w:t xml:space="preserve"> </w:t>
      </w:r>
      <w:r>
        <w:rPr>
          <w:rFonts w:cs="Times New Roman"/>
          <w:i w:val="0"/>
          <w:iCs w:val="0"/>
          <w:sz w:val="28"/>
        </w:rPr>
        <w:t>Описание элементов схемы</w:t>
      </w:r>
    </w:p>
    <w:p w14:paraId="40AFD642" w14:textId="77777777" w:rsidR="00ED197B" w:rsidRDefault="00ED197B" w:rsidP="00EF6ABC">
      <w:pPr>
        <w:pStyle w:val="a3"/>
        <w:ind w:firstLine="0"/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2072"/>
        <w:gridCol w:w="2232"/>
        <w:gridCol w:w="1990"/>
        <w:gridCol w:w="2049"/>
        <w:gridCol w:w="2078"/>
      </w:tblGrid>
      <w:tr w:rsidR="00EF6ABC" w:rsidRPr="001F2EE1" w14:paraId="26EE60AF" w14:textId="77777777" w:rsidTr="00EF6ABC">
        <w:trPr>
          <w:trHeight w:val="661"/>
          <w:tblHeader/>
        </w:trPr>
        <w:tc>
          <w:tcPr>
            <w:tcW w:w="994" w:type="pct"/>
          </w:tcPr>
          <w:p w14:paraId="13D17062" w14:textId="77777777" w:rsidR="00EF6ABC" w:rsidRPr="001F2EE1" w:rsidRDefault="00EF6ABC" w:rsidP="00EF6ABC">
            <w:pPr>
              <w:keepNext/>
              <w:autoSpaceDE w:val="0"/>
              <w:spacing w:line="276" w:lineRule="auto"/>
              <w:jc w:val="center"/>
              <w:rPr>
                <w:sz w:val="24"/>
                <w:lang w:val="en"/>
              </w:rPr>
            </w:pPr>
            <w:r w:rsidRPr="001F2EE1">
              <w:rPr>
                <w:b/>
                <w:bCs/>
                <w:color w:val="000000"/>
                <w:sz w:val="24"/>
              </w:rPr>
              <w:t>Код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Pr="001F2EE1">
              <w:rPr>
                <w:b/>
                <w:bCs/>
                <w:color w:val="000000"/>
                <w:sz w:val="24"/>
              </w:rPr>
              <w:t>поля</w:t>
            </w:r>
          </w:p>
        </w:tc>
        <w:tc>
          <w:tcPr>
            <w:tcW w:w="1071" w:type="pct"/>
          </w:tcPr>
          <w:p w14:paraId="64D123DC" w14:textId="77777777" w:rsidR="00EF6ABC" w:rsidRPr="001F2EE1" w:rsidRDefault="00EF6ABC" w:rsidP="00EF6ABC">
            <w:pPr>
              <w:keepNext/>
              <w:autoSpaceDE w:val="0"/>
              <w:spacing w:line="276" w:lineRule="auto"/>
              <w:jc w:val="center"/>
              <w:rPr>
                <w:sz w:val="24"/>
                <w:lang w:val="en"/>
              </w:rPr>
            </w:pPr>
            <w:r w:rsidRPr="001F2EE1">
              <w:rPr>
                <w:b/>
                <w:bCs/>
                <w:color w:val="000000"/>
                <w:sz w:val="24"/>
              </w:rPr>
              <w:t>Описание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Pr="001F2EE1">
              <w:rPr>
                <w:b/>
                <w:bCs/>
                <w:color w:val="000000"/>
                <w:sz w:val="24"/>
              </w:rPr>
              <w:t>поля</w:t>
            </w:r>
          </w:p>
        </w:tc>
        <w:tc>
          <w:tcPr>
            <w:tcW w:w="955" w:type="pct"/>
          </w:tcPr>
          <w:p w14:paraId="46599AF8" w14:textId="77777777" w:rsidR="00EF6ABC" w:rsidRPr="001F2EE1" w:rsidRDefault="00EF6ABC" w:rsidP="00EF6ABC">
            <w:pPr>
              <w:keepNext/>
              <w:autoSpaceDE w:val="0"/>
              <w:spacing w:line="276" w:lineRule="auto"/>
              <w:jc w:val="center"/>
              <w:rPr>
                <w:sz w:val="24"/>
                <w:lang w:val="en"/>
              </w:rPr>
            </w:pPr>
            <w:r w:rsidRPr="001F2EE1">
              <w:rPr>
                <w:b/>
                <w:bCs/>
                <w:color w:val="000000"/>
                <w:sz w:val="24"/>
              </w:rPr>
              <w:t>Требования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Pr="001F2EE1">
              <w:rPr>
                <w:b/>
                <w:bCs/>
                <w:color w:val="000000"/>
                <w:sz w:val="24"/>
              </w:rPr>
              <w:t>к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Pr="001F2EE1">
              <w:rPr>
                <w:b/>
                <w:bCs/>
                <w:color w:val="000000"/>
                <w:sz w:val="24"/>
              </w:rPr>
              <w:t>заполнению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83" w:type="pct"/>
          </w:tcPr>
          <w:p w14:paraId="769AF315" w14:textId="77777777" w:rsidR="00EF6ABC" w:rsidRPr="001F2EE1" w:rsidRDefault="00EF6ABC" w:rsidP="00EF6ABC">
            <w:pPr>
              <w:keepNext/>
              <w:autoSpaceDE w:val="0"/>
              <w:spacing w:line="276" w:lineRule="auto"/>
              <w:jc w:val="center"/>
              <w:rPr>
                <w:sz w:val="24"/>
                <w:lang w:val="en"/>
              </w:rPr>
            </w:pPr>
            <w:r w:rsidRPr="001F2EE1">
              <w:rPr>
                <w:b/>
                <w:bCs/>
                <w:color w:val="000000"/>
                <w:sz w:val="24"/>
              </w:rPr>
              <w:t>Способ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Pr="001F2EE1">
              <w:rPr>
                <w:b/>
                <w:bCs/>
                <w:color w:val="000000"/>
                <w:sz w:val="24"/>
              </w:rPr>
              <w:t>заполн</w:t>
            </w:r>
            <w:r w:rsidRPr="001F2EE1">
              <w:rPr>
                <w:b/>
                <w:bCs/>
                <w:color w:val="000000"/>
                <w:sz w:val="24"/>
              </w:rPr>
              <w:t>е</w:t>
            </w:r>
            <w:r w:rsidRPr="001F2EE1">
              <w:rPr>
                <w:b/>
                <w:bCs/>
                <w:color w:val="000000"/>
                <w:sz w:val="24"/>
              </w:rPr>
              <w:t>ния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>/</w:t>
            </w:r>
            <w:r w:rsidRPr="001F2EE1">
              <w:rPr>
                <w:b/>
                <w:bCs/>
                <w:color w:val="000000"/>
                <w:sz w:val="24"/>
              </w:rPr>
              <w:t>Тип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7" w:type="pct"/>
          </w:tcPr>
          <w:p w14:paraId="316C6869" w14:textId="77777777" w:rsidR="00EF6ABC" w:rsidRPr="001F2EE1" w:rsidRDefault="00EF6ABC" w:rsidP="00EF6ABC">
            <w:pPr>
              <w:keepNext/>
              <w:autoSpaceDE w:val="0"/>
              <w:spacing w:line="276" w:lineRule="auto"/>
              <w:jc w:val="center"/>
              <w:rPr>
                <w:sz w:val="24"/>
                <w:lang w:val="en"/>
              </w:rPr>
            </w:pPr>
            <w:r w:rsidRPr="001F2EE1">
              <w:rPr>
                <w:b/>
                <w:bCs/>
                <w:color w:val="000000"/>
                <w:sz w:val="24"/>
              </w:rPr>
              <w:t>Комментарий</w:t>
            </w:r>
            <w:r w:rsidRPr="001F2EE1">
              <w:rPr>
                <w:b/>
                <w:bCs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F6ABC" w:rsidRPr="001F2EE1" w14:paraId="184DFB6B" w14:textId="77777777" w:rsidTr="00EF6ABC">
        <w:trPr>
          <w:trHeight w:val="335"/>
        </w:trPr>
        <w:tc>
          <w:tcPr>
            <w:tcW w:w="994" w:type="pct"/>
          </w:tcPr>
          <w:p w14:paraId="21FFD99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document</w:t>
            </w:r>
          </w:p>
        </w:tc>
        <w:tc>
          <w:tcPr>
            <w:tcW w:w="1071" w:type="pct"/>
          </w:tcPr>
          <w:p w14:paraId="6F4A47CB" w14:textId="33B17F5B" w:rsidR="00EF6ABC" w:rsidRPr="001F2EE1" w:rsidRDefault="00ED197B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Файл</w:t>
            </w:r>
            <w:r w:rsidR="00EF6ABC" w:rsidRPr="001F2EE1">
              <w:rPr>
                <w:color w:val="000000"/>
                <w:sz w:val="24"/>
              </w:rPr>
              <w:t xml:space="preserve"> загрузки данных</w:t>
            </w:r>
          </w:p>
        </w:tc>
        <w:tc>
          <w:tcPr>
            <w:tcW w:w="955" w:type="pct"/>
          </w:tcPr>
          <w:p w14:paraId="0FB138D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1CDDB6B8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составной</w:t>
            </w:r>
          </w:p>
        </w:tc>
        <w:tc>
          <w:tcPr>
            <w:tcW w:w="997" w:type="pct"/>
          </w:tcPr>
          <w:p w14:paraId="00B76FF0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1F2EE1">
              <w:rPr>
                <w:sz w:val="24"/>
              </w:rPr>
              <w:t>-</w:t>
            </w:r>
          </w:p>
        </w:tc>
      </w:tr>
      <w:tr w:rsidR="00EF6ABC" w:rsidRPr="001F2EE1" w14:paraId="764F18D9" w14:textId="77777777" w:rsidTr="00EF6ABC">
        <w:trPr>
          <w:trHeight w:val="335"/>
        </w:trPr>
        <w:tc>
          <w:tcPr>
            <w:tcW w:w="994" w:type="pct"/>
          </w:tcPr>
          <w:p w14:paraId="02B2F85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string-attribute</w:t>
            </w:r>
          </w:p>
        </w:tc>
        <w:tc>
          <w:tcPr>
            <w:tcW w:w="1071" w:type="pct"/>
          </w:tcPr>
          <w:p w14:paraId="26ECDC22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«строка»</w:t>
            </w:r>
          </w:p>
        </w:tc>
        <w:tc>
          <w:tcPr>
            <w:tcW w:w="955" w:type="pct"/>
          </w:tcPr>
          <w:p w14:paraId="67C5D5F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BAF24A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  <w:lang w:val="en"/>
              </w:rPr>
              <w:t>classifier-string-attribute</w:t>
            </w:r>
          </w:p>
        </w:tc>
        <w:tc>
          <w:tcPr>
            <w:tcW w:w="997" w:type="pct"/>
          </w:tcPr>
          <w:p w14:paraId="791D5B9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string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79E6CC4A" w14:textId="77777777" w:rsidTr="00EF6ABC">
        <w:trPr>
          <w:trHeight w:val="335"/>
        </w:trPr>
        <w:tc>
          <w:tcPr>
            <w:tcW w:w="994" w:type="pct"/>
          </w:tcPr>
          <w:p w14:paraId="5379462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text-attribute</w:t>
            </w:r>
          </w:p>
        </w:tc>
        <w:tc>
          <w:tcPr>
            <w:tcW w:w="1071" w:type="pct"/>
          </w:tcPr>
          <w:p w14:paraId="6E86043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«текст»</w:t>
            </w:r>
          </w:p>
        </w:tc>
        <w:tc>
          <w:tcPr>
            <w:tcW w:w="955" w:type="pct"/>
          </w:tcPr>
          <w:p w14:paraId="265D7479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A4A176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classifier-text-attribute</w:t>
            </w:r>
          </w:p>
        </w:tc>
        <w:tc>
          <w:tcPr>
            <w:tcW w:w="997" w:type="pct"/>
          </w:tcPr>
          <w:p w14:paraId="3770B54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text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6AC73A3C" w14:textId="77777777" w:rsidTr="00EF6ABC">
        <w:trPr>
          <w:trHeight w:val="335"/>
        </w:trPr>
        <w:tc>
          <w:tcPr>
            <w:tcW w:w="994" w:type="pct"/>
          </w:tcPr>
          <w:p w14:paraId="263823E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date-attribute</w:t>
            </w:r>
          </w:p>
        </w:tc>
        <w:tc>
          <w:tcPr>
            <w:tcW w:w="1071" w:type="pct"/>
          </w:tcPr>
          <w:p w14:paraId="52C51EE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«д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та»</w:t>
            </w:r>
          </w:p>
        </w:tc>
        <w:tc>
          <w:tcPr>
            <w:tcW w:w="955" w:type="pct"/>
          </w:tcPr>
          <w:p w14:paraId="6F3FEF57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2CDD1D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classifier-date-attribute</w:t>
            </w:r>
          </w:p>
        </w:tc>
        <w:tc>
          <w:tcPr>
            <w:tcW w:w="997" w:type="pct"/>
          </w:tcPr>
          <w:p w14:paraId="2CF915D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date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020D2445" w14:textId="77777777" w:rsidTr="00EF6ABC">
        <w:trPr>
          <w:trHeight w:val="335"/>
        </w:trPr>
        <w:tc>
          <w:tcPr>
            <w:tcW w:w="994" w:type="pct"/>
          </w:tcPr>
          <w:p w14:paraId="781206E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boolean-attribute</w:t>
            </w:r>
          </w:p>
        </w:tc>
        <w:tc>
          <w:tcPr>
            <w:tcW w:w="1071" w:type="pct"/>
          </w:tcPr>
          <w:p w14:paraId="66A0D17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«л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гический»</w:t>
            </w:r>
          </w:p>
        </w:tc>
        <w:tc>
          <w:tcPr>
            <w:tcW w:w="955" w:type="pct"/>
          </w:tcPr>
          <w:p w14:paraId="4290CFEC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488556B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classifier-boolean-attribute</w:t>
            </w:r>
          </w:p>
        </w:tc>
        <w:tc>
          <w:tcPr>
            <w:tcW w:w="997" w:type="pct"/>
          </w:tcPr>
          <w:p w14:paraId="3E5C9D5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boolean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325420B3" w14:textId="77777777" w:rsidTr="00EF6ABC">
        <w:trPr>
          <w:trHeight w:val="335"/>
        </w:trPr>
        <w:tc>
          <w:tcPr>
            <w:tcW w:w="994" w:type="pct"/>
          </w:tcPr>
          <w:p w14:paraId="4D3522B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>
              <w:rPr>
                <w:color w:val="000000"/>
                <w:sz w:val="24"/>
                <w:lang w:val="en"/>
              </w:rPr>
              <w:t>integer-attribute</w:t>
            </w:r>
          </w:p>
        </w:tc>
        <w:tc>
          <w:tcPr>
            <w:tcW w:w="1071" w:type="pct"/>
          </w:tcPr>
          <w:p w14:paraId="0A8284E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«ц</w:t>
            </w:r>
            <w:r w:rsidRPr="001F2EE1">
              <w:rPr>
                <w:color w:val="000000"/>
                <w:sz w:val="24"/>
              </w:rPr>
              <w:t>е</w:t>
            </w:r>
            <w:r w:rsidRPr="001F2EE1">
              <w:rPr>
                <w:color w:val="000000"/>
                <w:sz w:val="24"/>
              </w:rPr>
              <w:t>лое число»</w:t>
            </w:r>
          </w:p>
        </w:tc>
        <w:tc>
          <w:tcPr>
            <w:tcW w:w="955" w:type="pct"/>
          </w:tcPr>
          <w:p w14:paraId="4C3267E4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44C86FF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classifier-integer-attribute</w:t>
            </w:r>
          </w:p>
        </w:tc>
        <w:tc>
          <w:tcPr>
            <w:tcW w:w="997" w:type="pct"/>
          </w:tcPr>
          <w:p w14:paraId="587C444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lastRenderedPageBreak/>
              <w:t>integer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  <w:r w:rsidRPr="001F2EE1">
              <w:rPr>
                <w:color w:val="000000"/>
                <w:sz w:val="24"/>
              </w:rPr>
              <w:t xml:space="preserve"> </w:t>
            </w:r>
          </w:p>
        </w:tc>
      </w:tr>
      <w:tr w:rsidR="00EF6ABC" w:rsidRPr="001F2EE1" w14:paraId="3737DE29" w14:textId="77777777" w:rsidTr="00EF6ABC">
        <w:trPr>
          <w:trHeight w:val="335"/>
        </w:trPr>
        <w:tc>
          <w:tcPr>
            <w:tcW w:w="994" w:type="pct"/>
          </w:tcPr>
          <w:p w14:paraId="607742C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lastRenderedPageBreak/>
              <w:t>decimal-attribute</w:t>
            </w:r>
          </w:p>
        </w:tc>
        <w:tc>
          <w:tcPr>
            <w:tcW w:w="1071" w:type="pct"/>
          </w:tcPr>
          <w:p w14:paraId="5A48A3C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</w:t>
            </w:r>
            <w:r>
              <w:rPr>
                <w:color w:val="000000"/>
                <w:sz w:val="24"/>
              </w:rPr>
              <w:t>дробное</w:t>
            </w:r>
            <w:r w:rsidRPr="001F2EE1">
              <w:rPr>
                <w:color w:val="000000"/>
                <w:sz w:val="24"/>
              </w:rPr>
              <w:t xml:space="preserve"> число»</w:t>
            </w:r>
          </w:p>
        </w:tc>
        <w:tc>
          <w:tcPr>
            <w:tcW w:w="955" w:type="pct"/>
          </w:tcPr>
          <w:p w14:paraId="2FBFF5F1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24AE08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classifier-decimal-attribute</w:t>
            </w:r>
          </w:p>
        </w:tc>
        <w:tc>
          <w:tcPr>
            <w:tcW w:w="997" w:type="pct"/>
          </w:tcPr>
          <w:p w14:paraId="3D95CF2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decimal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35B6A1B3" w14:textId="77777777" w:rsidTr="00EF6ABC">
        <w:trPr>
          <w:trHeight w:val="335"/>
        </w:trPr>
        <w:tc>
          <w:tcPr>
            <w:tcW w:w="994" w:type="pct"/>
          </w:tcPr>
          <w:p w14:paraId="7552951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reference-attribute</w:t>
            </w:r>
          </w:p>
        </w:tc>
        <w:tc>
          <w:tcPr>
            <w:tcW w:w="1071" w:type="pct"/>
          </w:tcPr>
          <w:p w14:paraId="7C2DCCF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Атрибут</w:t>
            </w:r>
            <w:r w:rsidRPr="001F2EE1">
              <w:rPr>
                <w:color w:val="000000"/>
                <w:sz w:val="24"/>
              </w:rPr>
              <w:t xml:space="preserve"> типа «ссылка»</w:t>
            </w:r>
          </w:p>
        </w:tc>
        <w:tc>
          <w:tcPr>
            <w:tcW w:w="955" w:type="pct"/>
          </w:tcPr>
          <w:p w14:paraId="041E3D6A" w14:textId="77777777" w:rsidR="00EF6ABC" w:rsidRDefault="00EF6ABC" w:rsidP="00EF6ABC"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1726B8D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classifier-reference-attribute</w:t>
            </w:r>
          </w:p>
        </w:tc>
        <w:tc>
          <w:tcPr>
            <w:tcW w:w="997" w:type="pct"/>
          </w:tcPr>
          <w:p w14:paraId="438DE5D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Набор и соде</w:t>
            </w:r>
            <w:r w:rsidRPr="001F2EE1">
              <w:rPr>
                <w:color w:val="000000"/>
                <w:sz w:val="24"/>
              </w:rPr>
              <w:t>р</w:t>
            </w:r>
            <w:r w:rsidRPr="001F2EE1">
              <w:rPr>
                <w:color w:val="000000"/>
                <w:sz w:val="24"/>
              </w:rPr>
              <w:t>жимое полей определены мн</w:t>
            </w:r>
            <w:r w:rsidRPr="001F2EE1">
              <w:rPr>
                <w:color w:val="000000"/>
                <w:sz w:val="24"/>
              </w:rPr>
              <w:t>о</w:t>
            </w:r>
            <w:r w:rsidRPr="001F2EE1">
              <w:rPr>
                <w:color w:val="000000"/>
                <w:sz w:val="24"/>
              </w:rPr>
              <w:t>жеством элеме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тов </w:t>
            </w:r>
            <w:r w:rsidRPr="001F2EE1">
              <w:rPr>
                <w:color w:val="000000"/>
                <w:sz w:val="24"/>
                <w:lang w:val="en"/>
              </w:rPr>
              <w:t>classifier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reference</w:t>
            </w:r>
            <w:r w:rsidRPr="001F2EE1">
              <w:rPr>
                <w:color w:val="000000"/>
                <w:sz w:val="24"/>
              </w:rPr>
              <w:t>-</w:t>
            </w:r>
            <w:r w:rsidRPr="001F2EE1">
              <w:rPr>
                <w:color w:val="000000"/>
                <w:sz w:val="24"/>
                <w:lang w:val="en"/>
              </w:rPr>
              <w:t>attribute</w:t>
            </w:r>
          </w:p>
        </w:tc>
      </w:tr>
      <w:tr w:rsidR="00EF6ABC" w:rsidRPr="001F2EE1" w14:paraId="4A67E57D" w14:textId="77777777" w:rsidTr="00EF6ABC">
        <w:trPr>
          <w:trHeight w:val="335"/>
        </w:trPr>
        <w:tc>
          <w:tcPr>
            <w:tcW w:w="994" w:type="pct"/>
          </w:tcPr>
          <w:p w14:paraId="3A6625E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>
              <w:rPr>
                <w:color w:val="000000"/>
                <w:sz w:val="24"/>
                <w:lang w:val="en"/>
              </w:rPr>
              <w:t>uid</w:t>
            </w:r>
          </w:p>
        </w:tc>
        <w:tc>
          <w:tcPr>
            <w:tcW w:w="1071" w:type="pct"/>
          </w:tcPr>
          <w:p w14:paraId="7BC8A22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Идентификатор а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рибута</w:t>
            </w:r>
          </w:p>
        </w:tc>
        <w:tc>
          <w:tcPr>
            <w:tcW w:w="955" w:type="pct"/>
          </w:tcPr>
          <w:p w14:paraId="5B0265F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060EE231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04083863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7939649E" w14:textId="77777777" w:rsidTr="00EF6ABC">
        <w:trPr>
          <w:trHeight w:val="335"/>
        </w:trPr>
        <w:tc>
          <w:tcPr>
            <w:tcW w:w="994" w:type="pct"/>
          </w:tcPr>
          <w:p w14:paraId="0EDBB6B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>
              <w:rPr>
                <w:color w:val="000000"/>
                <w:sz w:val="24"/>
                <w:lang w:val="en"/>
              </w:rPr>
              <w:t>name</w:t>
            </w:r>
          </w:p>
        </w:tc>
        <w:tc>
          <w:tcPr>
            <w:tcW w:w="1071" w:type="pct"/>
          </w:tcPr>
          <w:p w14:paraId="1DFE51B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а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рибута</w:t>
            </w:r>
          </w:p>
        </w:tc>
        <w:tc>
          <w:tcPr>
            <w:tcW w:w="955" w:type="pct"/>
          </w:tcPr>
          <w:p w14:paraId="4090D5C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0F6540E1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A76C391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072A68AB" w14:textId="77777777" w:rsidTr="00EF6ABC">
        <w:trPr>
          <w:trHeight w:val="335"/>
        </w:trPr>
        <w:tc>
          <w:tcPr>
            <w:tcW w:w="994" w:type="pct"/>
          </w:tcPr>
          <w:p w14:paraId="29D60486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t>tech-name</w:t>
            </w:r>
          </w:p>
        </w:tc>
        <w:tc>
          <w:tcPr>
            <w:tcW w:w="1071" w:type="pct"/>
          </w:tcPr>
          <w:p w14:paraId="12785DBA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Техническое наименование а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рибута</w:t>
            </w:r>
          </w:p>
        </w:tc>
        <w:tc>
          <w:tcPr>
            <w:tcW w:w="955" w:type="pct"/>
          </w:tcPr>
          <w:p w14:paraId="2EB0624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FB69F4C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C0A0338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19E3A026" w14:textId="77777777" w:rsidTr="00EF6ABC">
        <w:trPr>
          <w:trHeight w:val="335"/>
        </w:trPr>
        <w:tc>
          <w:tcPr>
            <w:tcW w:w="994" w:type="pct"/>
          </w:tcPr>
          <w:p w14:paraId="00FE1C20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t>unique</w:t>
            </w:r>
          </w:p>
        </w:tc>
        <w:tc>
          <w:tcPr>
            <w:tcW w:w="1071" w:type="pct"/>
          </w:tcPr>
          <w:p w14:paraId="2F89AD5A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Проверка уникал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ности значения а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рибута</w:t>
            </w:r>
          </w:p>
        </w:tc>
        <w:tc>
          <w:tcPr>
            <w:tcW w:w="955" w:type="pct"/>
          </w:tcPr>
          <w:p w14:paraId="4FCC123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2E48A82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74A28560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06E0E210" w14:textId="77777777" w:rsidTr="00EF6ABC">
        <w:trPr>
          <w:trHeight w:val="335"/>
        </w:trPr>
        <w:tc>
          <w:tcPr>
            <w:tcW w:w="994" w:type="pct"/>
          </w:tcPr>
          <w:p w14:paraId="4C83976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required</w:t>
            </w:r>
          </w:p>
        </w:tc>
        <w:tc>
          <w:tcPr>
            <w:tcW w:w="1071" w:type="pct"/>
          </w:tcPr>
          <w:p w14:paraId="6F548D8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Признак обяз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тельности запо</w:t>
            </w:r>
            <w:r>
              <w:rPr>
                <w:color w:val="000000"/>
                <w:sz w:val="24"/>
              </w:rPr>
              <w:t>л</w:t>
            </w:r>
            <w:r>
              <w:rPr>
                <w:color w:val="000000"/>
                <w:sz w:val="24"/>
              </w:rPr>
              <w:t>нения атрибута</w:t>
            </w:r>
          </w:p>
        </w:tc>
        <w:tc>
          <w:tcPr>
            <w:tcW w:w="955" w:type="pct"/>
          </w:tcPr>
          <w:p w14:paraId="19C673F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D5AE72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53628DA5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506303D8" w14:textId="77777777" w:rsidTr="00EF6ABC">
        <w:trPr>
          <w:trHeight w:val="335"/>
        </w:trPr>
        <w:tc>
          <w:tcPr>
            <w:tcW w:w="994" w:type="pct"/>
          </w:tcPr>
          <w:p w14:paraId="7C4D4199" w14:textId="77777777" w:rsidR="00EF6ABC" w:rsidRPr="001F2EE1" w:rsidRDefault="00EF6ABC" w:rsidP="00EF6ABC">
            <w:pPr>
              <w:tabs>
                <w:tab w:val="left" w:pos="730"/>
              </w:tabs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autoFill</w:t>
            </w:r>
          </w:p>
        </w:tc>
        <w:tc>
          <w:tcPr>
            <w:tcW w:w="1071" w:type="pct"/>
          </w:tcPr>
          <w:p w14:paraId="3ADA76D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Pr="00B841F5">
              <w:rPr>
                <w:color w:val="000000"/>
                <w:sz w:val="24"/>
              </w:rPr>
              <w:t>ризнак автоз</w:t>
            </w:r>
            <w:r w:rsidRPr="00B841F5">
              <w:rPr>
                <w:color w:val="000000"/>
                <w:sz w:val="24"/>
              </w:rPr>
              <w:t>а</w:t>
            </w:r>
            <w:r w:rsidRPr="00B841F5">
              <w:rPr>
                <w:color w:val="000000"/>
                <w:sz w:val="24"/>
              </w:rPr>
              <w:t>полнения значения атрибута</w:t>
            </w:r>
          </w:p>
        </w:tc>
        <w:tc>
          <w:tcPr>
            <w:tcW w:w="955" w:type="pct"/>
          </w:tcPr>
          <w:p w14:paraId="6A0E752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47B1C2A5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09850D7C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Доступно для справочников-агрегаторов</w:t>
            </w:r>
          </w:p>
        </w:tc>
      </w:tr>
      <w:tr w:rsidR="00EF6ABC" w:rsidRPr="001F2EE1" w14:paraId="1014D161" w14:textId="77777777" w:rsidTr="00EF6ABC">
        <w:trPr>
          <w:trHeight w:val="335"/>
        </w:trPr>
        <w:tc>
          <w:tcPr>
            <w:tcW w:w="994" w:type="pct"/>
          </w:tcPr>
          <w:p w14:paraId="01975F5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autoKeyPartNum</w:t>
            </w:r>
          </w:p>
        </w:tc>
        <w:tc>
          <w:tcPr>
            <w:tcW w:w="1071" w:type="pct"/>
          </w:tcPr>
          <w:p w14:paraId="27317FB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Порядок базы с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ставного ключа</w:t>
            </w:r>
          </w:p>
        </w:tc>
        <w:tc>
          <w:tcPr>
            <w:tcW w:w="955" w:type="pct"/>
          </w:tcPr>
          <w:p w14:paraId="30FCA98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7FF9709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Число</w:t>
            </w:r>
          </w:p>
        </w:tc>
        <w:tc>
          <w:tcPr>
            <w:tcW w:w="997" w:type="pct"/>
          </w:tcPr>
          <w:p w14:paraId="53521C4E" w14:textId="77777777" w:rsidR="00EF6ABC" w:rsidRPr="00CF5353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Для атрибутов типа «Строка», «Целое число», «Дробное число», «Дата»</w:t>
            </w:r>
          </w:p>
        </w:tc>
      </w:tr>
      <w:tr w:rsidR="00EF6ABC" w:rsidRPr="001F2EE1" w14:paraId="07F1449A" w14:textId="77777777" w:rsidTr="00EF6ABC">
        <w:trPr>
          <w:trHeight w:val="335"/>
        </w:trPr>
        <w:tc>
          <w:tcPr>
            <w:tcW w:w="994" w:type="pct"/>
          </w:tcPr>
          <w:p w14:paraId="09B11F1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regex</w:t>
            </w:r>
          </w:p>
        </w:tc>
        <w:tc>
          <w:tcPr>
            <w:tcW w:w="1071" w:type="pct"/>
          </w:tcPr>
          <w:p w14:paraId="6B01F58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Регулярное выр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жение</w:t>
            </w:r>
          </w:p>
        </w:tc>
        <w:tc>
          <w:tcPr>
            <w:tcW w:w="955" w:type="pct"/>
          </w:tcPr>
          <w:p w14:paraId="4534AC1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10BA8776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EEB6792" w14:textId="77777777" w:rsidR="00EF6ABC" w:rsidRPr="00CF5353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Для атрибутов типа «Строка» и «Текст»</w:t>
            </w:r>
          </w:p>
        </w:tc>
      </w:tr>
      <w:tr w:rsidR="00EF6ABC" w:rsidRPr="001F2EE1" w14:paraId="7A4A2A6A" w14:textId="77777777" w:rsidTr="00EF6ABC">
        <w:trPr>
          <w:trHeight w:val="335"/>
        </w:trPr>
        <w:tc>
          <w:tcPr>
            <w:tcW w:w="994" w:type="pct"/>
          </w:tcPr>
          <w:p w14:paraId="4DE1856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length</w:t>
            </w:r>
          </w:p>
        </w:tc>
        <w:tc>
          <w:tcPr>
            <w:tcW w:w="1071" w:type="pct"/>
          </w:tcPr>
          <w:p w14:paraId="5FC6FEB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Длина поля </w:t>
            </w:r>
          </w:p>
        </w:tc>
        <w:tc>
          <w:tcPr>
            <w:tcW w:w="955" w:type="pct"/>
          </w:tcPr>
          <w:p w14:paraId="7026342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4AAAFAE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Число</w:t>
            </w:r>
          </w:p>
        </w:tc>
        <w:tc>
          <w:tcPr>
            <w:tcW w:w="997" w:type="pct"/>
          </w:tcPr>
          <w:p w14:paraId="23226A06" w14:textId="77777777" w:rsidR="00EF6ABC" w:rsidRPr="00CF5353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Для атрибутов типа «Строка» и «Текст»</w:t>
            </w:r>
          </w:p>
        </w:tc>
      </w:tr>
      <w:tr w:rsidR="00EF6ABC" w:rsidRPr="001F2EE1" w14:paraId="4F68F173" w14:textId="77777777" w:rsidTr="00EF6ABC">
        <w:trPr>
          <w:trHeight w:val="335"/>
        </w:trPr>
        <w:tc>
          <w:tcPr>
            <w:tcW w:w="994" w:type="pct"/>
          </w:tcPr>
          <w:p w14:paraId="0A4A143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checkObscene</w:t>
            </w:r>
          </w:p>
        </w:tc>
        <w:tc>
          <w:tcPr>
            <w:tcW w:w="1071" w:type="pct"/>
          </w:tcPr>
          <w:p w14:paraId="56F6C85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Проверка ненорм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тивной лексики</w:t>
            </w:r>
          </w:p>
        </w:tc>
        <w:tc>
          <w:tcPr>
            <w:tcW w:w="955" w:type="pct"/>
          </w:tcPr>
          <w:p w14:paraId="546F9DB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5901A070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2E74BC4F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3DF6BADD" w14:textId="77777777" w:rsidTr="00EF6ABC">
        <w:trPr>
          <w:trHeight w:val="335"/>
        </w:trPr>
        <w:tc>
          <w:tcPr>
            <w:tcW w:w="994" w:type="pct"/>
          </w:tcPr>
          <w:p w14:paraId="08039EF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CF5353">
              <w:rPr>
                <w:color w:val="000000"/>
                <w:sz w:val="24"/>
                <w:lang w:val="en"/>
              </w:rPr>
              <w:t>checkOrthography</w:t>
            </w:r>
          </w:p>
        </w:tc>
        <w:tc>
          <w:tcPr>
            <w:tcW w:w="1071" w:type="pct"/>
          </w:tcPr>
          <w:p w14:paraId="0DF57F6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Провека орфогр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lastRenderedPageBreak/>
              <w:t>фии</w:t>
            </w:r>
          </w:p>
        </w:tc>
        <w:tc>
          <w:tcPr>
            <w:tcW w:w="955" w:type="pct"/>
          </w:tcPr>
          <w:p w14:paraId="1E259C4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lastRenderedPageBreak/>
              <w:t>Опциональный</w:t>
            </w:r>
          </w:p>
        </w:tc>
        <w:tc>
          <w:tcPr>
            <w:tcW w:w="983" w:type="pct"/>
          </w:tcPr>
          <w:p w14:paraId="23E97EC1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4FB06A9C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725C5DA3" w14:textId="77777777" w:rsidTr="00EF6ABC">
        <w:trPr>
          <w:trHeight w:val="335"/>
        </w:trPr>
        <w:tc>
          <w:tcPr>
            <w:tcW w:w="994" w:type="pct"/>
          </w:tcPr>
          <w:p w14:paraId="3D6B821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lastRenderedPageBreak/>
              <w:t>int-range</w:t>
            </w:r>
          </w:p>
        </w:tc>
        <w:tc>
          <w:tcPr>
            <w:tcW w:w="1071" w:type="pct"/>
          </w:tcPr>
          <w:p w14:paraId="606B2D2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Диапазон знач</w:t>
            </w:r>
            <w:r w:rsidRPr="001F2EE1">
              <w:rPr>
                <w:color w:val="000000"/>
                <w:sz w:val="24"/>
              </w:rPr>
              <w:t>е</w:t>
            </w:r>
            <w:r w:rsidRPr="001F2EE1">
              <w:rPr>
                <w:color w:val="000000"/>
                <w:sz w:val="24"/>
              </w:rPr>
              <w:t xml:space="preserve">ний, которые могут принимать атрибут типа </w:t>
            </w:r>
            <w:r w:rsidRPr="001F2EE1">
              <w:rPr>
                <w:color w:val="000000"/>
                <w:sz w:val="24"/>
                <w:lang w:val="en-US"/>
              </w:rPr>
              <w:t>INTEGER</w:t>
            </w:r>
          </w:p>
        </w:tc>
        <w:tc>
          <w:tcPr>
            <w:tcW w:w="955" w:type="pct"/>
          </w:tcPr>
          <w:p w14:paraId="0AAF5DB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4AA688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</w:p>
        </w:tc>
        <w:tc>
          <w:tcPr>
            <w:tcW w:w="997" w:type="pct"/>
          </w:tcPr>
          <w:p w14:paraId="1878EE58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 xml:space="preserve">См. описание </w:t>
            </w:r>
            <w:r w:rsidRPr="001F2EE1">
              <w:rPr>
                <w:color w:val="000000"/>
                <w:sz w:val="24"/>
                <w:lang w:val="en-US"/>
              </w:rPr>
              <w:t>from, to</w:t>
            </w:r>
          </w:p>
        </w:tc>
      </w:tr>
      <w:tr w:rsidR="00EF6ABC" w:rsidRPr="001F2EE1" w14:paraId="298A2745" w14:textId="77777777" w:rsidTr="00EF6ABC">
        <w:trPr>
          <w:trHeight w:val="335"/>
        </w:trPr>
        <w:tc>
          <w:tcPr>
            <w:tcW w:w="994" w:type="pct"/>
          </w:tcPr>
          <w:p w14:paraId="5C8134D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from</w:t>
            </w:r>
          </w:p>
        </w:tc>
        <w:tc>
          <w:tcPr>
            <w:tcW w:w="1071" w:type="pct"/>
          </w:tcPr>
          <w:p w14:paraId="63D51B6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Минимальное зн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чение</w:t>
            </w:r>
          </w:p>
        </w:tc>
        <w:tc>
          <w:tcPr>
            <w:tcW w:w="955" w:type="pct"/>
          </w:tcPr>
          <w:p w14:paraId="018955E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CB2233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28FDBEB6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575D5FCF" w14:textId="77777777" w:rsidTr="00EF6ABC">
        <w:trPr>
          <w:trHeight w:val="335"/>
        </w:trPr>
        <w:tc>
          <w:tcPr>
            <w:tcW w:w="994" w:type="pct"/>
          </w:tcPr>
          <w:p w14:paraId="3411476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to</w:t>
            </w:r>
          </w:p>
        </w:tc>
        <w:tc>
          <w:tcPr>
            <w:tcW w:w="1071" w:type="pct"/>
          </w:tcPr>
          <w:p w14:paraId="15ED785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Максимальное значение</w:t>
            </w:r>
          </w:p>
        </w:tc>
        <w:tc>
          <w:tcPr>
            <w:tcW w:w="955" w:type="pct"/>
          </w:tcPr>
          <w:p w14:paraId="522DDCE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448197A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AA497B9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0031EA13" w14:textId="77777777" w:rsidTr="00EF6ABC">
        <w:trPr>
          <w:trHeight w:val="335"/>
        </w:trPr>
        <w:tc>
          <w:tcPr>
            <w:tcW w:w="994" w:type="pct"/>
          </w:tcPr>
          <w:p w14:paraId="34316C9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decimal-range</w:t>
            </w:r>
          </w:p>
        </w:tc>
        <w:tc>
          <w:tcPr>
            <w:tcW w:w="1071" w:type="pct"/>
          </w:tcPr>
          <w:p w14:paraId="6720391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Диапазон знач</w:t>
            </w:r>
            <w:r w:rsidRPr="001F2EE1">
              <w:rPr>
                <w:color w:val="000000"/>
                <w:sz w:val="24"/>
              </w:rPr>
              <w:t>е</w:t>
            </w:r>
            <w:r w:rsidRPr="001F2EE1">
              <w:rPr>
                <w:color w:val="000000"/>
                <w:sz w:val="24"/>
              </w:rPr>
              <w:t xml:space="preserve">ний, которые могут принимать атрибут типа </w:t>
            </w:r>
            <w:r w:rsidRPr="001F2EE1">
              <w:rPr>
                <w:color w:val="000000"/>
                <w:sz w:val="24"/>
                <w:lang w:val="en-US"/>
              </w:rPr>
              <w:t>DECIMAL</w:t>
            </w:r>
          </w:p>
        </w:tc>
        <w:tc>
          <w:tcPr>
            <w:tcW w:w="955" w:type="pct"/>
          </w:tcPr>
          <w:p w14:paraId="5A3A3B4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702226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</w:p>
        </w:tc>
        <w:tc>
          <w:tcPr>
            <w:tcW w:w="997" w:type="pct"/>
          </w:tcPr>
          <w:p w14:paraId="77EDFDE3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 xml:space="preserve">См. описание </w:t>
            </w:r>
            <w:r w:rsidRPr="001F2EE1">
              <w:rPr>
                <w:color w:val="000000"/>
                <w:sz w:val="24"/>
                <w:lang w:val="en-US"/>
              </w:rPr>
              <w:t>from, to</w:t>
            </w:r>
          </w:p>
        </w:tc>
      </w:tr>
      <w:tr w:rsidR="00EF6ABC" w:rsidRPr="001F2EE1" w14:paraId="282216CB" w14:textId="77777777" w:rsidTr="00EF6ABC">
        <w:trPr>
          <w:trHeight w:val="335"/>
        </w:trPr>
        <w:tc>
          <w:tcPr>
            <w:tcW w:w="994" w:type="pct"/>
          </w:tcPr>
          <w:p w14:paraId="15ED911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from</w:t>
            </w:r>
          </w:p>
        </w:tc>
        <w:tc>
          <w:tcPr>
            <w:tcW w:w="1071" w:type="pct"/>
          </w:tcPr>
          <w:p w14:paraId="55E36C4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Минимальное зн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чение</w:t>
            </w:r>
          </w:p>
        </w:tc>
        <w:tc>
          <w:tcPr>
            <w:tcW w:w="955" w:type="pct"/>
          </w:tcPr>
          <w:p w14:paraId="10BCE67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9E2420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80B64A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6A0F9B8D" w14:textId="77777777" w:rsidTr="00EF6ABC">
        <w:trPr>
          <w:trHeight w:val="335"/>
        </w:trPr>
        <w:tc>
          <w:tcPr>
            <w:tcW w:w="994" w:type="pct"/>
          </w:tcPr>
          <w:p w14:paraId="3ED12A5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to</w:t>
            </w:r>
          </w:p>
        </w:tc>
        <w:tc>
          <w:tcPr>
            <w:tcW w:w="1071" w:type="pct"/>
          </w:tcPr>
          <w:p w14:paraId="7951EEB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Максимальное значение</w:t>
            </w:r>
          </w:p>
        </w:tc>
        <w:tc>
          <w:tcPr>
            <w:tcW w:w="955" w:type="pct"/>
          </w:tcPr>
          <w:p w14:paraId="5740F67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23D293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2F6252CF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71E04883" w14:textId="77777777" w:rsidTr="00EF6ABC">
        <w:trPr>
          <w:trHeight w:val="335"/>
        </w:trPr>
        <w:tc>
          <w:tcPr>
            <w:tcW w:w="994" w:type="pct"/>
          </w:tcPr>
          <w:p w14:paraId="73CF4D9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date-range</w:t>
            </w:r>
          </w:p>
        </w:tc>
        <w:tc>
          <w:tcPr>
            <w:tcW w:w="1071" w:type="pct"/>
          </w:tcPr>
          <w:p w14:paraId="72E0336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Диапазон знач</w:t>
            </w:r>
            <w:r w:rsidRPr="001F2EE1">
              <w:rPr>
                <w:color w:val="000000"/>
                <w:sz w:val="24"/>
              </w:rPr>
              <w:t>е</w:t>
            </w:r>
            <w:r w:rsidRPr="001F2EE1">
              <w:rPr>
                <w:color w:val="000000"/>
                <w:sz w:val="24"/>
              </w:rPr>
              <w:t xml:space="preserve">ний, которые могут принимать атрибут типа </w:t>
            </w:r>
            <w:r w:rsidRPr="001F2EE1">
              <w:rPr>
                <w:color w:val="000000"/>
                <w:sz w:val="24"/>
                <w:lang w:val="en-US"/>
              </w:rPr>
              <w:t>DATE</w:t>
            </w:r>
          </w:p>
        </w:tc>
        <w:tc>
          <w:tcPr>
            <w:tcW w:w="955" w:type="pct"/>
          </w:tcPr>
          <w:p w14:paraId="1E20F46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14BC76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</w:p>
        </w:tc>
        <w:tc>
          <w:tcPr>
            <w:tcW w:w="997" w:type="pct"/>
          </w:tcPr>
          <w:p w14:paraId="032D09DE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 xml:space="preserve">См. описание </w:t>
            </w:r>
            <w:r w:rsidRPr="001F2EE1">
              <w:rPr>
                <w:color w:val="000000"/>
                <w:sz w:val="24"/>
                <w:lang w:val="en-US"/>
              </w:rPr>
              <w:t>from, to</w:t>
            </w:r>
          </w:p>
        </w:tc>
      </w:tr>
      <w:tr w:rsidR="00EF6ABC" w:rsidRPr="001F2EE1" w14:paraId="4D9171A6" w14:textId="77777777" w:rsidTr="00EF6ABC">
        <w:trPr>
          <w:trHeight w:val="335"/>
        </w:trPr>
        <w:tc>
          <w:tcPr>
            <w:tcW w:w="994" w:type="pct"/>
          </w:tcPr>
          <w:p w14:paraId="444AB2A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from</w:t>
            </w:r>
          </w:p>
        </w:tc>
        <w:tc>
          <w:tcPr>
            <w:tcW w:w="1071" w:type="pct"/>
          </w:tcPr>
          <w:p w14:paraId="00B4217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Минимальное зн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чение</w:t>
            </w:r>
          </w:p>
        </w:tc>
        <w:tc>
          <w:tcPr>
            <w:tcW w:w="955" w:type="pct"/>
          </w:tcPr>
          <w:p w14:paraId="1974643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1355C3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Дата</w:t>
            </w:r>
          </w:p>
        </w:tc>
        <w:tc>
          <w:tcPr>
            <w:tcW w:w="997" w:type="pct"/>
          </w:tcPr>
          <w:p w14:paraId="17204F5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40B9D18F" w14:textId="77777777" w:rsidTr="00EF6ABC">
        <w:trPr>
          <w:trHeight w:val="335"/>
        </w:trPr>
        <w:tc>
          <w:tcPr>
            <w:tcW w:w="994" w:type="pct"/>
          </w:tcPr>
          <w:p w14:paraId="5FC1BAB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to</w:t>
            </w:r>
          </w:p>
        </w:tc>
        <w:tc>
          <w:tcPr>
            <w:tcW w:w="1071" w:type="pct"/>
          </w:tcPr>
          <w:p w14:paraId="2625ED7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Максимальное значение</w:t>
            </w:r>
          </w:p>
        </w:tc>
        <w:tc>
          <w:tcPr>
            <w:tcW w:w="955" w:type="pct"/>
          </w:tcPr>
          <w:p w14:paraId="1814551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5F10F8D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Дата</w:t>
            </w:r>
          </w:p>
        </w:tc>
        <w:tc>
          <w:tcPr>
            <w:tcW w:w="997" w:type="pct"/>
          </w:tcPr>
          <w:p w14:paraId="2926633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1F2EE1">
              <w:rPr>
                <w:color w:val="000000"/>
                <w:sz w:val="24"/>
                <w:lang w:val="en-US"/>
              </w:rPr>
              <w:t>-</w:t>
            </w:r>
          </w:p>
        </w:tc>
      </w:tr>
      <w:tr w:rsidR="00EF6ABC" w:rsidRPr="001F2EE1" w14:paraId="62FB5614" w14:textId="77777777" w:rsidTr="00EF6ABC">
        <w:trPr>
          <w:trHeight w:val="335"/>
        </w:trPr>
        <w:tc>
          <w:tcPr>
            <w:tcW w:w="994" w:type="pct"/>
          </w:tcPr>
          <w:p w14:paraId="33A92FD8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ref-attribute-uid</w:t>
            </w:r>
          </w:p>
        </w:tc>
        <w:tc>
          <w:tcPr>
            <w:tcW w:w="1071" w:type="pct"/>
          </w:tcPr>
          <w:p w14:paraId="7C9D4396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Идентификатор ссылки на атрибут иного справочника</w:t>
            </w:r>
          </w:p>
        </w:tc>
        <w:tc>
          <w:tcPr>
            <w:tcW w:w="955" w:type="pct"/>
          </w:tcPr>
          <w:p w14:paraId="3836D4B1" w14:textId="77777777" w:rsidR="00EF6ABC" w:rsidRPr="00D006EB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A8A663D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A810722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Для атрибута 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 «Ссылка»</w:t>
            </w:r>
          </w:p>
        </w:tc>
      </w:tr>
      <w:tr w:rsidR="00EF6ABC" w:rsidRPr="001F2EE1" w14:paraId="4A3F4CF1" w14:textId="77777777" w:rsidTr="00EF6ABC">
        <w:trPr>
          <w:trHeight w:val="335"/>
        </w:trPr>
        <w:tc>
          <w:tcPr>
            <w:tcW w:w="994" w:type="pct"/>
          </w:tcPr>
          <w:p w14:paraId="5F2215FB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 w:rsidRPr="00002118">
              <w:rPr>
                <w:b/>
                <w:color w:val="000000"/>
                <w:sz w:val="24"/>
                <w:lang w:val="en"/>
              </w:rPr>
              <w:t>simple-classifier</w:t>
            </w:r>
          </w:p>
        </w:tc>
        <w:tc>
          <w:tcPr>
            <w:tcW w:w="1071" w:type="pct"/>
          </w:tcPr>
          <w:p w14:paraId="39B21A6C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Описание прост</w:t>
            </w:r>
            <w:r w:rsidRPr="00002118">
              <w:rPr>
                <w:b/>
                <w:color w:val="000000"/>
                <w:sz w:val="24"/>
              </w:rPr>
              <w:t>о</w:t>
            </w:r>
            <w:r w:rsidRPr="00002118">
              <w:rPr>
                <w:b/>
                <w:color w:val="000000"/>
                <w:sz w:val="24"/>
              </w:rPr>
              <w:t>го справочника</w:t>
            </w:r>
          </w:p>
        </w:tc>
        <w:tc>
          <w:tcPr>
            <w:tcW w:w="955" w:type="pct"/>
          </w:tcPr>
          <w:p w14:paraId="00AC6BB8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Набор и соде</w:t>
            </w:r>
            <w:r w:rsidRPr="00002118">
              <w:rPr>
                <w:b/>
                <w:color w:val="000000"/>
                <w:sz w:val="24"/>
              </w:rPr>
              <w:t>р</w:t>
            </w:r>
            <w:r w:rsidRPr="00002118">
              <w:rPr>
                <w:b/>
                <w:color w:val="000000"/>
                <w:sz w:val="24"/>
              </w:rPr>
              <w:t xml:space="preserve">жимое полей определены множеством элементов </w:t>
            </w:r>
            <w:r w:rsidRPr="00002118">
              <w:rPr>
                <w:b/>
                <w:color w:val="000000"/>
                <w:sz w:val="24"/>
                <w:lang w:val="en"/>
              </w:rPr>
              <w:t>si</w:t>
            </w:r>
            <w:r w:rsidRPr="00002118">
              <w:rPr>
                <w:b/>
                <w:color w:val="000000"/>
                <w:sz w:val="24"/>
                <w:lang w:val="en"/>
              </w:rPr>
              <w:t>m</w:t>
            </w:r>
            <w:r w:rsidRPr="00002118">
              <w:rPr>
                <w:b/>
                <w:color w:val="000000"/>
                <w:sz w:val="24"/>
                <w:lang w:val="en"/>
              </w:rPr>
              <w:t>ple</w:t>
            </w:r>
            <w:r w:rsidRPr="00002118">
              <w:rPr>
                <w:b/>
                <w:color w:val="000000"/>
                <w:sz w:val="24"/>
              </w:rPr>
              <w:t>-</w:t>
            </w:r>
            <w:r w:rsidRPr="00002118">
              <w:rPr>
                <w:b/>
                <w:color w:val="000000"/>
                <w:sz w:val="24"/>
                <w:lang w:val="en"/>
              </w:rPr>
              <w:t>classifier</w:t>
            </w:r>
          </w:p>
        </w:tc>
        <w:tc>
          <w:tcPr>
            <w:tcW w:w="983" w:type="pct"/>
          </w:tcPr>
          <w:p w14:paraId="71AD1415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 w:rsidRPr="00002118">
              <w:rPr>
                <w:b/>
                <w:color w:val="000000"/>
                <w:sz w:val="24"/>
                <w:lang w:val="en"/>
              </w:rPr>
              <w:t>0…n/</w:t>
            </w:r>
            <w:r w:rsidRPr="00002118">
              <w:rPr>
                <w:b/>
                <w:sz w:val="24"/>
              </w:rPr>
              <w:t xml:space="preserve"> </w:t>
            </w:r>
            <w:r w:rsidRPr="00002118">
              <w:rPr>
                <w:b/>
                <w:color w:val="000000"/>
                <w:sz w:val="24"/>
                <w:lang w:val="en"/>
              </w:rPr>
              <w:t>simple-classifier</w:t>
            </w:r>
          </w:p>
        </w:tc>
        <w:tc>
          <w:tcPr>
            <w:tcW w:w="997" w:type="pct"/>
          </w:tcPr>
          <w:p w14:paraId="17E86A36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03864961" w14:textId="77777777" w:rsidTr="00EF6ABC">
        <w:trPr>
          <w:trHeight w:val="335"/>
        </w:trPr>
        <w:tc>
          <w:tcPr>
            <w:tcW w:w="994" w:type="pct"/>
          </w:tcPr>
          <w:p w14:paraId="7977A3A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name</w:t>
            </w:r>
          </w:p>
        </w:tc>
        <w:tc>
          <w:tcPr>
            <w:tcW w:w="1071" w:type="pct"/>
          </w:tcPr>
          <w:p w14:paraId="7DCDF8E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Наименование справочника</w:t>
            </w:r>
          </w:p>
        </w:tc>
        <w:tc>
          <w:tcPr>
            <w:tcW w:w="955" w:type="pct"/>
          </w:tcPr>
          <w:p w14:paraId="61D3DCB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17C8188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260B82B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04746FD6" w14:textId="77777777" w:rsidTr="00EF6ABC">
        <w:trPr>
          <w:trHeight w:val="335"/>
        </w:trPr>
        <w:tc>
          <w:tcPr>
            <w:tcW w:w="994" w:type="pct"/>
          </w:tcPr>
          <w:p w14:paraId="51B9B62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t>tech-name</w:t>
            </w:r>
          </w:p>
        </w:tc>
        <w:tc>
          <w:tcPr>
            <w:tcW w:w="1071" w:type="pct"/>
          </w:tcPr>
          <w:p w14:paraId="5C8EAF1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Техническое наименование справочника</w:t>
            </w:r>
          </w:p>
        </w:tc>
        <w:tc>
          <w:tcPr>
            <w:tcW w:w="955" w:type="pct"/>
          </w:tcPr>
          <w:p w14:paraId="68DF0D6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5011BCF3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38A8746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78FE895F" w14:textId="77777777" w:rsidTr="00EF6ABC">
        <w:trPr>
          <w:trHeight w:val="335"/>
        </w:trPr>
        <w:tc>
          <w:tcPr>
            <w:tcW w:w="994" w:type="pct"/>
          </w:tcPr>
          <w:p w14:paraId="01F30B5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code</w:t>
            </w:r>
          </w:p>
        </w:tc>
        <w:tc>
          <w:tcPr>
            <w:tcW w:w="1071" w:type="pct"/>
          </w:tcPr>
          <w:p w14:paraId="6406844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Код справочника</w:t>
            </w:r>
          </w:p>
        </w:tc>
        <w:tc>
          <w:tcPr>
            <w:tcW w:w="955" w:type="pct"/>
          </w:tcPr>
          <w:p w14:paraId="690CC3A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29BAA8D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8EB613E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69670715" w14:textId="77777777" w:rsidTr="00EF6ABC">
        <w:trPr>
          <w:trHeight w:val="335"/>
        </w:trPr>
        <w:tc>
          <w:tcPr>
            <w:tcW w:w="994" w:type="pct"/>
          </w:tcPr>
          <w:p w14:paraId="57E8F97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-US"/>
              </w:rPr>
              <w:t>uid</w:t>
            </w:r>
          </w:p>
        </w:tc>
        <w:tc>
          <w:tcPr>
            <w:tcW w:w="1071" w:type="pct"/>
          </w:tcPr>
          <w:p w14:paraId="1FB7697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Уникальный иде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>тификатор спр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вочника</w:t>
            </w:r>
          </w:p>
        </w:tc>
        <w:tc>
          <w:tcPr>
            <w:tcW w:w="955" w:type="pct"/>
          </w:tcPr>
          <w:p w14:paraId="5A55607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18622FC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09CF1BB8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4A6A1FE8" w14:textId="77777777" w:rsidTr="00EF6ABC">
        <w:trPr>
          <w:trHeight w:val="335"/>
        </w:trPr>
        <w:tc>
          <w:tcPr>
            <w:tcW w:w="994" w:type="pct"/>
          </w:tcPr>
          <w:p w14:paraId="3087950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lastRenderedPageBreak/>
              <w:t>version</w:t>
            </w:r>
          </w:p>
        </w:tc>
        <w:tc>
          <w:tcPr>
            <w:tcW w:w="1071" w:type="pct"/>
          </w:tcPr>
          <w:p w14:paraId="5C6D3D0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Номер ревизии справочника</w:t>
            </w:r>
          </w:p>
        </w:tc>
        <w:tc>
          <w:tcPr>
            <w:tcW w:w="955" w:type="pct"/>
          </w:tcPr>
          <w:p w14:paraId="65CB2FA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EF0DC8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Число</w:t>
            </w:r>
          </w:p>
        </w:tc>
        <w:tc>
          <w:tcPr>
            <w:tcW w:w="997" w:type="pct"/>
          </w:tcPr>
          <w:p w14:paraId="394941B2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572A486E" w14:textId="77777777" w:rsidTr="00EF6ABC">
        <w:trPr>
          <w:trHeight w:val="335"/>
        </w:trPr>
        <w:tc>
          <w:tcPr>
            <w:tcW w:w="994" w:type="pct"/>
          </w:tcPr>
          <w:p w14:paraId="6456E3B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key-attribute-ref</w:t>
            </w:r>
          </w:p>
        </w:tc>
        <w:tc>
          <w:tcPr>
            <w:tcW w:w="1071" w:type="pct"/>
          </w:tcPr>
          <w:p w14:paraId="746BCF6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Идентификатор с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ставного ключа (ключевого атр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бута</w:t>
            </w:r>
          </w:p>
        </w:tc>
        <w:tc>
          <w:tcPr>
            <w:tcW w:w="955" w:type="pct"/>
          </w:tcPr>
          <w:p w14:paraId="6700AB6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1FBBD04E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033303ED" w14:textId="77777777" w:rsidR="00EF6ABC" w:rsidRPr="00002118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0B67DE39" w14:textId="77777777" w:rsidTr="00EF6ABC">
        <w:trPr>
          <w:trHeight w:val="335"/>
        </w:trPr>
        <w:tc>
          <w:tcPr>
            <w:tcW w:w="994" w:type="pct"/>
          </w:tcPr>
          <w:p w14:paraId="0C2979A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public-id</w:t>
            </w:r>
          </w:p>
        </w:tc>
        <w:tc>
          <w:tcPr>
            <w:tcW w:w="1071" w:type="pct"/>
          </w:tcPr>
          <w:p w14:paraId="2E2DF14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Идентификатор справочника</w:t>
            </w:r>
          </w:p>
        </w:tc>
        <w:tc>
          <w:tcPr>
            <w:tcW w:w="955" w:type="pct"/>
          </w:tcPr>
          <w:p w14:paraId="338D642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524799E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FE76705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737CAD27" w14:textId="77777777" w:rsidTr="00EF6ABC">
        <w:trPr>
          <w:trHeight w:val="335"/>
        </w:trPr>
        <w:tc>
          <w:tcPr>
            <w:tcW w:w="994" w:type="pct"/>
          </w:tcPr>
          <w:p w14:paraId="2AC4D50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checksum</w:t>
            </w:r>
          </w:p>
        </w:tc>
        <w:tc>
          <w:tcPr>
            <w:tcW w:w="1071" w:type="pct"/>
          </w:tcPr>
          <w:p w14:paraId="5C2E0AD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Контрольная су</w:t>
            </w:r>
            <w:r w:rsidRPr="001F2EE1">
              <w:rPr>
                <w:color w:val="000000"/>
                <w:sz w:val="24"/>
              </w:rPr>
              <w:t>м</w:t>
            </w:r>
            <w:r w:rsidRPr="001F2EE1">
              <w:rPr>
                <w:color w:val="000000"/>
                <w:sz w:val="24"/>
              </w:rPr>
              <w:t>ма</w:t>
            </w:r>
          </w:p>
        </w:tc>
        <w:tc>
          <w:tcPr>
            <w:tcW w:w="955" w:type="pct"/>
          </w:tcPr>
          <w:p w14:paraId="6D63DAD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AD01F9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0D5791AF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3535E246" w14:textId="77777777" w:rsidTr="00EF6ABC">
        <w:trPr>
          <w:trHeight w:val="335"/>
        </w:trPr>
        <w:tc>
          <w:tcPr>
            <w:tcW w:w="994" w:type="pct"/>
          </w:tcPr>
          <w:p w14:paraId="110BB56B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description</w:t>
            </w:r>
          </w:p>
        </w:tc>
        <w:tc>
          <w:tcPr>
            <w:tcW w:w="1071" w:type="pct"/>
          </w:tcPr>
          <w:p w14:paraId="093B9447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справо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z w:val="24"/>
              </w:rPr>
              <w:t>ника</w:t>
            </w:r>
          </w:p>
        </w:tc>
        <w:tc>
          <w:tcPr>
            <w:tcW w:w="955" w:type="pct"/>
          </w:tcPr>
          <w:p w14:paraId="4DB4296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13A63F4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6BD71462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4DA3D633" w14:textId="77777777" w:rsidTr="00EF6ABC">
        <w:trPr>
          <w:trHeight w:val="335"/>
        </w:trPr>
        <w:tc>
          <w:tcPr>
            <w:tcW w:w="994" w:type="pct"/>
          </w:tcPr>
          <w:p w14:paraId="6F3655D8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32BE5">
              <w:rPr>
                <w:color w:val="000000"/>
                <w:sz w:val="24"/>
                <w:lang w:val="en-US"/>
              </w:rPr>
              <w:t>updatePeriod</w:t>
            </w:r>
          </w:p>
        </w:tc>
        <w:tc>
          <w:tcPr>
            <w:tcW w:w="1071" w:type="pct"/>
          </w:tcPr>
          <w:p w14:paraId="12882513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Частота обновл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справочника</w:t>
            </w:r>
          </w:p>
        </w:tc>
        <w:tc>
          <w:tcPr>
            <w:tcW w:w="955" w:type="pct"/>
          </w:tcPr>
          <w:p w14:paraId="0C03091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B7FAFB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C85A1FB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Указывать 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в днях, если справочник не требует регуля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ных обновлений – значение не указывать</w:t>
            </w:r>
          </w:p>
        </w:tc>
      </w:tr>
      <w:tr w:rsidR="00EF6ABC" w:rsidRPr="001F2EE1" w14:paraId="2BF5FF5C" w14:textId="77777777" w:rsidTr="00EF6ABC">
        <w:trPr>
          <w:trHeight w:val="335"/>
        </w:trPr>
        <w:tc>
          <w:tcPr>
            <w:tcW w:w="994" w:type="pct"/>
          </w:tcPr>
          <w:p w14:paraId="215D4F53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-US"/>
              </w:rPr>
            </w:pPr>
            <w:r w:rsidRPr="00002118">
              <w:rPr>
                <w:b/>
                <w:color w:val="000000"/>
                <w:sz w:val="24"/>
                <w:lang w:val="en-US"/>
              </w:rPr>
              <w:t>data</w:t>
            </w:r>
          </w:p>
        </w:tc>
        <w:tc>
          <w:tcPr>
            <w:tcW w:w="1071" w:type="pct"/>
          </w:tcPr>
          <w:p w14:paraId="13B8F31B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Блок с данными (записями) спр</w:t>
            </w:r>
            <w:r w:rsidRPr="00002118">
              <w:rPr>
                <w:b/>
                <w:color w:val="000000"/>
                <w:sz w:val="24"/>
              </w:rPr>
              <w:t>а</w:t>
            </w:r>
            <w:r w:rsidRPr="00002118">
              <w:rPr>
                <w:b/>
                <w:color w:val="000000"/>
                <w:sz w:val="24"/>
              </w:rPr>
              <w:t>вочника</w:t>
            </w:r>
          </w:p>
        </w:tc>
        <w:tc>
          <w:tcPr>
            <w:tcW w:w="955" w:type="pct"/>
          </w:tcPr>
          <w:p w14:paraId="3952FF04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400E1CBC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nsi:classifier-data</w:t>
            </w:r>
          </w:p>
        </w:tc>
        <w:tc>
          <w:tcPr>
            <w:tcW w:w="997" w:type="pct"/>
          </w:tcPr>
          <w:p w14:paraId="787141C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</w:p>
        </w:tc>
      </w:tr>
      <w:tr w:rsidR="00EF6ABC" w:rsidRPr="001F2EE1" w14:paraId="6664871C" w14:textId="77777777" w:rsidTr="00EF6ABC">
        <w:trPr>
          <w:trHeight w:val="335"/>
        </w:trPr>
        <w:tc>
          <w:tcPr>
            <w:tcW w:w="994" w:type="pct"/>
          </w:tcPr>
          <w:p w14:paraId="17523495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classifier-ref</w:t>
            </w:r>
          </w:p>
        </w:tc>
        <w:tc>
          <w:tcPr>
            <w:tcW w:w="1071" w:type="pct"/>
          </w:tcPr>
          <w:p w14:paraId="47B7E888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sz w:val="24"/>
              </w:rPr>
              <w:t>Идентификатор справочника, к к</w:t>
            </w:r>
            <w:r w:rsidRPr="00B841F5">
              <w:rPr>
                <w:sz w:val="24"/>
              </w:rPr>
              <w:t>о</w:t>
            </w:r>
            <w:r w:rsidRPr="00B841F5">
              <w:rPr>
                <w:sz w:val="24"/>
              </w:rPr>
              <w:t>торому относится запись</w:t>
            </w:r>
          </w:p>
        </w:tc>
        <w:tc>
          <w:tcPr>
            <w:tcW w:w="955" w:type="pct"/>
          </w:tcPr>
          <w:p w14:paraId="75609048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148C030F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A5E1550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</w:p>
        </w:tc>
      </w:tr>
      <w:tr w:rsidR="00EF6ABC" w:rsidRPr="001F2EE1" w14:paraId="4585CD3C" w14:textId="77777777" w:rsidTr="00EF6ABC">
        <w:trPr>
          <w:trHeight w:val="335"/>
        </w:trPr>
        <w:tc>
          <w:tcPr>
            <w:tcW w:w="994" w:type="pct"/>
          </w:tcPr>
          <w:p w14:paraId="39A03056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record</w:t>
            </w:r>
          </w:p>
        </w:tc>
        <w:tc>
          <w:tcPr>
            <w:tcW w:w="1071" w:type="pct"/>
          </w:tcPr>
          <w:p w14:paraId="516B340C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sz w:val="24"/>
              </w:rPr>
              <w:t>Запись справочн</w:t>
            </w:r>
            <w:r w:rsidRPr="00B841F5">
              <w:rPr>
                <w:sz w:val="24"/>
              </w:rPr>
              <w:t>и</w:t>
            </w:r>
            <w:r w:rsidRPr="00B841F5">
              <w:rPr>
                <w:sz w:val="24"/>
              </w:rPr>
              <w:t>ка</w:t>
            </w:r>
          </w:p>
        </w:tc>
        <w:tc>
          <w:tcPr>
            <w:tcW w:w="955" w:type="pct"/>
          </w:tcPr>
          <w:p w14:paraId="18B8A447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E82EB31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0…n/ record</w:t>
            </w:r>
          </w:p>
        </w:tc>
        <w:tc>
          <w:tcPr>
            <w:tcW w:w="997" w:type="pct"/>
          </w:tcPr>
          <w:p w14:paraId="7F85A7DD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E27A97" w14:paraId="47B5DC4B" w14:textId="77777777" w:rsidTr="00EF6ABC">
        <w:trPr>
          <w:trHeight w:val="335"/>
        </w:trPr>
        <w:tc>
          <w:tcPr>
            <w:tcW w:w="994" w:type="pct"/>
          </w:tcPr>
          <w:p w14:paraId="391F4BB1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B841F5">
              <w:rPr>
                <w:color w:val="000000"/>
                <w:sz w:val="24"/>
                <w:lang w:val="en-US"/>
              </w:rPr>
              <w:t>uid</w:t>
            </w:r>
          </w:p>
        </w:tc>
        <w:tc>
          <w:tcPr>
            <w:tcW w:w="1071" w:type="pct"/>
          </w:tcPr>
          <w:p w14:paraId="00A7976D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sz w:val="24"/>
              </w:rPr>
              <w:t>Идентификатор з</w:t>
            </w:r>
            <w:r w:rsidRPr="00B841F5">
              <w:rPr>
                <w:sz w:val="24"/>
              </w:rPr>
              <w:t>а</w:t>
            </w:r>
            <w:r w:rsidRPr="00B841F5">
              <w:rPr>
                <w:sz w:val="24"/>
              </w:rPr>
              <w:t>писи</w:t>
            </w:r>
          </w:p>
        </w:tc>
        <w:tc>
          <w:tcPr>
            <w:tcW w:w="955" w:type="pct"/>
          </w:tcPr>
          <w:p w14:paraId="3868E712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B841F5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2B757967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4BF3DE2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B841F5">
              <w:rPr>
                <w:color w:val="000000"/>
                <w:sz w:val="24"/>
              </w:rPr>
              <w:t xml:space="preserve">При наличии блока </w:t>
            </w:r>
            <w:r w:rsidRPr="00B841F5">
              <w:rPr>
                <w:color w:val="000000"/>
                <w:sz w:val="24"/>
                <w:lang w:val="en-US"/>
              </w:rPr>
              <w:t>record</w:t>
            </w:r>
          </w:p>
        </w:tc>
      </w:tr>
      <w:tr w:rsidR="00EF6ABC" w:rsidRPr="00862E19" w14:paraId="6E4FF782" w14:textId="77777777" w:rsidTr="00EF6ABC">
        <w:trPr>
          <w:trHeight w:val="335"/>
        </w:trPr>
        <w:tc>
          <w:tcPr>
            <w:tcW w:w="994" w:type="pct"/>
          </w:tcPr>
          <w:p w14:paraId="26D1173E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attribute-value</w:t>
            </w:r>
          </w:p>
        </w:tc>
        <w:tc>
          <w:tcPr>
            <w:tcW w:w="1071" w:type="pct"/>
          </w:tcPr>
          <w:p w14:paraId="3E7571E0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Значения атриб</w:t>
            </w:r>
            <w:r w:rsidRPr="00B841F5">
              <w:rPr>
                <w:color w:val="000000"/>
                <w:sz w:val="24"/>
              </w:rPr>
              <w:t>у</w:t>
            </w:r>
            <w:r w:rsidRPr="00B841F5">
              <w:rPr>
                <w:color w:val="000000"/>
                <w:sz w:val="24"/>
              </w:rPr>
              <w:t>тов</w:t>
            </w:r>
          </w:p>
        </w:tc>
        <w:tc>
          <w:tcPr>
            <w:tcW w:w="955" w:type="pct"/>
          </w:tcPr>
          <w:p w14:paraId="3A9E7BBC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CFDC192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0…n/ attribute-value</w:t>
            </w:r>
          </w:p>
        </w:tc>
        <w:tc>
          <w:tcPr>
            <w:tcW w:w="997" w:type="pct"/>
          </w:tcPr>
          <w:p w14:paraId="5DF7FBEB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sz w:val="24"/>
              </w:rPr>
              <w:t>Значение одно из:</w:t>
            </w:r>
          </w:p>
          <w:p w14:paraId="0D884635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sz w:val="24"/>
                <w:lang w:val="en-US"/>
              </w:rPr>
              <w:t>string</w:t>
            </w:r>
            <w:r w:rsidRPr="00B841F5">
              <w:rPr>
                <w:sz w:val="24"/>
              </w:rPr>
              <w:t>;</w:t>
            </w:r>
          </w:p>
          <w:p w14:paraId="3FFA1EF1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sz w:val="24"/>
                <w:lang w:val="en-US"/>
              </w:rPr>
              <w:t>text</w:t>
            </w:r>
            <w:r w:rsidRPr="00B841F5">
              <w:rPr>
                <w:sz w:val="24"/>
              </w:rPr>
              <w:t>;</w:t>
            </w:r>
          </w:p>
          <w:p w14:paraId="7981EC86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B841F5">
              <w:rPr>
                <w:sz w:val="24"/>
                <w:lang w:val="en-US"/>
              </w:rPr>
              <w:t>bool</w:t>
            </w:r>
            <w:r w:rsidRPr="003C45C1">
              <w:rPr>
                <w:sz w:val="24"/>
                <w:lang w:val="en-US"/>
              </w:rPr>
              <w:t>;</w:t>
            </w:r>
            <w:r w:rsidRPr="00B841F5">
              <w:rPr>
                <w:sz w:val="24"/>
                <w:lang w:val="en-US"/>
              </w:rPr>
              <w:t xml:space="preserve"> </w:t>
            </w:r>
          </w:p>
          <w:p w14:paraId="085BBCE1" w14:textId="77777777" w:rsidR="00EF6ABC" w:rsidRPr="003C45C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B841F5">
              <w:rPr>
                <w:sz w:val="24"/>
                <w:lang w:val="en-US"/>
              </w:rPr>
              <w:t>date integer</w:t>
            </w:r>
            <w:r w:rsidRPr="003C45C1">
              <w:rPr>
                <w:sz w:val="24"/>
                <w:lang w:val="en-US"/>
              </w:rPr>
              <w:t>;</w:t>
            </w:r>
          </w:p>
          <w:p w14:paraId="4269C24E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  <w:r w:rsidRPr="00B841F5">
              <w:rPr>
                <w:sz w:val="24"/>
                <w:lang w:val="en-US"/>
              </w:rPr>
              <w:t>decimal</w:t>
            </w:r>
            <w:r w:rsidRPr="003C45C1">
              <w:rPr>
                <w:sz w:val="24"/>
                <w:lang w:val="en-US"/>
              </w:rPr>
              <w:t>;</w:t>
            </w:r>
            <w:r w:rsidRPr="00B841F5">
              <w:rPr>
                <w:sz w:val="24"/>
                <w:lang w:val="en-US"/>
              </w:rPr>
              <w:t xml:space="preserve"> reference</w:t>
            </w:r>
          </w:p>
        </w:tc>
      </w:tr>
      <w:tr w:rsidR="00EF6ABC" w:rsidRPr="001F2EE1" w14:paraId="4256FDE8" w14:textId="77777777" w:rsidTr="00EF6ABC">
        <w:trPr>
          <w:trHeight w:val="335"/>
        </w:trPr>
        <w:tc>
          <w:tcPr>
            <w:tcW w:w="994" w:type="pct"/>
          </w:tcPr>
          <w:p w14:paraId="0CD739E1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B841F5">
              <w:rPr>
                <w:color w:val="000000"/>
                <w:sz w:val="24"/>
                <w:lang w:val="en"/>
              </w:rPr>
              <w:t>attribute-ref</w:t>
            </w:r>
          </w:p>
        </w:tc>
        <w:tc>
          <w:tcPr>
            <w:tcW w:w="1071" w:type="pct"/>
          </w:tcPr>
          <w:p w14:paraId="37D425C2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Идентификатор а</w:t>
            </w:r>
            <w:r w:rsidRPr="00B841F5">
              <w:rPr>
                <w:color w:val="000000"/>
                <w:sz w:val="24"/>
              </w:rPr>
              <w:t>т</w:t>
            </w:r>
            <w:r w:rsidRPr="00B841F5">
              <w:rPr>
                <w:color w:val="000000"/>
                <w:sz w:val="24"/>
              </w:rPr>
              <w:t>рибута к которому относится значение</w:t>
            </w:r>
          </w:p>
        </w:tc>
        <w:tc>
          <w:tcPr>
            <w:tcW w:w="955" w:type="pct"/>
          </w:tcPr>
          <w:p w14:paraId="60B96615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B841F5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438E0EF7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97" w:type="pct"/>
          </w:tcPr>
          <w:p w14:paraId="3BE103AE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 w:rsidRPr="00B841F5">
              <w:rPr>
                <w:color w:val="000000"/>
                <w:sz w:val="24"/>
              </w:rPr>
              <w:t xml:space="preserve">При наличии блока </w:t>
            </w:r>
            <w:r w:rsidRPr="00B841F5">
              <w:rPr>
                <w:color w:val="000000"/>
                <w:sz w:val="24"/>
                <w:lang w:val="en"/>
              </w:rPr>
              <w:t>attribute-value</w:t>
            </w:r>
          </w:p>
        </w:tc>
      </w:tr>
      <w:tr w:rsidR="00EF6ABC" w:rsidRPr="001F2EE1" w14:paraId="63B87C63" w14:textId="77777777" w:rsidTr="00EF6ABC">
        <w:trPr>
          <w:trHeight w:val="335"/>
        </w:trPr>
        <w:tc>
          <w:tcPr>
            <w:tcW w:w="994" w:type="pct"/>
          </w:tcPr>
          <w:p w14:paraId="1E578300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 w:rsidRPr="00B841F5">
              <w:rPr>
                <w:b/>
                <w:color w:val="000000"/>
                <w:sz w:val="24"/>
                <w:lang w:val="en"/>
              </w:rPr>
              <w:t>aggregator-classifier</w:t>
            </w:r>
          </w:p>
        </w:tc>
        <w:tc>
          <w:tcPr>
            <w:tcW w:w="1071" w:type="pct"/>
          </w:tcPr>
          <w:p w14:paraId="1E49690D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Описание спр</w:t>
            </w:r>
            <w:r w:rsidRPr="00002118">
              <w:rPr>
                <w:b/>
                <w:color w:val="000000"/>
                <w:sz w:val="24"/>
              </w:rPr>
              <w:t>а</w:t>
            </w:r>
            <w:r w:rsidRPr="00002118">
              <w:rPr>
                <w:b/>
                <w:color w:val="000000"/>
                <w:sz w:val="24"/>
              </w:rPr>
              <w:t>вочника</w:t>
            </w:r>
            <w:r>
              <w:rPr>
                <w:b/>
                <w:color w:val="000000"/>
                <w:sz w:val="24"/>
              </w:rPr>
              <w:t>-агрегатора</w:t>
            </w:r>
          </w:p>
        </w:tc>
        <w:tc>
          <w:tcPr>
            <w:tcW w:w="955" w:type="pct"/>
          </w:tcPr>
          <w:p w14:paraId="014FC73B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Набор и соде</w:t>
            </w:r>
            <w:r w:rsidRPr="00002118">
              <w:rPr>
                <w:b/>
                <w:color w:val="000000"/>
                <w:sz w:val="24"/>
              </w:rPr>
              <w:t>р</w:t>
            </w:r>
            <w:r w:rsidRPr="00002118">
              <w:rPr>
                <w:b/>
                <w:color w:val="000000"/>
                <w:sz w:val="24"/>
              </w:rPr>
              <w:t xml:space="preserve">жимое полей определены множеством </w:t>
            </w:r>
            <w:r w:rsidRPr="00002118">
              <w:rPr>
                <w:b/>
                <w:color w:val="000000"/>
                <w:sz w:val="24"/>
              </w:rPr>
              <w:lastRenderedPageBreak/>
              <w:t xml:space="preserve">элементов </w:t>
            </w:r>
            <w:r w:rsidRPr="00B841F5">
              <w:rPr>
                <w:b/>
                <w:color w:val="000000"/>
                <w:sz w:val="24"/>
                <w:lang w:val="en"/>
              </w:rPr>
              <w:t>a</w:t>
            </w:r>
            <w:r w:rsidRPr="00B841F5">
              <w:rPr>
                <w:b/>
                <w:color w:val="000000"/>
                <w:sz w:val="24"/>
                <w:lang w:val="en"/>
              </w:rPr>
              <w:t>g</w:t>
            </w:r>
            <w:r w:rsidRPr="00B841F5">
              <w:rPr>
                <w:b/>
                <w:color w:val="000000"/>
                <w:sz w:val="24"/>
                <w:lang w:val="en"/>
              </w:rPr>
              <w:t>gregator</w:t>
            </w:r>
            <w:r w:rsidRPr="00B841F5">
              <w:rPr>
                <w:b/>
                <w:color w:val="000000"/>
                <w:sz w:val="24"/>
              </w:rPr>
              <w:t>-</w:t>
            </w:r>
            <w:r w:rsidRPr="00B841F5">
              <w:rPr>
                <w:b/>
                <w:color w:val="000000"/>
                <w:sz w:val="24"/>
                <w:lang w:val="en"/>
              </w:rPr>
              <w:t>classifier</w:t>
            </w:r>
          </w:p>
        </w:tc>
        <w:tc>
          <w:tcPr>
            <w:tcW w:w="983" w:type="pct"/>
          </w:tcPr>
          <w:p w14:paraId="6C9ADC0D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 w:rsidRPr="00002118">
              <w:rPr>
                <w:b/>
                <w:color w:val="000000"/>
                <w:sz w:val="24"/>
                <w:lang w:val="en"/>
              </w:rPr>
              <w:lastRenderedPageBreak/>
              <w:t>0…n/</w:t>
            </w:r>
            <w:r w:rsidRPr="00002118">
              <w:rPr>
                <w:b/>
                <w:sz w:val="24"/>
              </w:rPr>
              <w:t xml:space="preserve"> </w:t>
            </w:r>
            <w:r w:rsidRPr="00B841F5">
              <w:rPr>
                <w:b/>
                <w:color w:val="000000"/>
                <w:sz w:val="24"/>
                <w:lang w:val="en"/>
              </w:rPr>
              <w:t>aggregator-classifier</w:t>
            </w:r>
          </w:p>
        </w:tc>
        <w:tc>
          <w:tcPr>
            <w:tcW w:w="997" w:type="pct"/>
          </w:tcPr>
          <w:p w14:paraId="0BF8D2B7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Содержит в себе блок </w:t>
            </w:r>
            <w:r>
              <w:rPr>
                <w:b/>
                <w:color w:val="000000"/>
                <w:sz w:val="24"/>
                <w:lang w:val="en-US"/>
              </w:rPr>
              <w:t>donor</w:t>
            </w:r>
            <w:r w:rsidRPr="00B841F5">
              <w:rPr>
                <w:b/>
                <w:color w:val="000000"/>
                <w:sz w:val="24"/>
              </w:rPr>
              <w:t>-</w:t>
            </w:r>
            <w:r w:rsidRPr="00B841F5">
              <w:rPr>
                <w:b/>
                <w:color w:val="000000"/>
                <w:sz w:val="24"/>
                <w:lang w:val="en"/>
              </w:rPr>
              <w:t>classifier</w:t>
            </w:r>
            <w:r w:rsidRPr="00B841F5">
              <w:rPr>
                <w:b/>
                <w:color w:val="000000"/>
                <w:sz w:val="24"/>
              </w:rPr>
              <w:t xml:space="preserve"> </w:t>
            </w:r>
            <w:r w:rsidRPr="00B841F5">
              <w:rPr>
                <w:color w:val="000000"/>
                <w:sz w:val="24"/>
              </w:rPr>
              <w:t>при наличии спр</w:t>
            </w:r>
            <w:r w:rsidRPr="00B841F5">
              <w:rPr>
                <w:color w:val="000000"/>
                <w:sz w:val="24"/>
              </w:rPr>
              <w:t>а</w:t>
            </w:r>
            <w:r w:rsidRPr="00B841F5">
              <w:rPr>
                <w:color w:val="000000"/>
                <w:sz w:val="24"/>
              </w:rPr>
              <w:lastRenderedPageBreak/>
              <w:t>вочников-доноров</w:t>
            </w:r>
          </w:p>
        </w:tc>
      </w:tr>
      <w:tr w:rsidR="00EF6ABC" w:rsidRPr="001F2EE1" w14:paraId="4D26172B" w14:textId="77777777" w:rsidTr="00EF6ABC">
        <w:trPr>
          <w:trHeight w:val="335"/>
        </w:trPr>
        <w:tc>
          <w:tcPr>
            <w:tcW w:w="994" w:type="pct"/>
          </w:tcPr>
          <w:p w14:paraId="3788CDD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lastRenderedPageBreak/>
              <w:t>name</w:t>
            </w:r>
          </w:p>
        </w:tc>
        <w:tc>
          <w:tcPr>
            <w:tcW w:w="1071" w:type="pct"/>
          </w:tcPr>
          <w:p w14:paraId="164E605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Наименование справочника</w:t>
            </w:r>
          </w:p>
        </w:tc>
        <w:tc>
          <w:tcPr>
            <w:tcW w:w="955" w:type="pct"/>
          </w:tcPr>
          <w:p w14:paraId="57D2C74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4C33577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68B043CE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36432F96" w14:textId="77777777" w:rsidTr="00EF6ABC">
        <w:trPr>
          <w:trHeight w:val="335"/>
        </w:trPr>
        <w:tc>
          <w:tcPr>
            <w:tcW w:w="994" w:type="pct"/>
          </w:tcPr>
          <w:p w14:paraId="4953A49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t>tech-name</w:t>
            </w:r>
          </w:p>
        </w:tc>
        <w:tc>
          <w:tcPr>
            <w:tcW w:w="1071" w:type="pct"/>
          </w:tcPr>
          <w:p w14:paraId="28DDF1C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Техническое наименование справочника</w:t>
            </w:r>
          </w:p>
        </w:tc>
        <w:tc>
          <w:tcPr>
            <w:tcW w:w="955" w:type="pct"/>
          </w:tcPr>
          <w:p w14:paraId="6591064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7A9D6D7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9A3A6D0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207AE768" w14:textId="77777777" w:rsidTr="00EF6ABC">
        <w:trPr>
          <w:trHeight w:val="335"/>
        </w:trPr>
        <w:tc>
          <w:tcPr>
            <w:tcW w:w="994" w:type="pct"/>
          </w:tcPr>
          <w:p w14:paraId="4A8565E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code</w:t>
            </w:r>
          </w:p>
        </w:tc>
        <w:tc>
          <w:tcPr>
            <w:tcW w:w="1071" w:type="pct"/>
          </w:tcPr>
          <w:p w14:paraId="7AA35C0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Код справочника</w:t>
            </w:r>
          </w:p>
        </w:tc>
        <w:tc>
          <w:tcPr>
            <w:tcW w:w="955" w:type="pct"/>
          </w:tcPr>
          <w:p w14:paraId="680D93B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6BE7B48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306A1D3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4E8444A9" w14:textId="77777777" w:rsidTr="00EF6ABC">
        <w:trPr>
          <w:trHeight w:val="335"/>
        </w:trPr>
        <w:tc>
          <w:tcPr>
            <w:tcW w:w="994" w:type="pct"/>
          </w:tcPr>
          <w:p w14:paraId="260C4CC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-US"/>
              </w:rPr>
              <w:t>uid</w:t>
            </w:r>
          </w:p>
        </w:tc>
        <w:tc>
          <w:tcPr>
            <w:tcW w:w="1071" w:type="pct"/>
          </w:tcPr>
          <w:p w14:paraId="40E98F5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Уникальный иде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>тификатор спр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вочника</w:t>
            </w:r>
          </w:p>
        </w:tc>
        <w:tc>
          <w:tcPr>
            <w:tcW w:w="955" w:type="pct"/>
          </w:tcPr>
          <w:p w14:paraId="5B2D90F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7E1E433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6A04A03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5AF025E4" w14:textId="77777777" w:rsidTr="00EF6ABC">
        <w:trPr>
          <w:trHeight w:val="335"/>
        </w:trPr>
        <w:tc>
          <w:tcPr>
            <w:tcW w:w="994" w:type="pct"/>
          </w:tcPr>
          <w:p w14:paraId="434AF4F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version</w:t>
            </w:r>
          </w:p>
        </w:tc>
        <w:tc>
          <w:tcPr>
            <w:tcW w:w="1071" w:type="pct"/>
          </w:tcPr>
          <w:p w14:paraId="2DA38A7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Номер ревизии справочника</w:t>
            </w:r>
          </w:p>
        </w:tc>
        <w:tc>
          <w:tcPr>
            <w:tcW w:w="955" w:type="pct"/>
          </w:tcPr>
          <w:p w14:paraId="76037A3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E74E71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Число</w:t>
            </w:r>
          </w:p>
        </w:tc>
        <w:tc>
          <w:tcPr>
            <w:tcW w:w="997" w:type="pct"/>
          </w:tcPr>
          <w:p w14:paraId="65D296C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4B6DCC8B" w14:textId="77777777" w:rsidTr="00EF6ABC">
        <w:trPr>
          <w:trHeight w:val="335"/>
        </w:trPr>
        <w:tc>
          <w:tcPr>
            <w:tcW w:w="994" w:type="pct"/>
          </w:tcPr>
          <w:p w14:paraId="49EA797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key-attribute-ref</w:t>
            </w:r>
          </w:p>
        </w:tc>
        <w:tc>
          <w:tcPr>
            <w:tcW w:w="1071" w:type="pct"/>
          </w:tcPr>
          <w:p w14:paraId="43438C3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Идентификатор с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ставного ключа (ключевого атр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бута</w:t>
            </w:r>
          </w:p>
        </w:tc>
        <w:tc>
          <w:tcPr>
            <w:tcW w:w="955" w:type="pct"/>
          </w:tcPr>
          <w:p w14:paraId="11664790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1BD41A49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3011420" w14:textId="77777777" w:rsidR="00EF6ABC" w:rsidRPr="00002118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3D559D08" w14:textId="77777777" w:rsidTr="00EF6ABC">
        <w:trPr>
          <w:trHeight w:val="335"/>
        </w:trPr>
        <w:tc>
          <w:tcPr>
            <w:tcW w:w="994" w:type="pct"/>
          </w:tcPr>
          <w:p w14:paraId="4E4CBDD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public-id</w:t>
            </w:r>
          </w:p>
        </w:tc>
        <w:tc>
          <w:tcPr>
            <w:tcW w:w="1071" w:type="pct"/>
          </w:tcPr>
          <w:p w14:paraId="711B0C8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Идентификатор справочника</w:t>
            </w:r>
          </w:p>
        </w:tc>
        <w:tc>
          <w:tcPr>
            <w:tcW w:w="955" w:type="pct"/>
          </w:tcPr>
          <w:p w14:paraId="35BBD4A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1DA0D9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25475A08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1D03C7F8" w14:textId="77777777" w:rsidTr="00EF6ABC">
        <w:trPr>
          <w:trHeight w:val="335"/>
        </w:trPr>
        <w:tc>
          <w:tcPr>
            <w:tcW w:w="994" w:type="pct"/>
          </w:tcPr>
          <w:p w14:paraId="1876084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checksum</w:t>
            </w:r>
          </w:p>
        </w:tc>
        <w:tc>
          <w:tcPr>
            <w:tcW w:w="1071" w:type="pct"/>
          </w:tcPr>
          <w:p w14:paraId="0327A95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Контрольная су</w:t>
            </w:r>
            <w:r w:rsidRPr="001F2EE1">
              <w:rPr>
                <w:color w:val="000000"/>
                <w:sz w:val="24"/>
              </w:rPr>
              <w:t>м</w:t>
            </w:r>
            <w:r w:rsidRPr="001F2EE1">
              <w:rPr>
                <w:color w:val="000000"/>
                <w:sz w:val="24"/>
              </w:rPr>
              <w:t>ма</w:t>
            </w:r>
          </w:p>
        </w:tc>
        <w:tc>
          <w:tcPr>
            <w:tcW w:w="955" w:type="pct"/>
          </w:tcPr>
          <w:p w14:paraId="23982E8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03D7BD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1C49136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124A140A" w14:textId="77777777" w:rsidTr="00EF6ABC">
        <w:trPr>
          <w:trHeight w:val="335"/>
        </w:trPr>
        <w:tc>
          <w:tcPr>
            <w:tcW w:w="994" w:type="pct"/>
          </w:tcPr>
          <w:p w14:paraId="351B389B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32BE5">
              <w:rPr>
                <w:color w:val="000000"/>
                <w:sz w:val="24"/>
                <w:lang w:val="en-US"/>
              </w:rPr>
              <w:t>updatePeriod</w:t>
            </w:r>
          </w:p>
        </w:tc>
        <w:tc>
          <w:tcPr>
            <w:tcW w:w="1071" w:type="pct"/>
          </w:tcPr>
          <w:p w14:paraId="70575F08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Частота обновл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справочника</w:t>
            </w:r>
          </w:p>
        </w:tc>
        <w:tc>
          <w:tcPr>
            <w:tcW w:w="955" w:type="pct"/>
          </w:tcPr>
          <w:p w14:paraId="62E5B61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18821EC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E8A14BA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Частота обновл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агрегаторов наследуется от максимальной частоты обновл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 указанного для его доноров. Поле можно не заполнять</w:t>
            </w:r>
          </w:p>
        </w:tc>
      </w:tr>
      <w:tr w:rsidR="00EF6ABC" w:rsidRPr="001F2EE1" w14:paraId="6160090D" w14:textId="77777777" w:rsidTr="00EF6ABC">
        <w:trPr>
          <w:trHeight w:val="335"/>
        </w:trPr>
        <w:tc>
          <w:tcPr>
            <w:tcW w:w="994" w:type="pct"/>
          </w:tcPr>
          <w:p w14:paraId="3EEF8FD6" w14:textId="77777777" w:rsidR="00EF6ABC" w:rsidRPr="0073103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description</w:t>
            </w:r>
          </w:p>
        </w:tc>
        <w:tc>
          <w:tcPr>
            <w:tcW w:w="1071" w:type="pct"/>
          </w:tcPr>
          <w:p w14:paraId="076DD42C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справо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z w:val="24"/>
              </w:rPr>
              <w:t>ника</w:t>
            </w:r>
          </w:p>
        </w:tc>
        <w:tc>
          <w:tcPr>
            <w:tcW w:w="955" w:type="pct"/>
          </w:tcPr>
          <w:p w14:paraId="1B713DC8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25BD20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7967053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1591B11A" w14:textId="77777777" w:rsidTr="00EF6ABC">
        <w:trPr>
          <w:trHeight w:val="335"/>
        </w:trPr>
        <w:tc>
          <w:tcPr>
            <w:tcW w:w="994" w:type="pct"/>
          </w:tcPr>
          <w:p w14:paraId="3C481CF4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>
              <w:rPr>
                <w:b/>
                <w:color w:val="000000"/>
                <w:sz w:val="24"/>
                <w:lang w:val="en-US"/>
              </w:rPr>
              <w:t>donor</w:t>
            </w:r>
            <w:r w:rsidRPr="00B841F5">
              <w:rPr>
                <w:b/>
                <w:color w:val="000000"/>
                <w:sz w:val="24"/>
              </w:rPr>
              <w:t>-</w:t>
            </w:r>
            <w:r w:rsidRPr="00B841F5">
              <w:rPr>
                <w:b/>
                <w:color w:val="000000"/>
                <w:sz w:val="24"/>
                <w:lang w:val="en"/>
              </w:rPr>
              <w:t>classifier</w:t>
            </w:r>
          </w:p>
        </w:tc>
        <w:tc>
          <w:tcPr>
            <w:tcW w:w="1071" w:type="pct"/>
          </w:tcPr>
          <w:p w14:paraId="358B7F54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Описание спр</w:t>
            </w:r>
            <w:r w:rsidRPr="00002118">
              <w:rPr>
                <w:b/>
                <w:color w:val="000000"/>
                <w:sz w:val="24"/>
              </w:rPr>
              <w:t>а</w:t>
            </w:r>
            <w:r w:rsidRPr="00002118">
              <w:rPr>
                <w:b/>
                <w:color w:val="000000"/>
                <w:sz w:val="24"/>
              </w:rPr>
              <w:t>вочника</w:t>
            </w:r>
            <w:r>
              <w:rPr>
                <w:b/>
                <w:color w:val="000000"/>
                <w:sz w:val="24"/>
              </w:rPr>
              <w:t>-донора</w:t>
            </w:r>
          </w:p>
        </w:tc>
        <w:tc>
          <w:tcPr>
            <w:tcW w:w="955" w:type="pct"/>
          </w:tcPr>
          <w:p w14:paraId="43A08651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002118">
              <w:rPr>
                <w:b/>
                <w:color w:val="000000"/>
                <w:sz w:val="24"/>
              </w:rPr>
              <w:t>Набор и соде</w:t>
            </w:r>
            <w:r w:rsidRPr="00002118">
              <w:rPr>
                <w:b/>
                <w:color w:val="000000"/>
                <w:sz w:val="24"/>
              </w:rPr>
              <w:t>р</w:t>
            </w:r>
            <w:r w:rsidRPr="00002118">
              <w:rPr>
                <w:b/>
                <w:color w:val="000000"/>
                <w:sz w:val="24"/>
              </w:rPr>
              <w:t xml:space="preserve">жимое полей определены множеством элементов </w:t>
            </w:r>
            <w:r>
              <w:rPr>
                <w:b/>
                <w:color w:val="000000"/>
                <w:sz w:val="24"/>
                <w:lang w:val="en-US"/>
              </w:rPr>
              <w:t>d</w:t>
            </w:r>
            <w:r>
              <w:rPr>
                <w:b/>
                <w:color w:val="000000"/>
                <w:sz w:val="24"/>
                <w:lang w:val="en-US"/>
              </w:rPr>
              <w:t>o</w:t>
            </w:r>
            <w:r>
              <w:rPr>
                <w:b/>
                <w:color w:val="000000"/>
                <w:sz w:val="24"/>
                <w:lang w:val="en-US"/>
              </w:rPr>
              <w:t>nor</w:t>
            </w:r>
            <w:r w:rsidRPr="00B841F5">
              <w:rPr>
                <w:b/>
                <w:color w:val="000000"/>
                <w:sz w:val="24"/>
              </w:rPr>
              <w:t>-</w:t>
            </w:r>
            <w:r w:rsidRPr="00B841F5">
              <w:rPr>
                <w:b/>
                <w:color w:val="000000"/>
                <w:sz w:val="24"/>
                <w:lang w:val="en"/>
              </w:rPr>
              <w:t>classifier</w:t>
            </w:r>
          </w:p>
        </w:tc>
        <w:tc>
          <w:tcPr>
            <w:tcW w:w="983" w:type="pct"/>
          </w:tcPr>
          <w:p w14:paraId="004DB23D" w14:textId="77777777" w:rsidR="00EF6ABC" w:rsidRPr="00002118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"/>
              </w:rPr>
            </w:pPr>
            <w:r w:rsidRPr="00002118">
              <w:rPr>
                <w:b/>
                <w:color w:val="000000"/>
                <w:sz w:val="24"/>
                <w:lang w:val="en"/>
              </w:rPr>
              <w:t>0…n/</w:t>
            </w:r>
            <w:r w:rsidRPr="00002118">
              <w:rPr>
                <w:b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  <w:lang w:val="en-US"/>
              </w:rPr>
              <w:t>donor</w:t>
            </w:r>
            <w:r w:rsidRPr="00B841F5">
              <w:rPr>
                <w:b/>
                <w:color w:val="000000"/>
                <w:sz w:val="24"/>
              </w:rPr>
              <w:t>-</w:t>
            </w:r>
            <w:r w:rsidRPr="00B841F5">
              <w:rPr>
                <w:b/>
                <w:color w:val="000000"/>
                <w:sz w:val="24"/>
                <w:lang w:val="en"/>
              </w:rPr>
              <w:t>classifier</w:t>
            </w:r>
          </w:p>
        </w:tc>
        <w:tc>
          <w:tcPr>
            <w:tcW w:w="997" w:type="pct"/>
          </w:tcPr>
          <w:p w14:paraId="3FBB7559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Содержит в себе блок </w:t>
            </w:r>
            <w:r w:rsidRPr="00B841F5">
              <w:rPr>
                <w:b/>
                <w:sz w:val="24"/>
              </w:rPr>
              <w:t>attribute-option</w:t>
            </w:r>
            <w:r w:rsidRPr="00B841F5">
              <w:rPr>
                <w:sz w:val="24"/>
              </w:rPr>
              <w:t xml:space="preserve"> </w:t>
            </w:r>
            <w:r w:rsidRPr="00B841F5">
              <w:rPr>
                <w:color w:val="000000"/>
                <w:sz w:val="24"/>
              </w:rPr>
              <w:t>при нал</w:t>
            </w:r>
            <w:r w:rsidRPr="00B841F5">
              <w:rPr>
                <w:color w:val="000000"/>
                <w:sz w:val="24"/>
              </w:rPr>
              <w:t>и</w:t>
            </w:r>
            <w:r w:rsidRPr="00B841F5">
              <w:rPr>
                <w:color w:val="000000"/>
                <w:sz w:val="24"/>
              </w:rPr>
              <w:t xml:space="preserve">чии </w:t>
            </w:r>
            <w:r>
              <w:rPr>
                <w:color w:val="000000"/>
                <w:sz w:val="24"/>
              </w:rPr>
              <w:t>автозаполн</w:t>
            </w:r>
            <w:r>
              <w:rPr>
                <w:color w:val="000000"/>
                <w:sz w:val="24"/>
              </w:rPr>
              <w:t>я</w:t>
            </w:r>
            <w:r>
              <w:rPr>
                <w:color w:val="000000"/>
                <w:sz w:val="24"/>
              </w:rPr>
              <w:t>емых атрибутов, заданных в структуре спр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вочника-агрегатора</w:t>
            </w:r>
          </w:p>
        </w:tc>
      </w:tr>
      <w:tr w:rsidR="00EF6ABC" w:rsidRPr="001F2EE1" w14:paraId="02C0ED52" w14:textId="77777777" w:rsidTr="00EF6ABC">
        <w:trPr>
          <w:trHeight w:val="335"/>
        </w:trPr>
        <w:tc>
          <w:tcPr>
            <w:tcW w:w="994" w:type="pct"/>
          </w:tcPr>
          <w:p w14:paraId="1143E52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name</w:t>
            </w:r>
          </w:p>
        </w:tc>
        <w:tc>
          <w:tcPr>
            <w:tcW w:w="1071" w:type="pct"/>
          </w:tcPr>
          <w:p w14:paraId="74BBA1B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 xml:space="preserve">Наименование </w:t>
            </w:r>
            <w:r w:rsidRPr="001F2EE1">
              <w:rPr>
                <w:color w:val="000000"/>
                <w:sz w:val="24"/>
              </w:rPr>
              <w:lastRenderedPageBreak/>
              <w:t>справочника</w:t>
            </w:r>
          </w:p>
        </w:tc>
        <w:tc>
          <w:tcPr>
            <w:tcW w:w="955" w:type="pct"/>
          </w:tcPr>
          <w:p w14:paraId="5D372C4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lastRenderedPageBreak/>
              <w:t>Обязательный</w:t>
            </w:r>
          </w:p>
        </w:tc>
        <w:tc>
          <w:tcPr>
            <w:tcW w:w="983" w:type="pct"/>
          </w:tcPr>
          <w:p w14:paraId="28A9F74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B7F6E8E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1C4E3956" w14:textId="77777777" w:rsidTr="00EF6ABC">
        <w:trPr>
          <w:trHeight w:val="335"/>
        </w:trPr>
        <w:tc>
          <w:tcPr>
            <w:tcW w:w="994" w:type="pct"/>
          </w:tcPr>
          <w:p w14:paraId="3E5D0AF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lastRenderedPageBreak/>
              <w:t>tech-name</w:t>
            </w:r>
          </w:p>
        </w:tc>
        <w:tc>
          <w:tcPr>
            <w:tcW w:w="1071" w:type="pct"/>
          </w:tcPr>
          <w:p w14:paraId="1279F3E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Техническое наименование справочника</w:t>
            </w:r>
          </w:p>
        </w:tc>
        <w:tc>
          <w:tcPr>
            <w:tcW w:w="955" w:type="pct"/>
          </w:tcPr>
          <w:p w14:paraId="6B8EDDC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62DEF49B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E5ACBEE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675F5638" w14:textId="77777777" w:rsidTr="00EF6ABC">
        <w:trPr>
          <w:trHeight w:val="335"/>
        </w:trPr>
        <w:tc>
          <w:tcPr>
            <w:tcW w:w="994" w:type="pct"/>
          </w:tcPr>
          <w:p w14:paraId="7FFA63D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code</w:t>
            </w:r>
          </w:p>
        </w:tc>
        <w:tc>
          <w:tcPr>
            <w:tcW w:w="1071" w:type="pct"/>
          </w:tcPr>
          <w:p w14:paraId="43D539D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Код справочника</w:t>
            </w:r>
          </w:p>
        </w:tc>
        <w:tc>
          <w:tcPr>
            <w:tcW w:w="955" w:type="pct"/>
          </w:tcPr>
          <w:p w14:paraId="661A092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0FDD577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9720CBC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322BB51B" w14:textId="77777777" w:rsidTr="00EF6ABC">
        <w:trPr>
          <w:trHeight w:val="335"/>
        </w:trPr>
        <w:tc>
          <w:tcPr>
            <w:tcW w:w="994" w:type="pct"/>
          </w:tcPr>
          <w:p w14:paraId="4F7B9EF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-US"/>
              </w:rPr>
              <w:t>uid</w:t>
            </w:r>
          </w:p>
        </w:tc>
        <w:tc>
          <w:tcPr>
            <w:tcW w:w="1071" w:type="pct"/>
          </w:tcPr>
          <w:p w14:paraId="548DACB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Уникальный иде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>тификатор спр</w:t>
            </w:r>
            <w:r w:rsidRPr="001F2EE1">
              <w:rPr>
                <w:color w:val="000000"/>
                <w:sz w:val="24"/>
              </w:rPr>
              <w:t>а</w:t>
            </w:r>
            <w:r w:rsidRPr="001F2EE1">
              <w:rPr>
                <w:color w:val="000000"/>
                <w:sz w:val="24"/>
              </w:rPr>
              <w:t>вочника</w:t>
            </w:r>
          </w:p>
        </w:tc>
        <w:tc>
          <w:tcPr>
            <w:tcW w:w="955" w:type="pct"/>
          </w:tcPr>
          <w:p w14:paraId="5A28AE0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65A9BE9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3C01F549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530DB65B" w14:textId="77777777" w:rsidTr="00EF6ABC">
        <w:trPr>
          <w:trHeight w:val="335"/>
        </w:trPr>
        <w:tc>
          <w:tcPr>
            <w:tcW w:w="994" w:type="pct"/>
          </w:tcPr>
          <w:p w14:paraId="51CFA08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version</w:t>
            </w:r>
          </w:p>
        </w:tc>
        <w:tc>
          <w:tcPr>
            <w:tcW w:w="1071" w:type="pct"/>
          </w:tcPr>
          <w:p w14:paraId="254D4A9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Номер ревизии справочника</w:t>
            </w:r>
          </w:p>
        </w:tc>
        <w:tc>
          <w:tcPr>
            <w:tcW w:w="955" w:type="pct"/>
          </w:tcPr>
          <w:p w14:paraId="2133082D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DCD7C3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Число</w:t>
            </w:r>
          </w:p>
        </w:tc>
        <w:tc>
          <w:tcPr>
            <w:tcW w:w="997" w:type="pct"/>
          </w:tcPr>
          <w:p w14:paraId="0F2329F8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0957C7A1" w14:textId="77777777" w:rsidTr="00EF6ABC">
        <w:trPr>
          <w:trHeight w:val="335"/>
        </w:trPr>
        <w:tc>
          <w:tcPr>
            <w:tcW w:w="994" w:type="pct"/>
          </w:tcPr>
          <w:p w14:paraId="5019A1CA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public-id</w:t>
            </w:r>
          </w:p>
        </w:tc>
        <w:tc>
          <w:tcPr>
            <w:tcW w:w="1071" w:type="pct"/>
          </w:tcPr>
          <w:p w14:paraId="0260AF55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Идентификатор справочника</w:t>
            </w:r>
          </w:p>
        </w:tc>
        <w:tc>
          <w:tcPr>
            <w:tcW w:w="955" w:type="pct"/>
          </w:tcPr>
          <w:p w14:paraId="52330766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0AAFC4C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41BCB6D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  <w:tr w:rsidR="00EF6ABC" w:rsidRPr="001F2EE1" w14:paraId="1B57812D" w14:textId="77777777" w:rsidTr="00EF6ABC">
        <w:trPr>
          <w:trHeight w:val="335"/>
        </w:trPr>
        <w:tc>
          <w:tcPr>
            <w:tcW w:w="994" w:type="pct"/>
          </w:tcPr>
          <w:p w14:paraId="0792135B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"/>
              </w:rPr>
              <w:t>checksum</w:t>
            </w:r>
          </w:p>
        </w:tc>
        <w:tc>
          <w:tcPr>
            <w:tcW w:w="1071" w:type="pct"/>
          </w:tcPr>
          <w:p w14:paraId="09FD2F7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Контрольная су</w:t>
            </w:r>
            <w:r w:rsidRPr="001F2EE1">
              <w:rPr>
                <w:color w:val="000000"/>
                <w:sz w:val="24"/>
              </w:rPr>
              <w:t>м</w:t>
            </w:r>
            <w:r w:rsidRPr="001F2EE1">
              <w:rPr>
                <w:color w:val="000000"/>
                <w:sz w:val="24"/>
              </w:rPr>
              <w:t>ма</w:t>
            </w:r>
          </w:p>
        </w:tc>
        <w:tc>
          <w:tcPr>
            <w:tcW w:w="955" w:type="pct"/>
          </w:tcPr>
          <w:p w14:paraId="51121AC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E993EFF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8129129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058D3607" w14:textId="77777777" w:rsidTr="00EF6ABC">
        <w:trPr>
          <w:trHeight w:val="335"/>
        </w:trPr>
        <w:tc>
          <w:tcPr>
            <w:tcW w:w="994" w:type="pct"/>
          </w:tcPr>
          <w:p w14:paraId="0703666E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description</w:t>
            </w:r>
          </w:p>
        </w:tc>
        <w:tc>
          <w:tcPr>
            <w:tcW w:w="1071" w:type="pct"/>
          </w:tcPr>
          <w:p w14:paraId="287D3D97" w14:textId="77777777" w:rsidR="00EF6ABC" w:rsidRPr="00002118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Описание справо</w:t>
            </w:r>
            <w:r>
              <w:rPr>
                <w:color w:val="000000"/>
                <w:sz w:val="24"/>
              </w:rPr>
              <w:t>ч</w:t>
            </w:r>
            <w:r>
              <w:rPr>
                <w:color w:val="000000"/>
                <w:sz w:val="24"/>
              </w:rPr>
              <w:t>ника</w:t>
            </w:r>
          </w:p>
        </w:tc>
        <w:tc>
          <w:tcPr>
            <w:tcW w:w="955" w:type="pct"/>
          </w:tcPr>
          <w:p w14:paraId="67B0831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79A24D97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62878F31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28630019" w14:textId="77777777" w:rsidTr="00EF6ABC">
        <w:trPr>
          <w:trHeight w:val="335"/>
        </w:trPr>
        <w:tc>
          <w:tcPr>
            <w:tcW w:w="994" w:type="pct"/>
          </w:tcPr>
          <w:p w14:paraId="155E5B40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-US"/>
              </w:rPr>
            </w:pPr>
            <w:r w:rsidRPr="00132BE5">
              <w:rPr>
                <w:color w:val="000000"/>
                <w:sz w:val="24"/>
                <w:lang w:val="en-US"/>
              </w:rPr>
              <w:t>updatePeriod</w:t>
            </w:r>
          </w:p>
        </w:tc>
        <w:tc>
          <w:tcPr>
            <w:tcW w:w="1071" w:type="pct"/>
          </w:tcPr>
          <w:p w14:paraId="5FDF5C46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Частота обновл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справочника</w:t>
            </w:r>
          </w:p>
        </w:tc>
        <w:tc>
          <w:tcPr>
            <w:tcW w:w="955" w:type="pct"/>
          </w:tcPr>
          <w:p w14:paraId="16E3C1D9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3A906232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5013F320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Указывать знач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в днях, если справочник не требует регуля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ных обновлений – значение не указывать</w:t>
            </w:r>
          </w:p>
        </w:tc>
      </w:tr>
      <w:tr w:rsidR="00EF6ABC" w:rsidRPr="001F2EE1" w14:paraId="25F8C88A" w14:textId="77777777" w:rsidTr="00EF6ABC">
        <w:trPr>
          <w:trHeight w:val="335"/>
        </w:trPr>
        <w:tc>
          <w:tcPr>
            <w:tcW w:w="994" w:type="pct"/>
          </w:tcPr>
          <w:p w14:paraId="79078104" w14:textId="77777777" w:rsidR="00EF6ABC" w:rsidRPr="00B841F5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B841F5">
              <w:rPr>
                <w:b/>
                <w:sz w:val="24"/>
              </w:rPr>
              <w:t>attribute-option</w:t>
            </w:r>
          </w:p>
        </w:tc>
        <w:tc>
          <w:tcPr>
            <w:tcW w:w="1071" w:type="pct"/>
          </w:tcPr>
          <w:p w14:paraId="2FED70AA" w14:textId="77777777" w:rsidR="00EF6ABC" w:rsidRPr="00B841F5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B841F5">
              <w:rPr>
                <w:b/>
                <w:color w:val="000000"/>
                <w:sz w:val="24"/>
              </w:rPr>
              <w:t>Блок значений автозаполняемых атрибутов в спр</w:t>
            </w:r>
            <w:r w:rsidRPr="00B841F5">
              <w:rPr>
                <w:b/>
                <w:color w:val="000000"/>
                <w:sz w:val="24"/>
              </w:rPr>
              <w:t>а</w:t>
            </w:r>
            <w:r w:rsidRPr="00B841F5">
              <w:rPr>
                <w:b/>
                <w:color w:val="000000"/>
                <w:sz w:val="24"/>
              </w:rPr>
              <w:t>вочнике-доноре</w:t>
            </w:r>
          </w:p>
        </w:tc>
        <w:tc>
          <w:tcPr>
            <w:tcW w:w="955" w:type="pct"/>
          </w:tcPr>
          <w:p w14:paraId="4307E720" w14:textId="77777777" w:rsidR="00EF6ABC" w:rsidRPr="00B841F5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</w:rPr>
            </w:pPr>
            <w:r w:rsidRPr="00B841F5">
              <w:rPr>
                <w:b/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13A8766" w14:textId="77777777" w:rsidR="00EF6ABC" w:rsidRPr="00B841F5" w:rsidRDefault="00EF6ABC" w:rsidP="00EF6ABC">
            <w:pPr>
              <w:autoSpaceDE w:val="0"/>
              <w:spacing w:line="276" w:lineRule="auto"/>
              <w:rPr>
                <w:b/>
                <w:color w:val="000000"/>
                <w:sz w:val="24"/>
                <w:lang w:val="en-US"/>
              </w:rPr>
            </w:pPr>
            <w:r w:rsidRPr="00B841F5">
              <w:rPr>
                <w:b/>
                <w:color w:val="000000"/>
                <w:sz w:val="24"/>
                <w:lang w:val="en"/>
              </w:rPr>
              <w:t>0…n/</w:t>
            </w:r>
            <w:r w:rsidRPr="00B841F5">
              <w:rPr>
                <w:b/>
                <w:sz w:val="24"/>
              </w:rPr>
              <w:t xml:space="preserve"> </w:t>
            </w:r>
            <w:r w:rsidRPr="00B841F5">
              <w:rPr>
                <w:b/>
                <w:color w:val="000000"/>
                <w:sz w:val="24"/>
                <w:lang w:val="en-US"/>
              </w:rPr>
              <w:t>donor-attribute-option</w:t>
            </w:r>
          </w:p>
        </w:tc>
        <w:tc>
          <w:tcPr>
            <w:tcW w:w="997" w:type="pct"/>
          </w:tcPr>
          <w:p w14:paraId="5D69268D" w14:textId="77777777" w:rsidR="00EF6ABC" w:rsidRPr="00B841F5" w:rsidRDefault="00EF6ABC" w:rsidP="00EF6ABC">
            <w:pPr>
              <w:autoSpaceDE w:val="0"/>
              <w:spacing w:line="276" w:lineRule="auto"/>
              <w:rPr>
                <w:b/>
                <w:sz w:val="24"/>
              </w:rPr>
            </w:pPr>
          </w:p>
        </w:tc>
      </w:tr>
      <w:tr w:rsidR="00EF6ABC" w:rsidRPr="001F2EE1" w14:paraId="5C3A69BA" w14:textId="77777777" w:rsidTr="00EF6ABC">
        <w:trPr>
          <w:trHeight w:val="335"/>
        </w:trPr>
        <w:tc>
          <w:tcPr>
            <w:tcW w:w="994" w:type="pct"/>
          </w:tcPr>
          <w:p w14:paraId="54321D6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  <w:lang w:val="en-US"/>
              </w:rPr>
              <w:t>uid</w:t>
            </w:r>
          </w:p>
        </w:tc>
        <w:tc>
          <w:tcPr>
            <w:tcW w:w="1071" w:type="pct"/>
          </w:tcPr>
          <w:p w14:paraId="219E5534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Уникальный иде</w:t>
            </w:r>
            <w:r w:rsidRPr="001F2EE1">
              <w:rPr>
                <w:color w:val="000000"/>
                <w:sz w:val="24"/>
              </w:rPr>
              <w:t>н</w:t>
            </w:r>
            <w:r w:rsidRPr="001F2EE1">
              <w:rPr>
                <w:color w:val="000000"/>
                <w:sz w:val="24"/>
              </w:rPr>
              <w:t xml:space="preserve">тификатор </w:t>
            </w:r>
            <w:r>
              <w:rPr>
                <w:color w:val="000000"/>
                <w:sz w:val="24"/>
              </w:rPr>
              <w:t>атриб</w:t>
            </w:r>
            <w:r>
              <w:rPr>
                <w:color w:val="000000"/>
                <w:sz w:val="24"/>
              </w:rPr>
              <w:t>у</w:t>
            </w:r>
            <w:r>
              <w:rPr>
                <w:color w:val="000000"/>
                <w:sz w:val="24"/>
              </w:rPr>
              <w:t>та</w:t>
            </w:r>
          </w:p>
        </w:tc>
        <w:tc>
          <w:tcPr>
            <w:tcW w:w="955" w:type="pct"/>
          </w:tcPr>
          <w:p w14:paraId="5237777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Обязательный</w:t>
            </w:r>
          </w:p>
        </w:tc>
        <w:tc>
          <w:tcPr>
            <w:tcW w:w="983" w:type="pct"/>
          </w:tcPr>
          <w:p w14:paraId="34F0012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766A0478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6C956C78" w14:textId="77777777" w:rsidTr="00EF6ABC">
        <w:trPr>
          <w:trHeight w:val="335"/>
        </w:trPr>
        <w:tc>
          <w:tcPr>
            <w:tcW w:w="994" w:type="pct"/>
          </w:tcPr>
          <w:p w14:paraId="47F6E168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EB1EBD">
              <w:rPr>
                <w:color w:val="000000"/>
                <w:sz w:val="24"/>
              </w:rPr>
              <w:t>autoFillValue</w:t>
            </w:r>
          </w:p>
        </w:tc>
        <w:tc>
          <w:tcPr>
            <w:tcW w:w="1071" w:type="pct"/>
          </w:tcPr>
          <w:p w14:paraId="65322EA4" w14:textId="77777777" w:rsidR="00EF6ABC" w:rsidRPr="00B841F5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Значение автоз</w:t>
            </w:r>
            <w:r>
              <w:rPr>
                <w:color w:val="000000"/>
                <w:sz w:val="24"/>
              </w:rPr>
              <w:t>а</w:t>
            </w:r>
            <w:r>
              <w:rPr>
                <w:color w:val="000000"/>
                <w:sz w:val="24"/>
              </w:rPr>
              <w:t>полняемого атр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бута в справочн</w:t>
            </w:r>
            <w:r>
              <w:rPr>
                <w:color w:val="000000"/>
                <w:sz w:val="24"/>
              </w:rPr>
              <w:t>и</w:t>
            </w:r>
            <w:r>
              <w:rPr>
                <w:color w:val="000000"/>
                <w:sz w:val="24"/>
              </w:rPr>
              <w:t>ке-доноре</w:t>
            </w:r>
          </w:p>
        </w:tc>
        <w:tc>
          <w:tcPr>
            <w:tcW w:w="955" w:type="pct"/>
          </w:tcPr>
          <w:p w14:paraId="51343DF1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5C3923C3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1F2EE1">
              <w:rPr>
                <w:color w:val="000000"/>
                <w:sz w:val="24"/>
              </w:rPr>
              <w:t>Строка</w:t>
            </w:r>
          </w:p>
        </w:tc>
        <w:tc>
          <w:tcPr>
            <w:tcW w:w="997" w:type="pct"/>
          </w:tcPr>
          <w:p w14:paraId="171DC82F" w14:textId="77777777" w:rsidR="00EF6ABC" w:rsidRPr="00B841F5" w:rsidRDefault="00EF6ABC" w:rsidP="00EF6ABC">
            <w:pPr>
              <w:autoSpaceDE w:val="0"/>
              <w:spacing w:line="276" w:lineRule="auto"/>
              <w:rPr>
                <w:sz w:val="24"/>
              </w:rPr>
            </w:pPr>
          </w:p>
        </w:tc>
      </w:tr>
      <w:tr w:rsidR="00EF6ABC" w:rsidRPr="001F2EE1" w14:paraId="4F05BF96" w14:textId="77777777" w:rsidTr="00EF6ABC">
        <w:trPr>
          <w:trHeight w:val="335"/>
        </w:trPr>
        <w:tc>
          <w:tcPr>
            <w:tcW w:w="994" w:type="pct"/>
          </w:tcPr>
          <w:p w14:paraId="3B6F16AE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  <w:lang w:val="en"/>
              </w:rPr>
            </w:pPr>
            <w:r w:rsidRPr="00132BE5">
              <w:rPr>
                <w:color w:val="000000"/>
                <w:sz w:val="24"/>
                <w:lang w:val="en"/>
              </w:rPr>
              <w:t>unique</w:t>
            </w:r>
          </w:p>
        </w:tc>
        <w:tc>
          <w:tcPr>
            <w:tcW w:w="1071" w:type="pct"/>
          </w:tcPr>
          <w:p w14:paraId="2FC5D805" w14:textId="77777777" w:rsidR="00EF6ABC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Проверка уникал</w:t>
            </w:r>
            <w:r>
              <w:rPr>
                <w:color w:val="000000"/>
                <w:sz w:val="24"/>
              </w:rPr>
              <w:t>ь</w:t>
            </w:r>
            <w:r>
              <w:rPr>
                <w:color w:val="000000"/>
                <w:sz w:val="24"/>
              </w:rPr>
              <w:t>ности значения а</w:t>
            </w:r>
            <w:r>
              <w:rPr>
                <w:color w:val="000000"/>
                <w:sz w:val="24"/>
              </w:rPr>
              <w:t>т</w:t>
            </w:r>
            <w:r>
              <w:rPr>
                <w:color w:val="000000"/>
                <w:sz w:val="24"/>
              </w:rPr>
              <w:t>рибута</w:t>
            </w:r>
          </w:p>
        </w:tc>
        <w:tc>
          <w:tcPr>
            <w:tcW w:w="955" w:type="pct"/>
          </w:tcPr>
          <w:p w14:paraId="53FD043E" w14:textId="77777777" w:rsidR="00EF6ABC" w:rsidRPr="001F2EE1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 w:rsidRPr="00D006EB">
              <w:rPr>
                <w:color w:val="000000"/>
                <w:sz w:val="24"/>
              </w:rPr>
              <w:t>Опциональный</w:t>
            </w:r>
          </w:p>
        </w:tc>
        <w:tc>
          <w:tcPr>
            <w:tcW w:w="983" w:type="pct"/>
          </w:tcPr>
          <w:p w14:paraId="2C98A2DB" w14:textId="77777777" w:rsidR="00EF6ABC" w:rsidRPr="00CF5353" w:rsidRDefault="00EF6ABC" w:rsidP="00EF6ABC">
            <w:pPr>
              <w:autoSpaceDE w:val="0"/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Логический</w:t>
            </w:r>
          </w:p>
        </w:tc>
        <w:tc>
          <w:tcPr>
            <w:tcW w:w="997" w:type="pct"/>
          </w:tcPr>
          <w:p w14:paraId="76AC6759" w14:textId="77777777" w:rsidR="00EF6ABC" w:rsidRPr="001F2EE1" w:rsidRDefault="00EF6ABC" w:rsidP="00EF6ABC">
            <w:pPr>
              <w:autoSpaceDE w:val="0"/>
              <w:spacing w:line="276" w:lineRule="auto"/>
              <w:rPr>
                <w:sz w:val="24"/>
                <w:lang w:val="en-US"/>
              </w:rPr>
            </w:pPr>
          </w:p>
        </w:tc>
      </w:tr>
    </w:tbl>
    <w:p w14:paraId="71C7A9FE" w14:textId="77777777" w:rsidR="00EF6ABC" w:rsidRPr="00EF6ABC" w:rsidRDefault="00EF6ABC" w:rsidP="00EF6ABC">
      <w:pPr>
        <w:pStyle w:val="a3"/>
        <w:ind w:firstLine="0"/>
      </w:pPr>
    </w:p>
    <w:p w14:paraId="59344C26" w14:textId="77777777" w:rsidR="00EF6ABC" w:rsidRPr="00EF6ABC" w:rsidRDefault="00EF6ABC" w:rsidP="00EF6ABC">
      <w:pPr>
        <w:pStyle w:val="a3"/>
      </w:pPr>
    </w:p>
    <w:p w14:paraId="1CAA9A51" w14:textId="71A8060B" w:rsidR="005C4A20" w:rsidRDefault="005C4A20" w:rsidP="00CE44A6">
      <w:pPr>
        <w:pStyle w:val="21"/>
        <w:keepNext/>
        <w:widowControl/>
        <w:rPr>
          <w:bCs/>
        </w:rPr>
      </w:pPr>
      <w:r w:rsidRPr="005C4A20">
        <w:rPr>
          <w:bCs/>
        </w:rPr>
        <w:t xml:space="preserve">Структура </w:t>
      </w:r>
      <w:r>
        <w:rPr>
          <w:bCs/>
          <w:lang w:val="en-US"/>
        </w:rPr>
        <w:t>JSON</w:t>
      </w:r>
      <w:r w:rsidRPr="005C4A20">
        <w:rPr>
          <w:bCs/>
        </w:rPr>
        <w:t>-файла</w:t>
      </w:r>
    </w:p>
    <w:p w14:paraId="55FCCB0E" w14:textId="77777777" w:rsidR="002E4B91" w:rsidRPr="002E4B91" w:rsidRDefault="002E4B91" w:rsidP="002E4B91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C4A20" w14:paraId="33ECD29A" w14:textId="77777777" w:rsidTr="005C4A20">
        <w:tc>
          <w:tcPr>
            <w:tcW w:w="10195" w:type="dxa"/>
          </w:tcPr>
          <w:p w14:paraId="1822620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>{</w:t>
            </w:r>
          </w:p>
          <w:p w14:paraId="7A17A2D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"$schema": "http://json-schema.org/draft-07/schema#",</w:t>
            </w:r>
          </w:p>
          <w:p w14:paraId="77CF45C8" w14:textId="77777777" w:rsidR="002E4B91" w:rsidRDefault="002E4B91" w:rsidP="002E4B91">
            <w:r w:rsidRPr="002E4B91">
              <w:rPr>
                <w:lang w:val="en-US"/>
              </w:rPr>
              <w:lastRenderedPageBreak/>
              <w:t xml:space="preserve">  </w:t>
            </w:r>
            <w:r>
              <w:t>"type": "object",</w:t>
            </w:r>
          </w:p>
          <w:p w14:paraId="65B4F9AC" w14:textId="77777777" w:rsidR="002E4B91" w:rsidRDefault="002E4B91" w:rsidP="002E4B91">
            <w:r>
              <w:t xml:space="preserve">  "description": "Корневой объект, описывающий справочник с его записями",</w:t>
            </w:r>
          </w:p>
          <w:p w14:paraId="6ADB2A9A" w14:textId="77777777" w:rsidR="002E4B91" w:rsidRPr="002E4B91" w:rsidRDefault="002E4B91" w:rsidP="002E4B91">
            <w:pPr>
              <w:rPr>
                <w:lang w:val="en-US"/>
              </w:rPr>
            </w:pPr>
            <w:r>
              <w:t xml:space="preserve">  </w:t>
            </w:r>
            <w:r w:rsidRPr="002E4B91">
              <w:rPr>
                <w:lang w:val="en-US"/>
              </w:rPr>
              <w:t>"properties": {</w:t>
            </w:r>
          </w:p>
          <w:p w14:paraId="74FE3E1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"creationDate": {</w:t>
            </w:r>
          </w:p>
          <w:p w14:paraId="58A10B2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"type": "string",</w:t>
            </w:r>
          </w:p>
          <w:p w14:paraId="353537A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"description": "</w:t>
            </w:r>
            <w:r>
              <w:t>Дата</w:t>
            </w:r>
            <w:r w:rsidRPr="002E4B91">
              <w:rPr>
                <w:lang w:val="en-US"/>
              </w:rPr>
              <w:t xml:space="preserve"> </w:t>
            </w:r>
            <w:r>
              <w:t>и</w:t>
            </w:r>
            <w:r w:rsidRPr="002E4B91">
              <w:rPr>
                <w:lang w:val="en-US"/>
              </w:rPr>
              <w:t xml:space="preserve"> </w:t>
            </w:r>
            <w:r>
              <w:t>время</w:t>
            </w:r>
            <w:r w:rsidRPr="002E4B91">
              <w:rPr>
                <w:lang w:val="en-US"/>
              </w:rPr>
              <w:t xml:space="preserve"> </w:t>
            </w:r>
            <w:r>
              <w:t>создания</w:t>
            </w:r>
            <w:r w:rsidRPr="002E4B91">
              <w:rPr>
                <w:lang w:val="en-US"/>
              </w:rPr>
              <w:t xml:space="preserve"> </w:t>
            </w:r>
            <w:r>
              <w:t>файла</w:t>
            </w:r>
            <w:r w:rsidRPr="002E4B91">
              <w:rPr>
                <w:lang w:val="en-US"/>
              </w:rPr>
              <w:t xml:space="preserve"> (ISO 8601)"</w:t>
            </w:r>
          </w:p>
          <w:p w14:paraId="55A3BCE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},</w:t>
            </w:r>
          </w:p>
          <w:p w14:paraId="0592EA9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"classifier": {</w:t>
            </w:r>
          </w:p>
          <w:p w14:paraId="703DB82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"type": "object",</w:t>
            </w:r>
          </w:p>
          <w:p w14:paraId="0ACEBD9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"description": "</w:t>
            </w:r>
            <w:r>
              <w:t>Метаданные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>",</w:t>
            </w:r>
          </w:p>
          <w:p w14:paraId="384AE77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"properties": {</w:t>
            </w:r>
          </w:p>
          <w:p w14:paraId="2C9FD71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"code": {</w:t>
            </w:r>
          </w:p>
          <w:p w14:paraId="0B0B730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"string",</w:t>
            </w:r>
          </w:p>
          <w:p w14:paraId="5148E667" w14:textId="1AC77FCC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"description": "</w:t>
            </w:r>
            <w:r>
              <w:t>Код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 xml:space="preserve"> (</w:t>
            </w:r>
            <w:r>
              <w:t>например</w:t>
            </w:r>
            <w:r w:rsidRPr="002E4B91">
              <w:rPr>
                <w:lang w:val="en-US"/>
              </w:rPr>
              <w:t>, reestr_gosregistr_products)"</w:t>
            </w:r>
          </w:p>
          <w:p w14:paraId="74BBD7DB" w14:textId="77777777" w:rsidR="002E4B91" w:rsidRDefault="002E4B91" w:rsidP="002E4B91">
            <w:r w:rsidRPr="002E4B91">
              <w:rPr>
                <w:lang w:val="en-US"/>
              </w:rPr>
              <w:t xml:space="preserve">        </w:t>
            </w:r>
            <w:r>
              <w:t>},</w:t>
            </w:r>
          </w:p>
          <w:p w14:paraId="6554CF9D" w14:textId="77777777" w:rsidR="002E4B91" w:rsidRDefault="002E4B91" w:rsidP="002E4B91">
            <w:r>
              <w:t xml:space="preserve">        "name": {</w:t>
            </w:r>
          </w:p>
          <w:p w14:paraId="01AD98F9" w14:textId="77777777" w:rsidR="002E4B91" w:rsidRDefault="002E4B91" w:rsidP="002E4B91">
            <w:r>
              <w:t xml:space="preserve">          "type": "string",</w:t>
            </w:r>
          </w:p>
          <w:p w14:paraId="7BD24140" w14:textId="4EB9F0E1" w:rsidR="002E4B91" w:rsidRDefault="002E4B91" w:rsidP="002E4B91">
            <w:r>
              <w:t xml:space="preserve">          "description": "Наименование справочника в ЕСНСИ"</w:t>
            </w:r>
          </w:p>
          <w:p w14:paraId="4C1E2851" w14:textId="77777777" w:rsidR="002E4B91" w:rsidRDefault="002E4B91" w:rsidP="002E4B91">
            <w:r>
              <w:t xml:space="preserve">        },</w:t>
            </w:r>
          </w:p>
          <w:p w14:paraId="3BFD83C4" w14:textId="77777777" w:rsidR="002E4B91" w:rsidRDefault="002E4B91" w:rsidP="002E4B91">
            <w:r>
              <w:t xml:space="preserve">        "uid": {</w:t>
            </w:r>
          </w:p>
          <w:p w14:paraId="07B4D5F7" w14:textId="77777777" w:rsidR="002E4B91" w:rsidRDefault="002E4B91" w:rsidP="002E4B91">
            <w:r>
              <w:t xml:space="preserve">          "type": "string",</w:t>
            </w:r>
          </w:p>
          <w:p w14:paraId="3F811D74" w14:textId="77777777" w:rsidR="002E4B91" w:rsidRDefault="002E4B91" w:rsidP="002E4B91">
            <w:r>
              <w:t xml:space="preserve">          "description": "Уникальный идентификатор справочника (GUID)"</w:t>
            </w:r>
          </w:p>
          <w:p w14:paraId="5753B1DF" w14:textId="77777777" w:rsidR="002E4B91" w:rsidRPr="002E4B91" w:rsidRDefault="002E4B91" w:rsidP="002E4B91">
            <w:pPr>
              <w:rPr>
                <w:lang w:val="en-US"/>
              </w:rPr>
            </w:pPr>
            <w:r>
              <w:t xml:space="preserve">        </w:t>
            </w:r>
            <w:r w:rsidRPr="002E4B91">
              <w:rPr>
                <w:lang w:val="en-US"/>
              </w:rPr>
              <w:t>},</w:t>
            </w:r>
          </w:p>
          <w:p w14:paraId="40DBA3D5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"version": {</w:t>
            </w:r>
          </w:p>
          <w:p w14:paraId="45290AD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"integer",</w:t>
            </w:r>
          </w:p>
          <w:p w14:paraId="529148C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"description": "</w:t>
            </w:r>
            <w:r>
              <w:t>Номер</w:t>
            </w:r>
            <w:r w:rsidRPr="002E4B91">
              <w:rPr>
                <w:lang w:val="en-US"/>
              </w:rPr>
              <w:t xml:space="preserve"> </w:t>
            </w:r>
            <w:r>
              <w:t>версии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>"</w:t>
            </w:r>
          </w:p>
          <w:p w14:paraId="2AA2958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},</w:t>
            </w:r>
          </w:p>
          <w:p w14:paraId="3A4F003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"publicId": {</w:t>
            </w:r>
          </w:p>
          <w:p w14:paraId="03C8CD6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"string",</w:t>
            </w:r>
          </w:p>
          <w:p w14:paraId="497B8B9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"description": "</w:t>
            </w:r>
            <w:r>
              <w:t>Публичный</w:t>
            </w:r>
            <w:r w:rsidRPr="002E4B91">
              <w:rPr>
                <w:lang w:val="en-US"/>
              </w:rPr>
              <w:t xml:space="preserve"> </w:t>
            </w:r>
            <w:r>
              <w:t>идентификатор</w:t>
            </w:r>
            <w:r w:rsidRPr="002E4B91">
              <w:rPr>
                <w:lang w:val="en-US"/>
              </w:rPr>
              <w:t xml:space="preserve"> </w:t>
            </w:r>
            <w:r>
              <w:t>для</w:t>
            </w:r>
            <w:r w:rsidRPr="002E4B91">
              <w:rPr>
                <w:lang w:val="en-US"/>
              </w:rPr>
              <w:t xml:space="preserve"> </w:t>
            </w:r>
            <w:r>
              <w:t>внешних</w:t>
            </w:r>
            <w:r w:rsidRPr="002E4B91">
              <w:rPr>
                <w:lang w:val="en-US"/>
              </w:rPr>
              <w:t xml:space="preserve"> </w:t>
            </w:r>
            <w:r>
              <w:t>систем</w:t>
            </w:r>
            <w:r w:rsidRPr="002E4B91">
              <w:rPr>
                <w:lang w:val="en-US"/>
              </w:rPr>
              <w:t>"</w:t>
            </w:r>
          </w:p>
          <w:p w14:paraId="23A787D6" w14:textId="77777777" w:rsidR="002E4B91" w:rsidRPr="003E7A2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</w:t>
            </w:r>
            <w:r w:rsidRPr="003E7A21">
              <w:rPr>
                <w:lang w:val="en-US"/>
              </w:rPr>
              <w:t>},</w:t>
            </w:r>
          </w:p>
          <w:p w14:paraId="6D12DE01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"techName": {</w:t>
            </w:r>
          </w:p>
          <w:p w14:paraId="07DBAE39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"type": "string",</w:t>
            </w:r>
          </w:p>
          <w:p w14:paraId="11B77CE1" w14:textId="6933AE06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"description": "</w:t>
            </w:r>
            <w:r>
              <w:t>Название</w:t>
            </w:r>
            <w:r w:rsidRPr="003E7A21">
              <w:rPr>
                <w:lang w:val="en-US"/>
              </w:rPr>
              <w:t xml:space="preserve"> </w:t>
            </w:r>
            <w:r>
              <w:t>справочника</w:t>
            </w:r>
            <w:r w:rsidRPr="003E7A21">
              <w:rPr>
                <w:lang w:val="en-US"/>
              </w:rPr>
              <w:t xml:space="preserve"> </w:t>
            </w:r>
            <w:r>
              <w:t>в</w:t>
            </w:r>
            <w:r w:rsidRPr="003E7A21">
              <w:rPr>
                <w:lang w:val="en-US"/>
              </w:rPr>
              <w:t xml:space="preserve"> </w:t>
            </w:r>
            <w:r>
              <w:t>витрине</w:t>
            </w:r>
            <w:r w:rsidRPr="003E7A21">
              <w:rPr>
                <w:lang w:val="en-US"/>
              </w:rPr>
              <w:t>"</w:t>
            </w:r>
          </w:p>
          <w:p w14:paraId="473E71BF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},</w:t>
            </w:r>
          </w:p>
          <w:p w14:paraId="419E7418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"attributes": {</w:t>
            </w:r>
          </w:p>
          <w:p w14:paraId="76D89009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"type": "array",</w:t>
            </w:r>
          </w:p>
          <w:p w14:paraId="6D1AA8DF" w14:textId="616B9E90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"description": "</w:t>
            </w:r>
            <w:r>
              <w:t>Список</w:t>
            </w:r>
            <w:r w:rsidRPr="003E7A21">
              <w:rPr>
                <w:lang w:val="en-US"/>
              </w:rPr>
              <w:t xml:space="preserve"> </w:t>
            </w:r>
            <w:r>
              <w:t>атрибутов</w:t>
            </w:r>
            <w:r w:rsidRPr="003E7A21">
              <w:rPr>
                <w:lang w:val="en-US"/>
              </w:rPr>
              <w:t xml:space="preserve"> </w:t>
            </w:r>
            <w:r>
              <w:t>справочника</w:t>
            </w:r>
            <w:r w:rsidRPr="003E7A21">
              <w:rPr>
                <w:lang w:val="en-US"/>
              </w:rPr>
              <w:t>",</w:t>
            </w:r>
          </w:p>
          <w:p w14:paraId="32CD59BD" w14:textId="77777777" w:rsidR="002E4B91" w:rsidRPr="002E4B9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</w:t>
            </w:r>
            <w:r w:rsidRPr="002E4B91">
              <w:rPr>
                <w:lang w:val="en-US"/>
              </w:rPr>
              <w:t>"items": {</w:t>
            </w:r>
          </w:p>
          <w:p w14:paraId="0AF882B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"type": "object",</w:t>
            </w:r>
          </w:p>
          <w:p w14:paraId="7ABADB1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"description": "</w:t>
            </w:r>
            <w:r>
              <w:t>Описание</w:t>
            </w:r>
            <w:r w:rsidRPr="002E4B91">
              <w:rPr>
                <w:lang w:val="en-US"/>
              </w:rPr>
              <w:t xml:space="preserve"> </w:t>
            </w:r>
            <w:r>
              <w:t>одного</w:t>
            </w:r>
            <w:r w:rsidRPr="002E4B91">
              <w:rPr>
                <w:lang w:val="en-US"/>
              </w:rPr>
              <w:t xml:space="preserve"> </w:t>
            </w:r>
            <w:r>
              <w:t>атрибута</w:t>
            </w:r>
            <w:r w:rsidRPr="002E4B91">
              <w:rPr>
                <w:lang w:val="en-US"/>
              </w:rPr>
              <w:t>",</w:t>
            </w:r>
          </w:p>
          <w:p w14:paraId="6D74589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"properties": {</w:t>
            </w:r>
          </w:p>
          <w:p w14:paraId="2378C66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"type": {</w:t>
            </w:r>
          </w:p>
          <w:p w14:paraId="6B60DE0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"type": "string",</w:t>
            </w:r>
          </w:p>
          <w:p w14:paraId="7E3350C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"description": "</w:t>
            </w:r>
            <w:r>
              <w:t>Тип</w:t>
            </w:r>
            <w:r w:rsidRPr="002E4B91">
              <w:rPr>
                <w:lang w:val="en-US"/>
              </w:rPr>
              <w:t xml:space="preserve"> </w:t>
            </w:r>
            <w:r>
              <w:t>данных</w:t>
            </w:r>
            <w:r w:rsidRPr="002E4B91">
              <w:rPr>
                <w:lang w:val="en-US"/>
              </w:rPr>
              <w:t xml:space="preserve"> </w:t>
            </w:r>
            <w:r>
              <w:t>атрибута</w:t>
            </w:r>
            <w:r w:rsidRPr="002E4B91">
              <w:rPr>
                <w:lang w:val="en-US"/>
              </w:rPr>
              <w:t xml:space="preserve"> (string, integer, boolean, date </w:t>
            </w:r>
            <w:r>
              <w:t>и</w:t>
            </w:r>
            <w:r w:rsidRPr="002E4B91">
              <w:rPr>
                <w:lang w:val="en-US"/>
              </w:rPr>
              <w:t xml:space="preserve"> </w:t>
            </w:r>
            <w:r>
              <w:t>т</w:t>
            </w:r>
            <w:r w:rsidRPr="002E4B91">
              <w:rPr>
                <w:lang w:val="en-US"/>
              </w:rPr>
              <w:t>.</w:t>
            </w:r>
            <w:r>
              <w:t>п</w:t>
            </w:r>
            <w:r w:rsidRPr="002E4B91">
              <w:rPr>
                <w:lang w:val="en-US"/>
              </w:rPr>
              <w:t>.)"</w:t>
            </w:r>
          </w:p>
          <w:p w14:paraId="11AE6A5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lastRenderedPageBreak/>
              <w:t xml:space="preserve">              },</w:t>
            </w:r>
          </w:p>
          <w:p w14:paraId="6B31435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"uid": {</w:t>
            </w:r>
          </w:p>
          <w:p w14:paraId="5BF08CD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"type": "string",</w:t>
            </w:r>
          </w:p>
          <w:p w14:paraId="3657C4E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"description": "</w:t>
            </w:r>
            <w:r>
              <w:t>Уникальный</w:t>
            </w:r>
            <w:r w:rsidRPr="002E4B91">
              <w:rPr>
                <w:lang w:val="en-US"/>
              </w:rPr>
              <w:t xml:space="preserve"> </w:t>
            </w:r>
            <w:r>
              <w:t>идентификатор</w:t>
            </w:r>
            <w:r w:rsidRPr="002E4B91">
              <w:rPr>
                <w:lang w:val="en-US"/>
              </w:rPr>
              <w:t xml:space="preserve"> </w:t>
            </w:r>
            <w:r>
              <w:t>атрибута</w:t>
            </w:r>
            <w:r w:rsidRPr="002E4B91">
              <w:rPr>
                <w:lang w:val="en-US"/>
              </w:rPr>
              <w:t xml:space="preserve"> (GUID)"</w:t>
            </w:r>
          </w:p>
          <w:p w14:paraId="6028F57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},</w:t>
            </w:r>
          </w:p>
          <w:p w14:paraId="1E5D5DCD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"name": {</w:t>
            </w:r>
          </w:p>
          <w:p w14:paraId="7EE44235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"type": "string",</w:t>
            </w:r>
          </w:p>
          <w:p w14:paraId="15CCE910" w14:textId="6952DCC9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      "</w:t>
            </w:r>
            <w:r w:rsidRPr="002E4B91">
              <w:rPr>
                <w:lang w:val="en-US"/>
              </w:rPr>
              <w:t>description</w:t>
            </w:r>
            <w:r w:rsidRPr="003E7A21">
              <w:rPr>
                <w:lang w:val="en-US"/>
              </w:rPr>
              <w:t>": "</w:t>
            </w:r>
            <w:r>
              <w:t>Наименование</w:t>
            </w:r>
            <w:r w:rsidRPr="003E7A21">
              <w:rPr>
                <w:lang w:val="en-US"/>
              </w:rPr>
              <w:t xml:space="preserve"> </w:t>
            </w:r>
            <w:r>
              <w:t>атрибута</w:t>
            </w:r>
            <w:r w:rsidRPr="003E7A21">
              <w:rPr>
                <w:lang w:val="en-US"/>
              </w:rPr>
              <w:t xml:space="preserve"> </w:t>
            </w:r>
            <w:r>
              <w:t>в</w:t>
            </w:r>
            <w:r w:rsidRPr="003E7A21">
              <w:rPr>
                <w:lang w:val="en-US"/>
              </w:rPr>
              <w:t xml:space="preserve"> </w:t>
            </w:r>
            <w:r>
              <w:t>ЕСНСИ</w:t>
            </w:r>
            <w:r w:rsidRPr="003E7A21">
              <w:rPr>
                <w:lang w:val="en-US"/>
              </w:rPr>
              <w:t>"</w:t>
            </w:r>
          </w:p>
          <w:p w14:paraId="7115BD63" w14:textId="77777777" w:rsidR="002E4B91" w:rsidRDefault="002E4B91" w:rsidP="002E4B91">
            <w:r w:rsidRPr="003E7A21">
              <w:rPr>
                <w:lang w:val="en-US"/>
              </w:rPr>
              <w:t xml:space="preserve">              </w:t>
            </w:r>
            <w:r>
              <w:t>},</w:t>
            </w:r>
          </w:p>
          <w:p w14:paraId="6A0F701B" w14:textId="77777777" w:rsidR="002E4B91" w:rsidRDefault="002E4B91" w:rsidP="002E4B91">
            <w:r>
              <w:t xml:space="preserve">              "required": {</w:t>
            </w:r>
          </w:p>
          <w:p w14:paraId="6D4CA06F" w14:textId="77777777" w:rsidR="002E4B91" w:rsidRDefault="002E4B91" w:rsidP="002E4B91">
            <w:r>
              <w:t xml:space="preserve">                "type": "boolean",</w:t>
            </w:r>
          </w:p>
          <w:p w14:paraId="2FB3C05B" w14:textId="77777777" w:rsidR="002E4B91" w:rsidRDefault="002E4B91" w:rsidP="002E4B91">
            <w:r>
              <w:t xml:space="preserve">                "description": "Обязательность заполнения при создании записи"</w:t>
            </w:r>
          </w:p>
          <w:p w14:paraId="1DE72A9E" w14:textId="77777777" w:rsidR="002E4B91" w:rsidRDefault="002E4B91" w:rsidP="002E4B91">
            <w:r>
              <w:t xml:space="preserve">              },</w:t>
            </w:r>
          </w:p>
          <w:p w14:paraId="485AB4C8" w14:textId="77777777" w:rsidR="002E4B91" w:rsidRDefault="002E4B91" w:rsidP="002E4B91">
            <w:r>
              <w:t xml:space="preserve">              "autoFill": {</w:t>
            </w:r>
          </w:p>
          <w:p w14:paraId="5AD63E23" w14:textId="77777777" w:rsidR="002E4B91" w:rsidRDefault="002E4B91" w:rsidP="002E4B91">
            <w:r>
              <w:t xml:space="preserve">                "type": "boolean",</w:t>
            </w:r>
          </w:p>
          <w:p w14:paraId="681AAA9D" w14:textId="3156CCDF" w:rsidR="002E4B91" w:rsidRDefault="002E4B91" w:rsidP="002E4B91">
            <w:r>
              <w:t xml:space="preserve">                "description": "Признак автоматического заполнения</w:t>
            </w:r>
            <w:r w:rsidR="00EF6ABC">
              <w:t xml:space="preserve"> значения атрибута</w:t>
            </w:r>
            <w:r>
              <w:t xml:space="preserve"> системой</w:t>
            </w:r>
            <w:r w:rsidR="00EF6ABC">
              <w:t xml:space="preserve"> ЕСНСИ</w:t>
            </w:r>
            <w:r>
              <w:t>"</w:t>
            </w:r>
          </w:p>
          <w:p w14:paraId="62104A6F" w14:textId="77777777" w:rsidR="002E4B91" w:rsidRPr="003E7A21" w:rsidRDefault="002E4B91" w:rsidP="002E4B91">
            <w:pPr>
              <w:rPr>
                <w:lang w:val="en-US"/>
              </w:rPr>
            </w:pPr>
            <w:r>
              <w:t xml:space="preserve">              </w:t>
            </w:r>
            <w:r w:rsidRPr="003E7A21">
              <w:rPr>
                <w:lang w:val="en-US"/>
              </w:rPr>
              <w:t>},</w:t>
            </w:r>
          </w:p>
          <w:p w14:paraId="260478C4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    "techName": {</w:t>
            </w:r>
          </w:p>
          <w:p w14:paraId="1499B506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      "type": "string",</w:t>
            </w:r>
          </w:p>
          <w:p w14:paraId="67C25509" w14:textId="73C89BC9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      "description": "</w:t>
            </w:r>
            <w:r w:rsidR="00EF6ABC">
              <w:t>Название</w:t>
            </w:r>
            <w:r w:rsidR="00EF6ABC" w:rsidRPr="003E7A21">
              <w:rPr>
                <w:lang w:val="en-US"/>
              </w:rPr>
              <w:t xml:space="preserve"> </w:t>
            </w:r>
            <w:r>
              <w:t>атрибута</w:t>
            </w:r>
            <w:r w:rsidRPr="003E7A21">
              <w:rPr>
                <w:lang w:val="en-US"/>
              </w:rPr>
              <w:t xml:space="preserve"> </w:t>
            </w:r>
            <w:r w:rsidR="00EF6ABC">
              <w:t>в</w:t>
            </w:r>
            <w:r w:rsidR="00EF6ABC" w:rsidRPr="003E7A21">
              <w:rPr>
                <w:lang w:val="en-US"/>
              </w:rPr>
              <w:t xml:space="preserve"> </w:t>
            </w:r>
            <w:r w:rsidR="00EF6ABC">
              <w:t>витрине</w:t>
            </w:r>
            <w:r w:rsidRPr="003E7A21">
              <w:rPr>
                <w:lang w:val="en-US"/>
              </w:rPr>
              <w:t>"</w:t>
            </w:r>
          </w:p>
          <w:p w14:paraId="25451A68" w14:textId="77777777" w:rsidR="002E4B91" w:rsidRDefault="002E4B91" w:rsidP="002E4B91">
            <w:r w:rsidRPr="003E7A21">
              <w:rPr>
                <w:lang w:val="en-US"/>
              </w:rPr>
              <w:t xml:space="preserve">              </w:t>
            </w:r>
            <w:r>
              <w:t>},</w:t>
            </w:r>
          </w:p>
          <w:p w14:paraId="6712BCFA" w14:textId="77777777" w:rsidR="002E4B91" w:rsidRDefault="002E4B91" w:rsidP="002E4B91">
            <w:r>
              <w:t xml:space="preserve">              "unique": {</w:t>
            </w:r>
          </w:p>
          <w:p w14:paraId="54E8C1AC" w14:textId="77777777" w:rsidR="002E4B91" w:rsidRDefault="002E4B91" w:rsidP="002E4B91">
            <w:r>
              <w:t xml:space="preserve">                "type": "boolean",</w:t>
            </w:r>
          </w:p>
          <w:p w14:paraId="005AD12F" w14:textId="7AD769E9" w:rsidR="002E4B91" w:rsidRDefault="002E4B91" w:rsidP="002E4B91">
            <w:r>
              <w:t xml:space="preserve">                "description": "</w:t>
            </w:r>
            <w:r w:rsidR="00EF6ABC">
              <w:t>Признак проверки уникальности записей по атрибуту</w:t>
            </w:r>
            <w:r>
              <w:t>"</w:t>
            </w:r>
          </w:p>
          <w:p w14:paraId="3717A88E" w14:textId="77777777" w:rsidR="002E4B91" w:rsidRDefault="002E4B91" w:rsidP="002E4B91">
            <w:r>
              <w:t xml:space="preserve">              },</w:t>
            </w:r>
          </w:p>
          <w:p w14:paraId="21AA1712" w14:textId="77777777" w:rsidR="002E4B91" w:rsidRDefault="002E4B91" w:rsidP="002E4B91">
            <w:r>
              <w:t xml:space="preserve">              "length": {</w:t>
            </w:r>
          </w:p>
          <w:p w14:paraId="1543DA58" w14:textId="77777777" w:rsidR="002E4B91" w:rsidRDefault="002E4B91" w:rsidP="002E4B91">
            <w:r>
              <w:t xml:space="preserve">                "type": "integer",</w:t>
            </w:r>
          </w:p>
          <w:p w14:paraId="671C1C69" w14:textId="77777777" w:rsidR="002E4B91" w:rsidRDefault="002E4B91" w:rsidP="002E4B91">
            <w:r>
              <w:t xml:space="preserve">                "description": "Максимальная длина (для строковых значений)"</w:t>
            </w:r>
          </w:p>
          <w:p w14:paraId="3C7ADC0F" w14:textId="77777777" w:rsidR="002E4B91" w:rsidRDefault="002E4B91" w:rsidP="002E4B91">
            <w:r>
              <w:t xml:space="preserve">              },</w:t>
            </w:r>
          </w:p>
          <w:p w14:paraId="50590536" w14:textId="77777777" w:rsidR="002E4B91" w:rsidRDefault="002E4B91" w:rsidP="002E4B91">
            <w:r>
              <w:t xml:space="preserve">              "checkObscene": {</w:t>
            </w:r>
          </w:p>
          <w:p w14:paraId="0229D9B0" w14:textId="77777777" w:rsidR="002E4B91" w:rsidRDefault="002E4B91" w:rsidP="002E4B91">
            <w:r>
              <w:t xml:space="preserve">                "type": "boolean",</w:t>
            </w:r>
          </w:p>
          <w:p w14:paraId="1A90EC16" w14:textId="1B1F011B" w:rsidR="002E4B91" w:rsidRDefault="002E4B91" w:rsidP="002E4B91">
            <w:r>
              <w:t xml:space="preserve">                "description": "</w:t>
            </w:r>
            <w:r w:rsidR="00EF6ABC">
              <w:t>Признак проверки значений атрибута на</w:t>
            </w:r>
            <w:r>
              <w:t xml:space="preserve"> нецензурную ле</w:t>
            </w:r>
            <w:r>
              <w:t>к</w:t>
            </w:r>
            <w:r>
              <w:t>сику"</w:t>
            </w:r>
          </w:p>
          <w:p w14:paraId="44BDD5D8" w14:textId="77777777" w:rsidR="002E4B91" w:rsidRPr="003E7A21" w:rsidRDefault="002E4B91" w:rsidP="002E4B91">
            <w:r>
              <w:t xml:space="preserve">              </w:t>
            </w:r>
            <w:r w:rsidRPr="003E7A21">
              <w:t>},</w:t>
            </w:r>
          </w:p>
          <w:p w14:paraId="41C1A5BF" w14:textId="77777777" w:rsidR="002E4B91" w:rsidRPr="003E7A21" w:rsidRDefault="002E4B91" w:rsidP="002E4B91">
            <w:r w:rsidRPr="003E7A21">
              <w:t xml:space="preserve">              "</w:t>
            </w:r>
            <w:r w:rsidRPr="002E4B91">
              <w:rPr>
                <w:lang w:val="en-US"/>
              </w:rPr>
              <w:t>checkOrthography</w:t>
            </w:r>
            <w:r w:rsidRPr="003E7A21">
              <w:t>": {</w:t>
            </w:r>
          </w:p>
          <w:p w14:paraId="3D0067E7" w14:textId="77777777" w:rsidR="002E4B91" w:rsidRPr="003E7A21" w:rsidRDefault="002E4B91" w:rsidP="002E4B91">
            <w:r w:rsidRPr="003E7A21">
              <w:t xml:space="preserve">                "</w:t>
            </w:r>
            <w:r w:rsidRPr="002E4B91">
              <w:rPr>
                <w:lang w:val="en-US"/>
              </w:rPr>
              <w:t>type</w:t>
            </w:r>
            <w:r w:rsidRPr="003E7A21">
              <w:t>": "</w:t>
            </w:r>
            <w:r w:rsidRPr="002E4B91">
              <w:rPr>
                <w:lang w:val="en-US"/>
              </w:rPr>
              <w:t>boolean</w:t>
            </w:r>
            <w:r w:rsidRPr="003E7A21">
              <w:t>",</w:t>
            </w:r>
          </w:p>
          <w:p w14:paraId="539EE8C0" w14:textId="17AF0719" w:rsidR="002E4B91" w:rsidRPr="00EF6ABC" w:rsidRDefault="002E4B91" w:rsidP="002E4B91">
            <w:r w:rsidRPr="00EF6ABC">
              <w:t xml:space="preserve">                "</w:t>
            </w:r>
            <w:r w:rsidRPr="002E4B91">
              <w:rPr>
                <w:lang w:val="en-US"/>
              </w:rPr>
              <w:t>description</w:t>
            </w:r>
            <w:r w:rsidRPr="00EF6ABC">
              <w:t>": "</w:t>
            </w:r>
            <w:r w:rsidR="00EF6ABC">
              <w:t xml:space="preserve"> Признак проверки значений атрибута на </w:t>
            </w:r>
            <w:r>
              <w:t>орфографию</w:t>
            </w:r>
            <w:r w:rsidRPr="00EF6ABC">
              <w:t>"</w:t>
            </w:r>
          </w:p>
          <w:p w14:paraId="1253F3CE" w14:textId="77777777" w:rsidR="002E4B91" w:rsidRPr="003E7A21" w:rsidRDefault="002E4B91" w:rsidP="002E4B91">
            <w:r w:rsidRPr="00EF6ABC">
              <w:t xml:space="preserve">              </w:t>
            </w:r>
            <w:r w:rsidRPr="003E7A21">
              <w:t>},</w:t>
            </w:r>
          </w:p>
          <w:p w14:paraId="39BCE873" w14:textId="77777777" w:rsidR="002E4B91" w:rsidRPr="003E7A21" w:rsidRDefault="002E4B91" w:rsidP="002E4B91">
            <w:r w:rsidRPr="003E7A21">
              <w:t xml:space="preserve">              "</w:t>
            </w:r>
            <w:r w:rsidRPr="002E4B91">
              <w:rPr>
                <w:lang w:val="en-US"/>
              </w:rPr>
              <w:t>autoKeyPartNum</w:t>
            </w:r>
            <w:r w:rsidRPr="003E7A21">
              <w:t>": {</w:t>
            </w:r>
          </w:p>
          <w:p w14:paraId="1F2E499D" w14:textId="77777777" w:rsidR="002E4B91" w:rsidRPr="003E7A21" w:rsidRDefault="002E4B91" w:rsidP="002E4B91">
            <w:r w:rsidRPr="003E7A21">
              <w:t xml:space="preserve">                "</w:t>
            </w:r>
            <w:r w:rsidRPr="002E4B91">
              <w:rPr>
                <w:lang w:val="en-US"/>
              </w:rPr>
              <w:t>type</w:t>
            </w:r>
            <w:r w:rsidRPr="003E7A21">
              <w:t>": "</w:t>
            </w:r>
            <w:r w:rsidRPr="002E4B91">
              <w:rPr>
                <w:lang w:val="en-US"/>
              </w:rPr>
              <w:t>string</w:t>
            </w:r>
            <w:r w:rsidRPr="003E7A21">
              <w:t>",</w:t>
            </w:r>
          </w:p>
          <w:p w14:paraId="4DCACA9A" w14:textId="77777777" w:rsidR="002E4B91" w:rsidRPr="003E7A21" w:rsidRDefault="002E4B91" w:rsidP="002E4B91">
            <w:r w:rsidRPr="003E7A21">
              <w:t xml:space="preserve">                "</w:t>
            </w:r>
            <w:r w:rsidRPr="002E4B91">
              <w:rPr>
                <w:lang w:val="en-US"/>
              </w:rPr>
              <w:t>description</w:t>
            </w:r>
            <w:r w:rsidRPr="003E7A21">
              <w:t>": "</w:t>
            </w:r>
            <w:r>
              <w:t>Номер</w:t>
            </w:r>
            <w:r w:rsidRPr="003E7A21">
              <w:t xml:space="preserve"> </w:t>
            </w:r>
            <w:r>
              <w:t>части</w:t>
            </w:r>
            <w:r w:rsidRPr="003E7A21">
              <w:t xml:space="preserve"> </w:t>
            </w:r>
            <w:r>
              <w:t>составного</w:t>
            </w:r>
            <w:r w:rsidRPr="003E7A21">
              <w:t xml:space="preserve"> </w:t>
            </w:r>
            <w:r>
              <w:t>ключа</w:t>
            </w:r>
            <w:r w:rsidRPr="003E7A21">
              <w:t xml:space="preserve"> (</w:t>
            </w:r>
            <w:r>
              <w:t>если</w:t>
            </w:r>
            <w:r w:rsidRPr="003E7A21">
              <w:t xml:space="preserve"> </w:t>
            </w:r>
            <w:r>
              <w:t>атрибут</w:t>
            </w:r>
            <w:r w:rsidRPr="003E7A21">
              <w:t xml:space="preserve"> </w:t>
            </w:r>
            <w:r>
              <w:t>входит</w:t>
            </w:r>
            <w:r w:rsidRPr="003E7A21">
              <w:t xml:space="preserve"> </w:t>
            </w:r>
            <w:r>
              <w:t>в</w:t>
            </w:r>
            <w:r w:rsidRPr="003E7A21">
              <w:t xml:space="preserve"> </w:t>
            </w:r>
            <w:r>
              <w:t>а</w:t>
            </w:r>
            <w:r>
              <w:t>в</w:t>
            </w:r>
            <w:r>
              <w:t>тоключ</w:t>
            </w:r>
            <w:r w:rsidRPr="003E7A21">
              <w:t>)"</w:t>
            </w:r>
          </w:p>
          <w:p w14:paraId="77CB431E" w14:textId="77777777" w:rsidR="002E4B91" w:rsidRPr="002E4B91" w:rsidRDefault="002E4B91" w:rsidP="002E4B91">
            <w:pPr>
              <w:rPr>
                <w:lang w:val="en-US"/>
              </w:rPr>
            </w:pPr>
            <w:r w:rsidRPr="003E7A21">
              <w:t xml:space="preserve">              </w:t>
            </w:r>
            <w:r w:rsidRPr="002E4B91">
              <w:rPr>
                <w:lang w:val="en-US"/>
              </w:rPr>
              <w:t>}</w:t>
            </w:r>
          </w:p>
          <w:p w14:paraId="4BDAD98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},</w:t>
            </w:r>
          </w:p>
          <w:p w14:paraId="25D8AF3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lastRenderedPageBreak/>
              <w:t xml:space="preserve">            "additionalProperties": false,</w:t>
            </w:r>
          </w:p>
          <w:p w14:paraId="04C7C02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"required": [</w:t>
            </w:r>
          </w:p>
          <w:p w14:paraId="7E228D5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"type",</w:t>
            </w:r>
          </w:p>
          <w:p w14:paraId="0E94931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"uid",</w:t>
            </w:r>
          </w:p>
          <w:p w14:paraId="74DC204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"name",</w:t>
            </w:r>
          </w:p>
          <w:p w14:paraId="3BCF9A8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"required",</w:t>
            </w:r>
          </w:p>
          <w:p w14:paraId="26686A1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"autoFill",</w:t>
            </w:r>
          </w:p>
          <w:p w14:paraId="0EBAB28D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"techName",</w:t>
            </w:r>
          </w:p>
          <w:p w14:paraId="2B60758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"unique",</w:t>
            </w:r>
          </w:p>
          <w:p w14:paraId="2E8ABA7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"checkObscene",</w:t>
            </w:r>
          </w:p>
          <w:p w14:paraId="1B20B7C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"checkOrthography"</w:t>
            </w:r>
          </w:p>
          <w:p w14:paraId="5136545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]</w:t>
            </w:r>
          </w:p>
          <w:p w14:paraId="2C4F20D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}</w:t>
            </w:r>
          </w:p>
          <w:p w14:paraId="72AAD22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},</w:t>
            </w:r>
          </w:p>
          <w:p w14:paraId="1E4C44E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"revisionTimestamp": {</w:t>
            </w:r>
          </w:p>
          <w:p w14:paraId="6EFB668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"string",</w:t>
            </w:r>
          </w:p>
          <w:p w14:paraId="3D99D789" w14:textId="4BE281E7" w:rsidR="002E4B91" w:rsidRDefault="002E4B91" w:rsidP="002E4B91">
            <w:r w:rsidRPr="003E7A21">
              <w:rPr>
                <w:lang w:val="en-US"/>
              </w:rPr>
              <w:t xml:space="preserve">          </w:t>
            </w:r>
            <w:r>
              <w:t xml:space="preserve">"description": "Время </w:t>
            </w:r>
            <w:r w:rsidR="00EF6ABC">
              <w:t xml:space="preserve">создания </w:t>
            </w:r>
            <w:r>
              <w:t xml:space="preserve">последней </w:t>
            </w:r>
            <w:r w:rsidR="00EF6ABC">
              <w:t>версии</w:t>
            </w:r>
            <w:r>
              <w:t xml:space="preserve"> справочника (ISO 8601)"</w:t>
            </w:r>
          </w:p>
          <w:p w14:paraId="51EE721E" w14:textId="77777777" w:rsidR="002E4B91" w:rsidRDefault="002E4B91" w:rsidP="002E4B91">
            <w:r>
              <w:t xml:space="preserve">        },</w:t>
            </w:r>
          </w:p>
          <w:p w14:paraId="439CD073" w14:textId="77777777" w:rsidR="002E4B91" w:rsidRDefault="002E4B91" w:rsidP="002E4B91">
            <w:r>
              <w:t xml:space="preserve">        "keyAttributeUid": {</w:t>
            </w:r>
          </w:p>
          <w:p w14:paraId="71F5A6AA" w14:textId="77777777" w:rsidR="002E4B91" w:rsidRDefault="002E4B91" w:rsidP="002E4B91">
            <w:r>
              <w:t xml:space="preserve">          "type": "string",</w:t>
            </w:r>
          </w:p>
          <w:p w14:paraId="7807AE42" w14:textId="77777777" w:rsidR="002E4B91" w:rsidRDefault="002E4B91" w:rsidP="002E4B91">
            <w:r>
              <w:t xml:space="preserve">          "description": "UID атрибута, являющегося ключевым (первичным) для зап</w:t>
            </w:r>
            <w:r>
              <w:t>и</w:t>
            </w:r>
            <w:r>
              <w:t>сей"</w:t>
            </w:r>
          </w:p>
          <w:p w14:paraId="59B50666" w14:textId="77777777" w:rsidR="002E4B91" w:rsidRPr="003E7A21" w:rsidRDefault="002E4B91" w:rsidP="002E4B91">
            <w:pPr>
              <w:rPr>
                <w:lang w:val="en-US"/>
              </w:rPr>
            </w:pPr>
            <w:r>
              <w:t xml:space="preserve">        </w:t>
            </w:r>
            <w:r w:rsidRPr="003E7A21">
              <w:rPr>
                <w:lang w:val="en-US"/>
              </w:rPr>
              <w:t>},</w:t>
            </w:r>
          </w:p>
          <w:p w14:paraId="10C34A9A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"description": {</w:t>
            </w:r>
          </w:p>
          <w:p w14:paraId="2F11BDBA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"type": "string",</w:t>
            </w:r>
          </w:p>
          <w:p w14:paraId="56A862DC" w14:textId="78F3E8D3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"description": "</w:t>
            </w:r>
            <w:r w:rsidR="00EF6ABC">
              <w:t>Описание</w:t>
            </w:r>
            <w:r w:rsidR="00EF6ABC" w:rsidRPr="003E7A21">
              <w:rPr>
                <w:lang w:val="en-US"/>
              </w:rPr>
              <w:t xml:space="preserve"> </w:t>
            </w:r>
            <w:r w:rsidR="00EF6ABC">
              <w:t>справочника</w:t>
            </w:r>
            <w:r w:rsidRPr="003E7A21">
              <w:rPr>
                <w:lang w:val="en-US"/>
              </w:rPr>
              <w:t>"</w:t>
            </w:r>
          </w:p>
          <w:p w14:paraId="14E5670B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},</w:t>
            </w:r>
          </w:p>
          <w:p w14:paraId="3FAED1A9" w14:textId="77777777" w:rsidR="002E4B91" w:rsidRPr="002E4B9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</w:t>
            </w:r>
            <w:r w:rsidRPr="002E4B91">
              <w:rPr>
                <w:lang w:val="en-US"/>
              </w:rPr>
              <w:t>"type": {</w:t>
            </w:r>
          </w:p>
          <w:p w14:paraId="30AE10D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"string",</w:t>
            </w:r>
          </w:p>
          <w:p w14:paraId="20C9F1A3" w14:textId="1D4CD3AD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"description": "</w:t>
            </w:r>
            <w:r>
              <w:t>Тип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>"</w:t>
            </w:r>
          </w:p>
          <w:p w14:paraId="7E47BDA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}</w:t>
            </w:r>
          </w:p>
          <w:p w14:paraId="2143756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},</w:t>
            </w:r>
          </w:p>
          <w:p w14:paraId="33FCB4A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"additionalProperties": false,</w:t>
            </w:r>
          </w:p>
          <w:p w14:paraId="00AA831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"required": [</w:t>
            </w:r>
          </w:p>
          <w:p w14:paraId="2874EEB1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"code",</w:t>
            </w:r>
          </w:p>
          <w:p w14:paraId="28F5B925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"name",</w:t>
            </w:r>
          </w:p>
          <w:p w14:paraId="75CC924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"uid",</w:t>
            </w:r>
          </w:p>
          <w:p w14:paraId="44156B9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"version",</w:t>
            </w:r>
          </w:p>
          <w:p w14:paraId="04CDCA1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"publicId",</w:t>
            </w:r>
          </w:p>
          <w:p w14:paraId="65CE915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"techName",</w:t>
            </w:r>
          </w:p>
          <w:p w14:paraId="40AAD7A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"attributes",</w:t>
            </w:r>
          </w:p>
          <w:p w14:paraId="751EFC3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"revisionTimestamp",</w:t>
            </w:r>
          </w:p>
          <w:p w14:paraId="40BF148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"keyAttributeUid",</w:t>
            </w:r>
          </w:p>
          <w:p w14:paraId="7D82BE8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"description",</w:t>
            </w:r>
          </w:p>
          <w:p w14:paraId="1BD4323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"type"</w:t>
            </w:r>
          </w:p>
          <w:p w14:paraId="369619B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lastRenderedPageBreak/>
              <w:t xml:space="preserve">      ]</w:t>
            </w:r>
          </w:p>
          <w:p w14:paraId="3764E60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},</w:t>
            </w:r>
          </w:p>
          <w:p w14:paraId="34DA94D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"data": {</w:t>
            </w:r>
          </w:p>
          <w:p w14:paraId="408D735E" w14:textId="77777777" w:rsidR="002E4B91" w:rsidRPr="003E7A2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</w:t>
            </w:r>
            <w:r w:rsidRPr="003E7A21">
              <w:rPr>
                <w:lang w:val="en-US"/>
              </w:rPr>
              <w:t>"type": "object",</w:t>
            </w:r>
          </w:p>
          <w:p w14:paraId="0D8FC6E0" w14:textId="5384E41F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"description": "</w:t>
            </w:r>
            <w:r w:rsidR="00EF6ABC">
              <w:t>Блок</w:t>
            </w:r>
            <w:r w:rsidRPr="003E7A21">
              <w:rPr>
                <w:lang w:val="en-US"/>
              </w:rPr>
              <w:t xml:space="preserve"> </w:t>
            </w:r>
            <w:r w:rsidR="00EF6ABC">
              <w:t>записей</w:t>
            </w:r>
            <w:r w:rsidR="00EF6ABC" w:rsidRPr="003E7A21">
              <w:rPr>
                <w:lang w:val="en-US"/>
              </w:rPr>
              <w:t xml:space="preserve"> </w:t>
            </w:r>
            <w:r w:rsidR="00EF6ABC">
              <w:t>справочника</w:t>
            </w:r>
            <w:r w:rsidRPr="003E7A21">
              <w:rPr>
                <w:lang w:val="en-US"/>
              </w:rPr>
              <w:t>",</w:t>
            </w:r>
          </w:p>
          <w:p w14:paraId="5FCD3E2A" w14:textId="77777777" w:rsidR="002E4B91" w:rsidRPr="002E4B9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</w:t>
            </w:r>
            <w:r w:rsidRPr="002E4B91">
              <w:rPr>
                <w:lang w:val="en-US"/>
              </w:rPr>
              <w:t>"properties": {</w:t>
            </w:r>
          </w:p>
          <w:p w14:paraId="5FD6B35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"classifierUid": {</w:t>
            </w:r>
          </w:p>
          <w:p w14:paraId="4AAAE18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"string",</w:t>
            </w:r>
          </w:p>
          <w:p w14:paraId="189AD87A" w14:textId="77777777" w:rsidR="002E4B91" w:rsidRPr="003E7A2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  "</w:t>
            </w:r>
            <w:r w:rsidRPr="002E4B91">
              <w:rPr>
                <w:lang w:val="en-US"/>
              </w:rPr>
              <w:t>description</w:t>
            </w:r>
            <w:r w:rsidRPr="003E7A21">
              <w:rPr>
                <w:lang w:val="en-US"/>
              </w:rPr>
              <w:t>": "</w:t>
            </w:r>
            <w:r w:rsidRPr="002E4B91">
              <w:rPr>
                <w:lang w:val="en-US"/>
              </w:rPr>
              <w:t>UID</w:t>
            </w:r>
            <w:r w:rsidRPr="003E7A21">
              <w:rPr>
                <w:lang w:val="en-US"/>
              </w:rPr>
              <w:t xml:space="preserve"> </w:t>
            </w:r>
            <w:r>
              <w:t>справочника</w:t>
            </w:r>
            <w:r w:rsidRPr="003E7A21">
              <w:rPr>
                <w:lang w:val="en-US"/>
              </w:rPr>
              <w:t xml:space="preserve"> (</w:t>
            </w:r>
            <w:r>
              <w:t>должен</w:t>
            </w:r>
            <w:r w:rsidRPr="003E7A21">
              <w:rPr>
                <w:lang w:val="en-US"/>
              </w:rPr>
              <w:t xml:space="preserve"> </w:t>
            </w:r>
            <w:r>
              <w:t>совпадать</w:t>
            </w:r>
            <w:r w:rsidRPr="003E7A21">
              <w:rPr>
                <w:lang w:val="en-US"/>
              </w:rPr>
              <w:t xml:space="preserve"> </w:t>
            </w:r>
            <w:r>
              <w:t>с</w:t>
            </w:r>
            <w:r w:rsidRPr="003E7A21">
              <w:rPr>
                <w:lang w:val="en-US"/>
              </w:rPr>
              <w:t xml:space="preserve"> </w:t>
            </w:r>
            <w:r w:rsidRPr="002E4B91">
              <w:rPr>
                <w:lang w:val="en-US"/>
              </w:rPr>
              <w:t>classifier</w:t>
            </w:r>
            <w:r w:rsidRPr="003E7A21">
              <w:rPr>
                <w:lang w:val="en-US"/>
              </w:rPr>
              <w:t>.</w:t>
            </w:r>
            <w:r w:rsidRPr="002E4B91">
              <w:rPr>
                <w:lang w:val="en-US"/>
              </w:rPr>
              <w:t>uid</w:t>
            </w:r>
            <w:r w:rsidRPr="003E7A21">
              <w:rPr>
                <w:lang w:val="en-US"/>
              </w:rPr>
              <w:t>)"</w:t>
            </w:r>
          </w:p>
          <w:p w14:paraId="076F9166" w14:textId="77777777" w:rsidR="002E4B91" w:rsidRPr="002E4B91" w:rsidRDefault="002E4B91" w:rsidP="002E4B91">
            <w:pPr>
              <w:rPr>
                <w:lang w:val="en-US"/>
              </w:rPr>
            </w:pPr>
            <w:r w:rsidRPr="003E7A21">
              <w:rPr>
                <w:lang w:val="en-US"/>
              </w:rPr>
              <w:t xml:space="preserve">        </w:t>
            </w:r>
            <w:r w:rsidRPr="002E4B91">
              <w:rPr>
                <w:lang w:val="en-US"/>
              </w:rPr>
              <w:t>},</w:t>
            </w:r>
          </w:p>
          <w:p w14:paraId="5E2997B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"records": {</w:t>
            </w:r>
          </w:p>
          <w:p w14:paraId="7CAD76D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"type": "array",</w:t>
            </w:r>
          </w:p>
          <w:p w14:paraId="25B59EA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"description": "</w:t>
            </w:r>
            <w:r>
              <w:t>Массив</w:t>
            </w:r>
            <w:r w:rsidRPr="002E4B91">
              <w:rPr>
                <w:lang w:val="en-US"/>
              </w:rPr>
              <w:t xml:space="preserve"> </w:t>
            </w:r>
            <w:r>
              <w:t>записей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>",</w:t>
            </w:r>
          </w:p>
          <w:p w14:paraId="43953B1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"items": {</w:t>
            </w:r>
          </w:p>
          <w:p w14:paraId="4F0814C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"type": "object",</w:t>
            </w:r>
          </w:p>
          <w:p w14:paraId="0411FE1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"description": "</w:t>
            </w:r>
            <w:r>
              <w:t>Одна</w:t>
            </w:r>
            <w:r w:rsidRPr="002E4B91">
              <w:rPr>
                <w:lang w:val="en-US"/>
              </w:rPr>
              <w:t xml:space="preserve"> </w:t>
            </w:r>
            <w:r>
              <w:t>запись</w:t>
            </w:r>
            <w:r w:rsidRPr="002E4B91">
              <w:rPr>
                <w:lang w:val="en-US"/>
              </w:rPr>
              <w:t xml:space="preserve"> </w:t>
            </w:r>
            <w:r>
              <w:t>справочника</w:t>
            </w:r>
            <w:r w:rsidRPr="002E4B91">
              <w:rPr>
                <w:lang w:val="en-US"/>
              </w:rPr>
              <w:t>",</w:t>
            </w:r>
          </w:p>
          <w:p w14:paraId="414CC1F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"properties": {</w:t>
            </w:r>
          </w:p>
          <w:p w14:paraId="38BA213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"uid": {</w:t>
            </w:r>
          </w:p>
          <w:p w14:paraId="5799C1F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"type": "string",</w:t>
            </w:r>
          </w:p>
          <w:p w14:paraId="40B3831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"description": "</w:t>
            </w:r>
            <w:r>
              <w:t>Уникальный</w:t>
            </w:r>
            <w:r w:rsidRPr="002E4B91">
              <w:rPr>
                <w:lang w:val="en-US"/>
              </w:rPr>
              <w:t xml:space="preserve"> </w:t>
            </w:r>
            <w:r>
              <w:t>идентификатор</w:t>
            </w:r>
            <w:r w:rsidRPr="002E4B91">
              <w:rPr>
                <w:lang w:val="en-US"/>
              </w:rPr>
              <w:t xml:space="preserve"> </w:t>
            </w:r>
            <w:r>
              <w:t>записи</w:t>
            </w:r>
            <w:r w:rsidRPr="002E4B91">
              <w:rPr>
                <w:lang w:val="en-US"/>
              </w:rPr>
              <w:t xml:space="preserve"> (GUID)"</w:t>
            </w:r>
          </w:p>
          <w:p w14:paraId="41B8D91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},</w:t>
            </w:r>
          </w:p>
          <w:p w14:paraId="6B6CB84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"attributeValues": {</w:t>
            </w:r>
          </w:p>
          <w:p w14:paraId="44E701E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"type": "array",</w:t>
            </w:r>
          </w:p>
          <w:p w14:paraId="6D40705A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"description": "</w:t>
            </w:r>
            <w:r>
              <w:t>Значения</w:t>
            </w:r>
            <w:r w:rsidRPr="002E4B91">
              <w:rPr>
                <w:lang w:val="en-US"/>
              </w:rPr>
              <w:t xml:space="preserve"> </w:t>
            </w:r>
            <w:r>
              <w:t>атрибутов</w:t>
            </w:r>
            <w:r w:rsidRPr="002E4B91">
              <w:rPr>
                <w:lang w:val="en-US"/>
              </w:rPr>
              <w:t xml:space="preserve"> </w:t>
            </w:r>
            <w:r>
              <w:t>для</w:t>
            </w:r>
            <w:r w:rsidRPr="002E4B91">
              <w:rPr>
                <w:lang w:val="en-US"/>
              </w:rPr>
              <w:t xml:space="preserve"> </w:t>
            </w:r>
            <w:r>
              <w:t>данной</w:t>
            </w:r>
            <w:r w:rsidRPr="002E4B91">
              <w:rPr>
                <w:lang w:val="en-US"/>
              </w:rPr>
              <w:t xml:space="preserve"> </w:t>
            </w:r>
            <w:r>
              <w:t>записи</w:t>
            </w:r>
            <w:r w:rsidRPr="002E4B91">
              <w:rPr>
                <w:lang w:val="en-US"/>
              </w:rPr>
              <w:t>",</w:t>
            </w:r>
          </w:p>
          <w:p w14:paraId="5C23157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"items": {</w:t>
            </w:r>
          </w:p>
          <w:p w14:paraId="48FA8DD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"type": "object",</w:t>
            </w:r>
          </w:p>
          <w:p w14:paraId="4F20E36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"description": "</w:t>
            </w:r>
            <w:r>
              <w:t>Значение</w:t>
            </w:r>
            <w:r w:rsidRPr="002E4B91">
              <w:rPr>
                <w:lang w:val="en-US"/>
              </w:rPr>
              <w:t xml:space="preserve"> </w:t>
            </w:r>
            <w:r>
              <w:t>одного</w:t>
            </w:r>
            <w:r w:rsidRPr="002E4B91">
              <w:rPr>
                <w:lang w:val="en-US"/>
              </w:rPr>
              <w:t xml:space="preserve"> </w:t>
            </w:r>
            <w:r>
              <w:t>атрибута</w:t>
            </w:r>
            <w:r w:rsidRPr="002E4B91">
              <w:rPr>
                <w:lang w:val="en-US"/>
              </w:rPr>
              <w:t>",</w:t>
            </w:r>
          </w:p>
          <w:p w14:paraId="3BC19069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"properties": {</w:t>
            </w:r>
          </w:p>
          <w:p w14:paraId="0BCDCE6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  "attributeUid": {</w:t>
            </w:r>
          </w:p>
          <w:p w14:paraId="71734EF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    "type": "string",</w:t>
            </w:r>
          </w:p>
          <w:p w14:paraId="6FA8E02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    "description": "UID </w:t>
            </w:r>
            <w:r>
              <w:t>атрибута</w:t>
            </w:r>
            <w:r w:rsidRPr="002E4B91">
              <w:rPr>
                <w:lang w:val="en-US"/>
              </w:rPr>
              <w:t xml:space="preserve"> (</w:t>
            </w:r>
            <w:r>
              <w:t>из</w:t>
            </w:r>
            <w:r w:rsidRPr="002E4B91">
              <w:rPr>
                <w:lang w:val="en-US"/>
              </w:rPr>
              <w:t xml:space="preserve"> classifier.attributes)"</w:t>
            </w:r>
          </w:p>
          <w:p w14:paraId="3CACE9CD" w14:textId="77777777" w:rsidR="002E4B91" w:rsidRDefault="002E4B91" w:rsidP="002E4B91">
            <w:r w:rsidRPr="002E4B91">
              <w:rPr>
                <w:lang w:val="en-US"/>
              </w:rPr>
              <w:t xml:space="preserve">                    </w:t>
            </w:r>
            <w:r>
              <w:t>},</w:t>
            </w:r>
          </w:p>
          <w:p w14:paraId="50923404" w14:textId="77777777" w:rsidR="002E4B91" w:rsidRDefault="002E4B91" w:rsidP="002E4B91">
            <w:r>
              <w:t xml:space="preserve">                    "value": {</w:t>
            </w:r>
          </w:p>
          <w:p w14:paraId="13E24F6D" w14:textId="77777777" w:rsidR="002E4B91" w:rsidRDefault="002E4B91" w:rsidP="002E4B91">
            <w:r>
              <w:t xml:space="preserve">                      "type": "string",</w:t>
            </w:r>
          </w:p>
          <w:p w14:paraId="6C0DD77F" w14:textId="77777777" w:rsidR="002E4B91" w:rsidRDefault="002E4B91" w:rsidP="002E4B91">
            <w:r>
              <w:t xml:space="preserve">                      "description": "Значение атрибута (всегда строка, интерпретация по типу атрибута)"</w:t>
            </w:r>
          </w:p>
          <w:p w14:paraId="6A11073D" w14:textId="77777777" w:rsidR="002E4B91" w:rsidRPr="002E4B91" w:rsidRDefault="002E4B91" w:rsidP="002E4B91">
            <w:pPr>
              <w:rPr>
                <w:lang w:val="en-US"/>
              </w:rPr>
            </w:pPr>
            <w:r>
              <w:t xml:space="preserve">                    </w:t>
            </w:r>
            <w:r w:rsidRPr="002E4B91">
              <w:rPr>
                <w:lang w:val="en-US"/>
              </w:rPr>
              <w:t>}</w:t>
            </w:r>
          </w:p>
          <w:p w14:paraId="2A4FA2C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},</w:t>
            </w:r>
          </w:p>
          <w:p w14:paraId="4C246A2F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"additionalProperties": false,</w:t>
            </w:r>
          </w:p>
          <w:p w14:paraId="2C0A684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"required": [</w:t>
            </w:r>
          </w:p>
          <w:p w14:paraId="264EAE5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  "attributeUid",</w:t>
            </w:r>
          </w:p>
          <w:p w14:paraId="33838EA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  "value"</w:t>
            </w:r>
          </w:p>
          <w:p w14:paraId="5903B1D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  ]</w:t>
            </w:r>
          </w:p>
          <w:p w14:paraId="7DC99E6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  }</w:t>
            </w:r>
          </w:p>
          <w:p w14:paraId="3ACDC7F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}</w:t>
            </w:r>
          </w:p>
          <w:p w14:paraId="037CB7E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lastRenderedPageBreak/>
              <w:t xml:space="preserve">            },</w:t>
            </w:r>
          </w:p>
          <w:p w14:paraId="62A6FD3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"additionalProperties": false,</w:t>
            </w:r>
          </w:p>
          <w:p w14:paraId="3B4D15F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"required": [</w:t>
            </w:r>
          </w:p>
          <w:p w14:paraId="174FE57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"uid",</w:t>
            </w:r>
          </w:p>
          <w:p w14:paraId="6F23E0E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  "attributeValues"</w:t>
            </w:r>
          </w:p>
          <w:p w14:paraId="4E78A8E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  ]</w:t>
            </w:r>
          </w:p>
          <w:p w14:paraId="05F3B65B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  }</w:t>
            </w:r>
          </w:p>
          <w:p w14:paraId="71A762C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}</w:t>
            </w:r>
          </w:p>
          <w:p w14:paraId="3D853C18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},</w:t>
            </w:r>
          </w:p>
          <w:p w14:paraId="3B5F296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"additionalProperties": false,</w:t>
            </w:r>
          </w:p>
          <w:p w14:paraId="4CC52A1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"required": [</w:t>
            </w:r>
          </w:p>
          <w:p w14:paraId="42EC98FC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"classifierUid",</w:t>
            </w:r>
          </w:p>
          <w:p w14:paraId="09B5D33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  "records"</w:t>
            </w:r>
          </w:p>
          <w:p w14:paraId="1F74AC64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  ]</w:t>
            </w:r>
          </w:p>
          <w:p w14:paraId="5A062FC6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}</w:t>
            </w:r>
          </w:p>
          <w:p w14:paraId="3A63A8A7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},</w:t>
            </w:r>
          </w:p>
          <w:p w14:paraId="1C49F3D3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"additionalProperties": false,</w:t>
            </w:r>
          </w:p>
          <w:p w14:paraId="5C1BA15E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"required": [</w:t>
            </w:r>
          </w:p>
          <w:p w14:paraId="2B0A8A70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"creationDate",</w:t>
            </w:r>
          </w:p>
          <w:p w14:paraId="4E6DA4C2" w14:textId="77777777" w:rsidR="002E4B91" w:rsidRPr="002E4B91" w:rsidRDefault="002E4B91" w:rsidP="002E4B91">
            <w:pPr>
              <w:rPr>
                <w:lang w:val="en-US"/>
              </w:rPr>
            </w:pPr>
            <w:r w:rsidRPr="002E4B91">
              <w:rPr>
                <w:lang w:val="en-US"/>
              </w:rPr>
              <w:t xml:space="preserve">    "classifier",</w:t>
            </w:r>
          </w:p>
          <w:p w14:paraId="5F56778C" w14:textId="77777777" w:rsidR="002E4B91" w:rsidRDefault="002E4B91" w:rsidP="002E4B91">
            <w:r w:rsidRPr="002E4B91">
              <w:rPr>
                <w:lang w:val="en-US"/>
              </w:rPr>
              <w:t xml:space="preserve">    </w:t>
            </w:r>
            <w:r>
              <w:t>"data"</w:t>
            </w:r>
          </w:p>
          <w:p w14:paraId="1335243B" w14:textId="77777777" w:rsidR="002E4B91" w:rsidRDefault="002E4B91" w:rsidP="002E4B91">
            <w:r>
              <w:t xml:space="preserve">  ]</w:t>
            </w:r>
          </w:p>
          <w:p w14:paraId="7AB95B34" w14:textId="78BBB443" w:rsidR="005C4A20" w:rsidRPr="002E4B91" w:rsidRDefault="002E4B91" w:rsidP="002E4B91">
            <w:r>
              <w:t>}</w:t>
            </w:r>
          </w:p>
        </w:tc>
      </w:tr>
    </w:tbl>
    <w:p w14:paraId="31E9C3B4" w14:textId="77777777" w:rsidR="005C4A20" w:rsidRPr="005C4A20" w:rsidRDefault="005C4A20" w:rsidP="005C4A20">
      <w:pPr>
        <w:pStyle w:val="a3"/>
      </w:pPr>
    </w:p>
    <w:p w14:paraId="5A0C0223" w14:textId="77777777" w:rsidR="005C4A20" w:rsidRPr="005C4A20" w:rsidRDefault="005C4A20" w:rsidP="005C4A20">
      <w:pPr>
        <w:pStyle w:val="a3"/>
        <w:rPr>
          <w:lang w:val="en-US"/>
        </w:rPr>
      </w:pPr>
    </w:p>
    <w:p w14:paraId="0491F49B" w14:textId="2DE0F4F0" w:rsidR="00CE44A6" w:rsidRPr="00CE44A6" w:rsidRDefault="00CE44A6" w:rsidP="00CE44A6">
      <w:pPr>
        <w:pStyle w:val="21"/>
      </w:pPr>
      <w:r w:rsidRPr="00CE44A6">
        <w:t xml:space="preserve">Структура </w:t>
      </w:r>
      <w:r>
        <w:rPr>
          <w:lang w:val="en-US"/>
        </w:rPr>
        <w:t>CSV</w:t>
      </w:r>
      <w:r w:rsidRPr="00CE44A6">
        <w:t>-файла</w:t>
      </w:r>
    </w:p>
    <w:p w14:paraId="7E945C6C" w14:textId="77777777" w:rsidR="005C4A20" w:rsidRPr="005C4A20" w:rsidRDefault="005C4A20" w:rsidP="005C4A20">
      <w:pPr>
        <w:pStyle w:val="a3"/>
      </w:pPr>
    </w:p>
    <w:p w14:paraId="0D44EEEA" w14:textId="77777777" w:rsidR="00CE44A6" w:rsidRPr="003E7A21" w:rsidRDefault="00CE44A6" w:rsidP="00CE44A6">
      <w:pPr>
        <w:widowControl/>
        <w:shd w:val="clear" w:color="auto" w:fill="FFFFFF"/>
        <w:autoSpaceDN/>
        <w:adjustRightInd/>
        <w:spacing w:before="240" w:after="240"/>
        <w:jc w:val="left"/>
        <w:textAlignment w:val="auto"/>
      </w:pPr>
      <w:r w:rsidRPr="003E7A21">
        <w:t xml:space="preserve">Файл </w:t>
      </w:r>
      <w:r w:rsidRPr="008143E5">
        <w:rPr>
          <w:lang w:val="en-US"/>
        </w:rPr>
        <w:t>CSV</w:t>
      </w:r>
      <w:r w:rsidRPr="003E7A21">
        <w:t xml:space="preserve"> представляет собой плоскую таблицу, в которой:</w:t>
      </w:r>
    </w:p>
    <w:p w14:paraId="288E438D" w14:textId="77777777" w:rsidR="00CE44A6" w:rsidRPr="003E7A21" w:rsidRDefault="00CE44A6" w:rsidP="00CC513F">
      <w:pPr>
        <w:widowControl/>
        <w:numPr>
          <w:ilvl w:val="0"/>
          <w:numId w:val="24"/>
        </w:numPr>
        <w:shd w:val="clear" w:color="auto" w:fill="FFFFFF"/>
        <w:autoSpaceDN/>
        <w:adjustRightInd/>
        <w:spacing w:before="100" w:beforeAutospacing="1"/>
        <w:jc w:val="left"/>
        <w:textAlignment w:val="auto"/>
      </w:pPr>
      <w:r w:rsidRPr="003E7A21">
        <w:t>Столбцы (колонки)</w:t>
      </w:r>
      <w:r w:rsidRPr="00CE44A6">
        <w:rPr>
          <w:lang w:val="en-US"/>
        </w:rPr>
        <w:t> </w:t>
      </w:r>
      <w:r w:rsidRPr="003E7A21">
        <w:t>— это атрибуты (поля) справочника. Их порядок в файле строго соответствует порядку атрибутов в исходной структуре справочника.</w:t>
      </w:r>
    </w:p>
    <w:p w14:paraId="13BC0E86" w14:textId="3E51EB33" w:rsidR="005C4A20" w:rsidRPr="008143E5" w:rsidRDefault="00CE44A6" w:rsidP="00CC513F">
      <w:pPr>
        <w:widowControl/>
        <w:numPr>
          <w:ilvl w:val="0"/>
          <w:numId w:val="24"/>
        </w:numPr>
        <w:shd w:val="clear" w:color="auto" w:fill="FFFFFF"/>
        <w:autoSpaceDN/>
        <w:adjustRightInd/>
        <w:spacing w:before="100" w:beforeAutospacing="1"/>
        <w:jc w:val="left"/>
        <w:textAlignment w:val="auto"/>
        <w:rPr>
          <w:lang w:val="en-US"/>
        </w:rPr>
      </w:pPr>
      <w:r w:rsidRPr="008143E5">
        <w:rPr>
          <w:lang w:val="en-US"/>
        </w:rPr>
        <w:t>Строки</w:t>
      </w:r>
      <w:r w:rsidRPr="00CE44A6">
        <w:rPr>
          <w:lang w:val="en-US"/>
        </w:rPr>
        <w:t> — это отдельные записи справочника</w:t>
      </w:r>
    </w:p>
    <w:p w14:paraId="3783CD64" w14:textId="77777777" w:rsidR="00D06478" w:rsidRPr="00D06478" w:rsidRDefault="00D06478" w:rsidP="00D06478">
      <w:pPr>
        <w:pStyle w:val="a3"/>
      </w:pPr>
    </w:p>
    <w:p w14:paraId="7B724163" w14:textId="31ACF288" w:rsidR="004E067F" w:rsidRPr="004851BF" w:rsidRDefault="00614094" w:rsidP="00614094">
      <w:pPr>
        <w:pStyle w:val="12"/>
      </w:pPr>
      <w:bookmarkStart w:id="65" w:name="_Toc239253392"/>
      <w:r w:rsidRPr="004851BF">
        <w:lastRenderedPageBreak/>
        <w:t>Программа и методика испытаний</w:t>
      </w:r>
      <w:bookmarkEnd w:id="65"/>
    </w:p>
    <w:p w14:paraId="21BE6F9B" w14:textId="3F4E85E5" w:rsidR="00614094" w:rsidRPr="004851BF" w:rsidRDefault="00614094" w:rsidP="00614094">
      <w:pPr>
        <w:pStyle w:val="21"/>
      </w:pPr>
      <w:r w:rsidRPr="004851BF">
        <w:t>Общие условия проведения испытаний</w:t>
      </w:r>
    </w:p>
    <w:p w14:paraId="28765521" w14:textId="76085074" w:rsidR="00A73205" w:rsidRDefault="004C7C91" w:rsidP="00CC513F">
      <w:pPr>
        <w:pStyle w:val="16"/>
        <w:numPr>
          <w:ilvl w:val="0"/>
          <w:numId w:val="23"/>
        </w:numPr>
      </w:pPr>
      <w:r w:rsidRPr="004851BF">
        <w:t>Выполнены все шаги описанные в порядке подключения (раздел 2)</w:t>
      </w:r>
      <w:r w:rsidR="00492F69">
        <w:t>: сеть, ЭП, регистрация ИС, получены code и alias</w:t>
      </w:r>
    </w:p>
    <w:p w14:paraId="0C8749B0" w14:textId="77777777" w:rsidR="00CE6F38" w:rsidRDefault="004C7C91" w:rsidP="00CC513F">
      <w:pPr>
        <w:pStyle w:val="16"/>
        <w:numPr>
          <w:ilvl w:val="0"/>
          <w:numId w:val="23"/>
        </w:numPr>
      </w:pPr>
      <w:r w:rsidRPr="004851BF">
        <w:t xml:space="preserve">Настроено получение </w:t>
      </w:r>
      <w:r w:rsidRPr="00A73205">
        <w:rPr>
          <w:lang w:val="en-US"/>
        </w:rPr>
        <w:t>asid</w:t>
      </w:r>
      <w:r w:rsidR="00CE6F38">
        <w:t xml:space="preserve">, </w:t>
      </w:r>
    </w:p>
    <w:p w14:paraId="1DDCA75F" w14:textId="393A2B79" w:rsidR="00CE6F38" w:rsidRDefault="00CE6F38" w:rsidP="00CC513F">
      <w:pPr>
        <w:pStyle w:val="16"/>
        <w:numPr>
          <w:ilvl w:val="0"/>
          <w:numId w:val="23"/>
        </w:numPr>
      </w:pPr>
      <w:r>
        <w:t xml:space="preserve">Адреса взаимодействия с ЕСНСИ: тест — https://esnsi.test.gosuslugi.ru ; прод — </w:t>
      </w:r>
      <w:hyperlink r:id="rId41" w:history="1">
        <w:r w:rsidRPr="00695F6F">
          <w:rPr>
            <w:rStyle w:val="a7"/>
          </w:rPr>
          <w:t>https://esnsi.gosuslugi.ru</w:t>
        </w:r>
      </w:hyperlink>
    </w:p>
    <w:p w14:paraId="1428532F" w14:textId="4424084D" w:rsidR="00614094" w:rsidRPr="00CE6F38" w:rsidRDefault="00CE6F38" w:rsidP="00CC513F">
      <w:pPr>
        <w:pStyle w:val="16"/>
        <w:numPr>
          <w:ilvl w:val="0"/>
          <w:numId w:val="23"/>
        </w:numPr>
      </w:pPr>
      <w:r>
        <w:t>В</w:t>
      </w:r>
      <w:r w:rsidRPr="00CE6F38">
        <w:t xml:space="preserve"> </w:t>
      </w:r>
      <w:r>
        <w:t>запросах</w:t>
      </w:r>
      <w:r w:rsidRPr="00CE6F38">
        <w:t xml:space="preserve"> </w:t>
      </w:r>
      <w:r>
        <w:t>указан</w:t>
      </w:r>
      <w:r w:rsidRPr="00CE6F38">
        <w:t xml:space="preserve"> </w:t>
      </w:r>
      <w:r>
        <w:rPr>
          <w:lang w:val="en-US"/>
        </w:rPr>
        <w:t>Host</w:t>
      </w:r>
      <w:r w:rsidRPr="00CE6F38">
        <w:t xml:space="preserve"> </w:t>
      </w:r>
      <w:r>
        <w:t>выбранной среды и предается</w:t>
      </w:r>
      <w:r w:rsidRPr="00CE6F38">
        <w:t xml:space="preserve"> </w:t>
      </w:r>
      <w:r w:rsidRPr="00CE6F38">
        <w:rPr>
          <w:lang w:val="en-US"/>
        </w:rPr>
        <w:t>Cookie</w:t>
      </w:r>
      <w:r w:rsidRPr="00CE6F38">
        <w:t xml:space="preserve">: </w:t>
      </w:r>
      <w:r w:rsidRPr="00CE6F38">
        <w:rPr>
          <w:lang w:val="en-US"/>
        </w:rPr>
        <w:t>asid</w:t>
      </w:r>
      <w:r w:rsidRPr="00CE6F38">
        <w:t>=&lt;</w:t>
      </w:r>
      <w:r>
        <w:t>значение</w:t>
      </w:r>
      <w:r w:rsidRPr="00CE6F38">
        <w:t xml:space="preserve">&gt;, </w:t>
      </w:r>
      <w:r w:rsidRPr="00CE6F38">
        <w:rPr>
          <w:lang w:val="en-US"/>
        </w:rPr>
        <w:t>Accept</w:t>
      </w:r>
      <w:r w:rsidRPr="00CE6F38">
        <w:t xml:space="preserve">: </w:t>
      </w:r>
      <w:r w:rsidRPr="00CE6F38">
        <w:rPr>
          <w:lang w:val="en-US"/>
        </w:rPr>
        <w:t>a</w:t>
      </w:r>
      <w:r w:rsidRPr="00CE6F38">
        <w:rPr>
          <w:lang w:val="en-US"/>
        </w:rPr>
        <w:t>p</w:t>
      </w:r>
      <w:r w:rsidRPr="00CE6F38">
        <w:rPr>
          <w:lang w:val="en-US"/>
        </w:rPr>
        <w:t>plication</w:t>
      </w:r>
      <w:r w:rsidRPr="00CE6F38">
        <w:t>/</w:t>
      </w:r>
      <w:r w:rsidRPr="00CE6F38">
        <w:rPr>
          <w:lang w:val="en-US"/>
        </w:rPr>
        <w:t>json</w:t>
      </w:r>
      <w:r w:rsidRPr="00CE6F38">
        <w:t>.</w:t>
      </w:r>
    </w:p>
    <w:p w14:paraId="605BF4DF" w14:textId="355F59E6" w:rsidR="00614094" w:rsidRPr="004851BF" w:rsidRDefault="00614094" w:rsidP="006948CF">
      <w:pPr>
        <w:pStyle w:val="a3"/>
        <w:spacing w:before="240"/>
      </w:pPr>
      <w:r w:rsidRPr="004851BF">
        <w:t>Перечень проверок приведен в таблице:</w:t>
      </w:r>
    </w:p>
    <w:tbl>
      <w:tblPr>
        <w:tblStyle w:val="affc"/>
        <w:tblW w:w="5000" w:type="pct"/>
        <w:tblLook w:val="0020" w:firstRow="1" w:lastRow="0" w:firstColumn="0" w:lastColumn="0" w:noHBand="0" w:noVBand="0"/>
      </w:tblPr>
      <w:tblGrid>
        <w:gridCol w:w="1444"/>
        <w:gridCol w:w="8977"/>
      </w:tblGrid>
      <w:tr w:rsidR="00376E0E" w:rsidRPr="004851BF" w14:paraId="2BFEBB02" w14:textId="77777777" w:rsidTr="00376E0E">
        <w:tc>
          <w:tcPr>
            <w:tcW w:w="693" w:type="pct"/>
          </w:tcPr>
          <w:p w14:paraId="73C07E74" w14:textId="77777777" w:rsidR="00376E0E" w:rsidRPr="004851BF" w:rsidRDefault="00376E0E" w:rsidP="00A64265">
            <w:pPr>
              <w:pStyle w:val="af4"/>
              <w:rPr>
                <w:b w:val="0"/>
              </w:rPr>
            </w:pPr>
            <w:r w:rsidRPr="004851BF">
              <w:t>Номер проверки</w:t>
            </w:r>
          </w:p>
        </w:tc>
        <w:tc>
          <w:tcPr>
            <w:tcW w:w="4307" w:type="pct"/>
          </w:tcPr>
          <w:p w14:paraId="3AC02B91" w14:textId="77777777" w:rsidR="00376E0E" w:rsidRPr="004851BF" w:rsidRDefault="00376E0E" w:rsidP="00A64265">
            <w:pPr>
              <w:pStyle w:val="af4"/>
              <w:rPr>
                <w:b w:val="0"/>
              </w:rPr>
            </w:pPr>
            <w:r w:rsidRPr="004851BF">
              <w:t>Сценарий проверки</w:t>
            </w:r>
          </w:p>
        </w:tc>
      </w:tr>
      <w:tr w:rsidR="00376E0E" w:rsidRPr="004851BF" w14:paraId="08D5B9CF" w14:textId="77777777" w:rsidTr="00376E0E">
        <w:tc>
          <w:tcPr>
            <w:tcW w:w="693" w:type="pct"/>
          </w:tcPr>
          <w:p w14:paraId="665911F8" w14:textId="27B8B160" w:rsidR="00376E0E" w:rsidRPr="004851BF" w:rsidRDefault="00CE6F38" w:rsidP="00A64265">
            <w:pPr>
              <w:pStyle w:val="af5"/>
            </w:pPr>
            <w:r>
              <w:t>1</w:t>
            </w:r>
          </w:p>
        </w:tc>
        <w:tc>
          <w:tcPr>
            <w:tcW w:w="4307" w:type="pct"/>
          </w:tcPr>
          <w:p w14:paraId="0213338F" w14:textId="14D9BBEF" w:rsidR="00376E0E" w:rsidRPr="00376E0E" w:rsidRDefault="00CE6F38" w:rsidP="00A64265">
            <w:pPr>
              <w:pStyle w:val="af5"/>
            </w:pPr>
            <w:r>
              <w:t>Проверка получения списка справочников</w:t>
            </w:r>
          </w:p>
        </w:tc>
      </w:tr>
      <w:tr w:rsidR="00CE6F38" w:rsidRPr="004851BF" w14:paraId="3DB3A38D" w14:textId="77777777" w:rsidTr="00376E0E">
        <w:tc>
          <w:tcPr>
            <w:tcW w:w="693" w:type="pct"/>
          </w:tcPr>
          <w:p w14:paraId="1D4024BD" w14:textId="343D5F3B" w:rsidR="00CE6F38" w:rsidRPr="004851BF" w:rsidRDefault="006948CF" w:rsidP="00A64265">
            <w:pPr>
              <w:pStyle w:val="af5"/>
            </w:pPr>
            <w:r>
              <w:t>2</w:t>
            </w:r>
          </w:p>
        </w:tc>
        <w:tc>
          <w:tcPr>
            <w:tcW w:w="4307" w:type="pct"/>
          </w:tcPr>
          <w:p w14:paraId="40CE1976" w14:textId="2B8BFB88" w:rsidR="00CE6F38" w:rsidRDefault="006948CF" w:rsidP="00A64265">
            <w:pPr>
              <w:pStyle w:val="af5"/>
            </w:pPr>
            <w:r>
              <w:t>Проверка получения информации о справочнике (характеристики, структура)</w:t>
            </w:r>
          </w:p>
        </w:tc>
      </w:tr>
      <w:tr w:rsidR="006948CF" w:rsidRPr="004851BF" w14:paraId="5BC5B687" w14:textId="77777777" w:rsidTr="00376E0E">
        <w:tc>
          <w:tcPr>
            <w:tcW w:w="693" w:type="pct"/>
          </w:tcPr>
          <w:p w14:paraId="3C9E9899" w14:textId="317B3792" w:rsidR="006948CF" w:rsidRPr="004851BF" w:rsidRDefault="006948CF" w:rsidP="006948CF">
            <w:pPr>
              <w:pStyle w:val="af5"/>
            </w:pPr>
            <w:r>
              <w:t>3</w:t>
            </w:r>
          </w:p>
        </w:tc>
        <w:tc>
          <w:tcPr>
            <w:tcW w:w="4307" w:type="pct"/>
          </w:tcPr>
          <w:p w14:paraId="2B50F4A2" w14:textId="4C627502" w:rsidR="006948CF" w:rsidRDefault="006948CF" w:rsidP="006948CF">
            <w:pPr>
              <w:pStyle w:val="af5"/>
            </w:pPr>
            <w:r>
              <w:t>Проверка получения записей реестра (полный набор)</w:t>
            </w:r>
          </w:p>
        </w:tc>
      </w:tr>
      <w:tr w:rsidR="006948CF" w:rsidRPr="004851BF" w14:paraId="39A75B1D" w14:textId="77777777" w:rsidTr="00376E0E">
        <w:tc>
          <w:tcPr>
            <w:tcW w:w="693" w:type="pct"/>
          </w:tcPr>
          <w:p w14:paraId="17A0D38E" w14:textId="56B23D8E" w:rsidR="006948CF" w:rsidRPr="004851BF" w:rsidRDefault="006948CF" w:rsidP="006948CF">
            <w:pPr>
              <w:pStyle w:val="af5"/>
            </w:pPr>
            <w:r>
              <w:t>4</w:t>
            </w:r>
          </w:p>
        </w:tc>
        <w:tc>
          <w:tcPr>
            <w:tcW w:w="4307" w:type="pct"/>
          </w:tcPr>
          <w:p w14:paraId="0FE0AF07" w14:textId="782FA3F7" w:rsidR="006948CF" w:rsidRDefault="006948CF" w:rsidP="006948CF">
            <w:pPr>
              <w:pStyle w:val="af5"/>
            </w:pPr>
            <w:r>
              <w:t xml:space="preserve">Проверка </w:t>
            </w:r>
            <w:r w:rsidRPr="006948CF">
              <w:t>статуса разрешительного документа на дату на примере реестра сертиф</w:t>
            </w:r>
            <w:r w:rsidRPr="006948CF">
              <w:t>и</w:t>
            </w:r>
            <w:r w:rsidRPr="006948CF">
              <w:t>катов соответствия и его соответствие ведомственному статусу реестра</w:t>
            </w:r>
          </w:p>
        </w:tc>
      </w:tr>
      <w:tr w:rsidR="008914BE" w:rsidRPr="004851BF" w14:paraId="02BB31DE" w14:textId="77777777" w:rsidTr="00376E0E">
        <w:tc>
          <w:tcPr>
            <w:tcW w:w="693" w:type="pct"/>
          </w:tcPr>
          <w:p w14:paraId="27DD3D87" w14:textId="6274BE87" w:rsidR="008914BE" w:rsidRDefault="008914BE" w:rsidP="006948CF">
            <w:pPr>
              <w:pStyle w:val="af5"/>
            </w:pPr>
            <w:r>
              <w:t>5</w:t>
            </w:r>
          </w:p>
        </w:tc>
        <w:tc>
          <w:tcPr>
            <w:tcW w:w="4307" w:type="pct"/>
          </w:tcPr>
          <w:p w14:paraId="6D8E2F58" w14:textId="5F598225" w:rsidR="008914BE" w:rsidRDefault="008914BE" w:rsidP="006948CF">
            <w:pPr>
              <w:pStyle w:val="af5"/>
            </w:pPr>
            <w:r>
              <w:t>Проверка получения списка версий справочника</w:t>
            </w:r>
          </w:p>
        </w:tc>
      </w:tr>
      <w:tr w:rsidR="006948CF" w:rsidRPr="004851BF" w14:paraId="676618D9" w14:textId="77777777" w:rsidTr="00376E0E">
        <w:tc>
          <w:tcPr>
            <w:tcW w:w="693" w:type="pct"/>
          </w:tcPr>
          <w:p w14:paraId="06BA30E0" w14:textId="20AE4929" w:rsidR="006948CF" w:rsidRPr="004851BF" w:rsidRDefault="008914BE" w:rsidP="006948CF">
            <w:pPr>
              <w:pStyle w:val="af5"/>
            </w:pPr>
            <w:r>
              <w:t>6</w:t>
            </w:r>
          </w:p>
        </w:tc>
        <w:tc>
          <w:tcPr>
            <w:tcW w:w="4307" w:type="pct"/>
          </w:tcPr>
          <w:p w14:paraId="2FF1B97F" w14:textId="6103397A" w:rsidR="006948CF" w:rsidRDefault="006948CF" w:rsidP="006948CF">
            <w:pPr>
              <w:pStyle w:val="af5"/>
            </w:pPr>
            <w:r>
              <w:t>Проверка истории изменения записи</w:t>
            </w:r>
          </w:p>
        </w:tc>
      </w:tr>
      <w:tr w:rsidR="006948CF" w:rsidRPr="004851BF" w14:paraId="59BA5959" w14:textId="77777777" w:rsidTr="00376E0E">
        <w:tc>
          <w:tcPr>
            <w:tcW w:w="693" w:type="pct"/>
          </w:tcPr>
          <w:p w14:paraId="28BC3D88" w14:textId="2E9E0406" w:rsidR="006948CF" w:rsidRPr="004851BF" w:rsidRDefault="004F4935" w:rsidP="006948CF">
            <w:pPr>
              <w:pStyle w:val="af5"/>
            </w:pPr>
            <w:r>
              <w:t>7</w:t>
            </w:r>
          </w:p>
        </w:tc>
        <w:tc>
          <w:tcPr>
            <w:tcW w:w="4307" w:type="pct"/>
          </w:tcPr>
          <w:p w14:paraId="58915017" w14:textId="7E4286BB" w:rsidR="006948CF" w:rsidRDefault="004F4935" w:rsidP="006948CF">
            <w:pPr>
              <w:pStyle w:val="af5"/>
            </w:pPr>
            <w:bookmarkStart w:id="66" w:name="_Hlk236248306"/>
            <w:r>
              <w:rPr>
                <w:color w:val="000000" w:themeColor="text1"/>
                <w:sz w:val="22"/>
              </w:rPr>
              <w:t>Проверка полноты</w:t>
            </w:r>
            <w:r w:rsidRPr="00C53A38">
              <w:rPr>
                <w:color w:val="000000" w:themeColor="text1"/>
                <w:sz w:val="22"/>
              </w:rPr>
              <w:t xml:space="preserve"> дельта-выгрузки или обновления записи: изменённая запись переда</w:t>
            </w:r>
            <w:r>
              <w:rPr>
                <w:color w:val="000000" w:themeColor="text1"/>
                <w:sz w:val="22"/>
              </w:rPr>
              <w:t>е</w:t>
            </w:r>
            <w:r w:rsidRPr="00C53A38">
              <w:rPr>
                <w:color w:val="000000" w:themeColor="text1"/>
                <w:sz w:val="22"/>
              </w:rPr>
              <w:t>тся целиком</w:t>
            </w:r>
            <w:bookmarkEnd w:id="66"/>
          </w:p>
        </w:tc>
      </w:tr>
    </w:tbl>
    <w:p w14:paraId="4D515E45" w14:textId="5937C119" w:rsidR="00614094" w:rsidRDefault="00614094" w:rsidP="00614094"/>
    <w:p w14:paraId="726FBB0D" w14:textId="25C772E2" w:rsidR="004F4935" w:rsidRPr="004851BF" w:rsidRDefault="004F4935" w:rsidP="004F4935">
      <w:pPr>
        <w:pStyle w:val="21"/>
      </w:pPr>
      <w:r>
        <w:t>Проверка получения списка справочников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487"/>
        <w:gridCol w:w="4333"/>
      </w:tblGrid>
      <w:tr w:rsidR="004F4935" w14:paraId="2AE0F168" w14:textId="77777777" w:rsidTr="002617AD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367D3FD" w14:textId="77777777" w:rsidR="004F4935" w:rsidRDefault="004F4935" w:rsidP="002617AD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13C6AE7" w14:textId="77777777" w:rsidR="004F4935" w:rsidRDefault="004F4935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5DDD92B" w14:textId="77777777" w:rsidR="004F4935" w:rsidRDefault="004F4935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4F4935" w:rsidRPr="004F4935" w14:paraId="5F5CDFB5" w14:textId="77777777" w:rsidTr="002617AD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99FD41" w14:textId="77777777" w:rsidR="004F4935" w:rsidRDefault="004F4935" w:rsidP="002617A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957254" w14:textId="12171056" w:rsidR="004F4935" w:rsidRDefault="004F4935" w:rsidP="004F4935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Выполнить запрос к сервису </w:t>
            </w:r>
          </w:p>
          <w:tbl>
            <w:tblPr>
              <w:tblStyle w:val="af6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5160"/>
            </w:tblGrid>
            <w:tr w:rsidR="004F4935" w:rsidRPr="00862E19" w14:paraId="15815DCF" w14:textId="77777777" w:rsidTr="004F4935">
              <w:tc>
                <w:tcPr>
                  <w:tcW w:w="5160" w:type="dxa"/>
                </w:tcPr>
                <w:p w14:paraId="192758AB" w14:textId="1EF87ED4" w:rsidR="004F4935" w:rsidRPr="004F4935" w:rsidRDefault="004F4935" w:rsidP="004F4935">
                  <w:pPr>
                    <w:pStyle w:val="RT1"/>
                    <w:shd w:val="clear" w:color="auto" w:fill="auto"/>
                    <w:spacing w:line="256" w:lineRule="auto"/>
                    <w:ind w:left="0"/>
                    <w:rPr>
                      <w:lang w:val="en-US" w:eastAsia="ru-RU"/>
                    </w:rPr>
                  </w:pPr>
                  <w:r w:rsidRPr="009D54CA">
                    <w:rPr>
                      <w:lang w:val="en-US"/>
                    </w:rPr>
                    <w:t>GET</w:t>
                  </w:r>
                  <w:r w:rsidRPr="004F4935">
                    <w:rPr>
                      <w:lang w:val="en-US"/>
                    </w:rPr>
                    <w:t xml:space="preserve"> /</w:t>
                  </w:r>
                  <w:r w:rsidRPr="009D54CA">
                    <w:rPr>
                      <w:lang w:val="en-US"/>
                    </w:rPr>
                    <w:t>public</w:t>
                  </w:r>
                  <w:r w:rsidRPr="004F4935">
                    <w:rPr>
                      <w:lang w:val="en-US"/>
                    </w:rPr>
                    <w:t>/</w:t>
                  </w:r>
                  <w:r w:rsidRPr="009D54CA">
                    <w:rPr>
                      <w:lang w:val="en-US"/>
                    </w:rPr>
                    <w:t>api</w:t>
                  </w:r>
                  <w:r w:rsidRPr="004F4935">
                    <w:rPr>
                      <w:lang w:val="en-US"/>
                    </w:rPr>
                    <w:t>/</w:t>
                  </w:r>
                  <w:r w:rsidRPr="009D54CA">
                    <w:rPr>
                      <w:lang w:val="en-US"/>
                    </w:rPr>
                    <w:t>v</w:t>
                  </w:r>
                  <w:r w:rsidRPr="004F4935">
                    <w:rPr>
                      <w:lang w:val="en-US"/>
                    </w:rPr>
                    <w:t>1/</w:t>
                  </w:r>
                  <w:r w:rsidRPr="009D54CA">
                    <w:rPr>
                      <w:lang w:val="en-US"/>
                    </w:rPr>
                    <w:t>classifiers</w:t>
                  </w:r>
                </w:p>
              </w:tc>
            </w:tr>
          </w:tbl>
          <w:p w14:paraId="19DA64C6" w14:textId="77777777" w:rsidR="004F4935" w:rsidRPr="004F4935" w:rsidRDefault="004F4935" w:rsidP="004F4935">
            <w:pPr>
              <w:pStyle w:val="RT1"/>
              <w:spacing w:line="256" w:lineRule="auto"/>
              <w:rPr>
                <w:lang w:val="en-US" w:eastAsia="ru-RU"/>
              </w:rPr>
            </w:pPr>
          </w:p>
          <w:p w14:paraId="584FDC30" w14:textId="5DA451FD" w:rsidR="004F4935" w:rsidRPr="004F4935" w:rsidRDefault="004F4935" w:rsidP="002617AD">
            <w:pPr>
              <w:pStyle w:val="RT1"/>
              <w:spacing w:line="256" w:lineRule="auto"/>
              <w:rPr>
                <w:lang w:val="en-US" w:eastAsia="ru-RU"/>
              </w:rPr>
            </w:pP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89B43D" w14:textId="1B328F4C" w:rsidR="004F4935" w:rsidRDefault="004F4935" w:rsidP="002617AD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>Получен успешный ответ содержащий сп</w:t>
            </w: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>сок справочников</w:t>
            </w:r>
          </w:p>
          <w:p w14:paraId="5643445D" w14:textId="77777777" w:rsidR="004F4935" w:rsidRPr="00F11E0D" w:rsidRDefault="004F4935" w:rsidP="002617AD">
            <w:pPr>
              <w:pStyle w:val="afffffa"/>
              <w:rPr>
                <w:lang w:val="en-US" w:eastAsia="ru-RU"/>
              </w:rPr>
            </w:pPr>
            <w:r w:rsidRPr="004F4935">
              <w:rPr>
                <w:lang w:val="en-US" w:eastAsia="ru-RU"/>
              </w:rPr>
              <w:t xml:space="preserve">HTTP 200; errors: []; </w:t>
            </w:r>
            <w:r w:rsidRPr="004F4935">
              <w:rPr>
                <w:lang w:eastAsia="ru-RU"/>
              </w:rPr>
              <w:t>есть</w:t>
            </w:r>
            <w:r w:rsidRPr="004F4935">
              <w:rPr>
                <w:lang w:val="en-US" w:eastAsia="ru-RU"/>
              </w:rPr>
              <w:t xml:space="preserve"> </w:t>
            </w:r>
            <w:r w:rsidRPr="004F4935">
              <w:rPr>
                <w:lang w:eastAsia="ru-RU"/>
              </w:rPr>
              <w:t>массив</w:t>
            </w:r>
            <w:r w:rsidRPr="004F4935">
              <w:rPr>
                <w:lang w:val="en-US" w:eastAsia="ru-RU"/>
              </w:rPr>
              <w:t xml:space="preserve"> classifiers[] </w:t>
            </w:r>
            <w:r w:rsidRPr="004F4935">
              <w:rPr>
                <w:lang w:eastAsia="ru-RU"/>
              </w:rPr>
              <w:t>с</w:t>
            </w:r>
            <w:r w:rsidRPr="004F4935">
              <w:rPr>
                <w:lang w:val="en-US" w:eastAsia="ru-RU"/>
              </w:rPr>
              <w:t xml:space="preserve"> </w:t>
            </w:r>
            <w:r w:rsidRPr="004F4935">
              <w:rPr>
                <w:lang w:eastAsia="ru-RU"/>
              </w:rPr>
              <w:t>полями</w:t>
            </w:r>
            <w:r w:rsidRPr="004F4935">
              <w:rPr>
                <w:lang w:val="en-US" w:eastAsia="ru-RU"/>
              </w:rPr>
              <w:t xml:space="preserve"> uid, code, name </w:t>
            </w:r>
            <w:r>
              <w:rPr>
                <w:lang w:eastAsia="ru-RU"/>
              </w:rPr>
              <w:t>и</w:t>
            </w:r>
            <w:r w:rsidRPr="004F4935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др</w:t>
            </w:r>
          </w:p>
          <w:p w14:paraId="0ABF1387" w14:textId="0CCBB692" w:rsidR="004F4935" w:rsidRPr="004F4935" w:rsidRDefault="004F4935" w:rsidP="002617AD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 xml:space="preserve">Фрагмент </w:t>
            </w:r>
            <w:r w:rsidR="007805CB">
              <w:rPr>
                <w:lang w:eastAsia="ru-RU"/>
              </w:rPr>
              <w:t xml:space="preserve">примера </w:t>
            </w:r>
            <w:r>
              <w:rPr>
                <w:lang w:eastAsia="ru-RU"/>
              </w:rPr>
              <w:t>ответа приведен в п.4.2 описания метода</w:t>
            </w:r>
          </w:p>
        </w:tc>
      </w:tr>
    </w:tbl>
    <w:p w14:paraId="706A4B5C" w14:textId="77777777" w:rsidR="004F4935" w:rsidRPr="004F4935" w:rsidRDefault="004F4935" w:rsidP="00614094"/>
    <w:p w14:paraId="14F3A061" w14:textId="562B7266" w:rsidR="004F4935" w:rsidRDefault="004F4935" w:rsidP="00614094">
      <w:pPr>
        <w:pStyle w:val="21"/>
      </w:pPr>
      <w:r>
        <w:t>Проверка получения информации о справочнике (характеристики, стру</w:t>
      </w:r>
      <w:r>
        <w:t>к</w:t>
      </w:r>
      <w:r>
        <w:t>тура)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487"/>
        <w:gridCol w:w="4333"/>
      </w:tblGrid>
      <w:tr w:rsidR="004F4935" w14:paraId="01388707" w14:textId="77777777" w:rsidTr="002617AD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0409F5" w14:textId="77777777" w:rsidR="004F4935" w:rsidRDefault="004F4935" w:rsidP="002617AD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BFEF83D" w14:textId="77777777" w:rsidR="004F4935" w:rsidRDefault="004F4935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85F5ED" w14:textId="77777777" w:rsidR="004F4935" w:rsidRDefault="004F4935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4F4935" w:rsidRPr="004F4935" w14:paraId="171B1690" w14:textId="77777777" w:rsidTr="002617AD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A0C9D1" w14:textId="77777777" w:rsidR="004F4935" w:rsidRDefault="004F4935" w:rsidP="002617A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36B528F" w14:textId="77777777" w:rsidR="004F4935" w:rsidRDefault="004F4935" w:rsidP="002617AD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Выполнить запрос к сервису </w:t>
            </w:r>
          </w:p>
          <w:tbl>
            <w:tblPr>
              <w:tblStyle w:val="af6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5160"/>
            </w:tblGrid>
            <w:tr w:rsidR="004F4935" w:rsidRPr="00862E19" w14:paraId="0601C38B" w14:textId="77777777" w:rsidTr="002617AD">
              <w:tc>
                <w:tcPr>
                  <w:tcW w:w="5160" w:type="dxa"/>
                </w:tcPr>
                <w:p w14:paraId="274B1217" w14:textId="7E9CDF01" w:rsidR="004F4935" w:rsidRPr="004F4935" w:rsidRDefault="004F4935" w:rsidP="002617AD">
                  <w:pPr>
                    <w:pStyle w:val="RT1"/>
                    <w:shd w:val="clear" w:color="auto" w:fill="auto"/>
                    <w:spacing w:line="256" w:lineRule="auto"/>
                    <w:ind w:left="0"/>
                    <w:rPr>
                      <w:lang w:val="en-US" w:eastAsia="ru-RU"/>
                    </w:rPr>
                  </w:pPr>
                  <w:r w:rsidRPr="009D54CA">
                    <w:rPr>
                      <w:lang w:val="en-US"/>
                    </w:rPr>
                    <w:t>GET</w:t>
                  </w:r>
                  <w:r w:rsidRPr="004F4935">
                    <w:rPr>
                      <w:lang w:val="en-US"/>
                    </w:rPr>
                    <w:t xml:space="preserve"> /</w:t>
                  </w:r>
                  <w:r w:rsidRPr="009D54CA">
                    <w:rPr>
                      <w:lang w:val="en-US"/>
                    </w:rPr>
                    <w:t>public</w:t>
                  </w:r>
                  <w:r w:rsidRPr="004F4935">
                    <w:rPr>
                      <w:lang w:val="en-US"/>
                    </w:rPr>
                    <w:t>/</w:t>
                  </w:r>
                  <w:r w:rsidRPr="009D54CA">
                    <w:rPr>
                      <w:lang w:val="en-US"/>
                    </w:rPr>
                    <w:t>api</w:t>
                  </w:r>
                  <w:r w:rsidRPr="004F4935">
                    <w:rPr>
                      <w:lang w:val="en-US"/>
                    </w:rPr>
                    <w:t>/</w:t>
                  </w:r>
                  <w:r w:rsidRPr="009D54CA">
                    <w:rPr>
                      <w:lang w:val="en-US"/>
                    </w:rPr>
                    <w:t>v</w:t>
                  </w:r>
                  <w:r w:rsidRPr="004F4935">
                    <w:rPr>
                      <w:lang w:val="en-US"/>
                    </w:rPr>
                    <w:t>1/</w:t>
                  </w:r>
                  <w:r w:rsidRPr="009D54CA">
                    <w:rPr>
                      <w:lang w:val="en-US"/>
                    </w:rPr>
                    <w:t>classifiers</w:t>
                  </w:r>
                  <w:r w:rsidRPr="004F4935">
                    <w:rPr>
                      <w:lang w:val="en-US"/>
                    </w:rPr>
                    <w:t>/</w:t>
                  </w:r>
                  <w:r w:rsidR="00FB7963" w:rsidRPr="0047569B">
                    <w:rPr>
                      <w:lang w:val="en-US" w:eastAsia="ru-RU"/>
                    </w:rPr>
                    <w:t>20113</w:t>
                  </w:r>
                </w:p>
              </w:tc>
            </w:tr>
          </w:tbl>
          <w:p w14:paraId="0CB74E0B" w14:textId="04835DFC" w:rsidR="004F4935" w:rsidRPr="004F4935" w:rsidRDefault="004F4935" w:rsidP="002617AD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Перечень идентификаторов для каждой среды прив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ден в Приложении А</w:t>
            </w:r>
          </w:p>
          <w:p w14:paraId="6F39A55B" w14:textId="77777777" w:rsidR="004F4935" w:rsidRPr="004F4935" w:rsidRDefault="004F4935" w:rsidP="002617AD">
            <w:pPr>
              <w:pStyle w:val="RT1"/>
              <w:spacing w:line="256" w:lineRule="auto"/>
              <w:rPr>
                <w:lang w:eastAsia="ru-RU"/>
              </w:rPr>
            </w:pP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897817" w14:textId="6DFFFD34" w:rsidR="004F4935" w:rsidRDefault="004F4935" w:rsidP="002617AD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>Получен успешный</w:t>
            </w:r>
            <w:r w:rsidR="00F76074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ответ</w:t>
            </w:r>
            <w:r w:rsidR="00F76074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содержащий </w:t>
            </w:r>
            <w:r w:rsidR="00FB7963">
              <w:rPr>
                <w:lang w:eastAsia="ru-RU"/>
              </w:rPr>
              <w:t>описание характеристик и структуры спр</w:t>
            </w:r>
            <w:r w:rsidR="00FB7963">
              <w:rPr>
                <w:lang w:eastAsia="ru-RU"/>
              </w:rPr>
              <w:t>а</w:t>
            </w:r>
            <w:r w:rsidR="00FB7963">
              <w:rPr>
                <w:lang w:eastAsia="ru-RU"/>
              </w:rPr>
              <w:t>вочника</w:t>
            </w:r>
          </w:p>
          <w:p w14:paraId="61D0D0B6" w14:textId="0A48BE43" w:rsidR="004F4935" w:rsidRPr="00FB7963" w:rsidRDefault="004F4935" w:rsidP="002617AD">
            <w:pPr>
              <w:pStyle w:val="afffffa"/>
              <w:rPr>
                <w:lang w:val="en-US" w:eastAsia="ru-RU"/>
              </w:rPr>
            </w:pPr>
            <w:r w:rsidRPr="004F4935">
              <w:rPr>
                <w:lang w:val="en-US" w:eastAsia="ru-RU"/>
              </w:rPr>
              <w:t>HTTP 200; errors: [];</w:t>
            </w:r>
            <w:r w:rsidR="00FB7963" w:rsidRPr="00FB7963">
              <w:rPr>
                <w:lang w:val="en-US" w:eastAsia="ru-RU"/>
              </w:rPr>
              <w:t xml:space="preserve"> </w:t>
            </w:r>
            <w:r w:rsidR="00FB7963" w:rsidRPr="00FB7963">
              <w:rPr>
                <w:lang w:eastAsia="ru-RU"/>
              </w:rPr>
              <w:t>объект</w:t>
            </w:r>
            <w:r w:rsidR="00FB7963" w:rsidRPr="00FB7963">
              <w:rPr>
                <w:lang w:val="en-US" w:eastAsia="ru-RU"/>
              </w:rPr>
              <w:t xml:space="preserve"> classifier </w:t>
            </w:r>
            <w:r w:rsidR="00FB7963" w:rsidRPr="00FB7963">
              <w:rPr>
                <w:lang w:eastAsia="ru-RU"/>
              </w:rPr>
              <w:t>с</w:t>
            </w:r>
            <w:r w:rsidR="00FB7963" w:rsidRPr="00FB7963">
              <w:rPr>
                <w:lang w:val="en-US" w:eastAsia="ru-RU"/>
              </w:rPr>
              <w:t xml:space="preserve"> uid, code, name, attributes </w:t>
            </w:r>
            <w:r w:rsidR="00FB7963">
              <w:rPr>
                <w:lang w:eastAsia="ru-RU"/>
              </w:rPr>
              <w:t>и</w:t>
            </w:r>
            <w:r w:rsidR="00FB7963" w:rsidRPr="00FB7963">
              <w:rPr>
                <w:lang w:val="en-US" w:eastAsia="ru-RU"/>
              </w:rPr>
              <w:t xml:space="preserve"> </w:t>
            </w:r>
            <w:r w:rsidR="00FB7963">
              <w:rPr>
                <w:lang w:eastAsia="ru-RU"/>
              </w:rPr>
              <w:t>др</w:t>
            </w:r>
          </w:p>
          <w:p w14:paraId="22E3C576" w14:textId="436A0046" w:rsidR="004F4935" w:rsidRPr="004F4935" w:rsidRDefault="004F4935" w:rsidP="002617AD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>Фрагмент</w:t>
            </w:r>
            <w:r w:rsidR="007805CB">
              <w:rPr>
                <w:lang w:eastAsia="ru-RU"/>
              </w:rPr>
              <w:t xml:space="preserve"> примера</w:t>
            </w:r>
            <w:r>
              <w:rPr>
                <w:lang w:eastAsia="ru-RU"/>
              </w:rPr>
              <w:t xml:space="preserve"> ответа приведен в п.</w:t>
            </w:r>
            <w:r w:rsidR="00FB7963">
              <w:rPr>
                <w:lang w:eastAsia="ru-RU"/>
              </w:rPr>
              <w:t>5</w:t>
            </w:r>
            <w:r>
              <w:rPr>
                <w:lang w:eastAsia="ru-RU"/>
              </w:rPr>
              <w:t>.2 описания метода</w:t>
            </w:r>
          </w:p>
        </w:tc>
      </w:tr>
    </w:tbl>
    <w:p w14:paraId="5BD08E2B" w14:textId="77777777" w:rsidR="004F4935" w:rsidRPr="004F4935" w:rsidRDefault="004F4935" w:rsidP="004F4935">
      <w:pPr>
        <w:pStyle w:val="a3"/>
      </w:pPr>
    </w:p>
    <w:p w14:paraId="3392BD7B" w14:textId="12FD27FC" w:rsidR="00614094" w:rsidRPr="004851BF" w:rsidRDefault="0047569B" w:rsidP="00FB7963">
      <w:pPr>
        <w:pStyle w:val="21"/>
        <w:keepNext/>
      </w:pPr>
      <w:r>
        <w:lastRenderedPageBreak/>
        <w:t>Проверка получения записей реестра (полный набор)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6260"/>
        <w:gridCol w:w="3723"/>
      </w:tblGrid>
      <w:tr w:rsidR="009D54CA" w14:paraId="4453FF90" w14:textId="77777777" w:rsidTr="009D54CA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5BC7F7A" w14:textId="77777777" w:rsidR="009D54CA" w:rsidRDefault="009D54CA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735EDC" w14:textId="77777777" w:rsidR="009D54CA" w:rsidRDefault="009D54C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0AFB35" w14:textId="77777777" w:rsidR="009D54CA" w:rsidRDefault="009D54C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9D54CA" w14:paraId="1C0C22DB" w14:textId="77777777" w:rsidTr="009D54CA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8012F3" w14:textId="6B28B5B8" w:rsidR="009D54CA" w:rsidRDefault="009D54C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44EB6A" w14:textId="6DC7CBB1" w:rsidR="009D54CA" w:rsidRDefault="009D54CA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Выполнить запрос к сервису с указанием идентификатора р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 xml:space="preserve">естра </w:t>
            </w:r>
          </w:p>
          <w:p w14:paraId="04401158" w14:textId="169EF4F9" w:rsidR="009D54CA" w:rsidRPr="009D54CA" w:rsidRDefault="009D54CA">
            <w:pPr>
              <w:pStyle w:val="RT1"/>
              <w:spacing w:line="256" w:lineRule="auto"/>
              <w:rPr>
                <w:lang w:eastAsia="ru-RU"/>
              </w:rPr>
            </w:pPr>
            <w:r w:rsidRPr="009D54CA">
              <w:rPr>
                <w:lang w:val="en-US"/>
              </w:rPr>
              <w:t>GET</w:t>
            </w:r>
            <w:r w:rsidRPr="009D54CA">
              <w:t xml:space="preserve"> /</w:t>
            </w:r>
            <w:r w:rsidRPr="009D54CA">
              <w:rPr>
                <w:lang w:val="en-US"/>
              </w:rPr>
              <w:t>public</w:t>
            </w:r>
            <w:r w:rsidRPr="009D54CA">
              <w:t>/</w:t>
            </w:r>
            <w:r w:rsidRPr="009D54CA">
              <w:rPr>
                <w:lang w:val="en-US"/>
              </w:rPr>
              <w:t>api</w:t>
            </w:r>
            <w:r w:rsidRPr="009D54CA">
              <w:t>/</w:t>
            </w:r>
            <w:r w:rsidRPr="009D54CA">
              <w:rPr>
                <w:lang w:val="en-US"/>
              </w:rPr>
              <w:t>v</w:t>
            </w:r>
            <w:r w:rsidRPr="009D54CA">
              <w:t>1/</w:t>
            </w:r>
            <w:r w:rsidRPr="009D54CA">
              <w:rPr>
                <w:lang w:val="en-US"/>
              </w:rPr>
              <w:t>classifiers</w:t>
            </w:r>
            <w:r w:rsidRPr="009D54CA">
              <w:t>/</w:t>
            </w:r>
            <w:r w:rsidRPr="009D54CA">
              <w:rPr>
                <w:color w:val="0F1115"/>
                <w:sz w:val="24"/>
                <w:lang w:eastAsia="ru-RU"/>
              </w:rPr>
              <w:t>20113</w:t>
            </w:r>
            <w:r w:rsidRPr="009D54CA">
              <w:t>/</w:t>
            </w:r>
            <w:r w:rsidRPr="009D54CA">
              <w:rPr>
                <w:lang w:val="en-US"/>
              </w:rPr>
              <w:t>data</w:t>
            </w:r>
            <w:r w:rsidRPr="009D54CA">
              <w:t>?</w:t>
            </w:r>
            <w:r w:rsidRPr="009D54CA">
              <w:rPr>
                <w:lang w:val="en-US"/>
              </w:rPr>
              <w:t>pageSize</w:t>
            </w:r>
            <w:r w:rsidRPr="009D54CA">
              <w:t>=10&amp;</w:t>
            </w:r>
            <w:r w:rsidRPr="009D54CA">
              <w:rPr>
                <w:lang w:val="en-US"/>
              </w:rPr>
              <w:t>pageNumber</w:t>
            </w:r>
            <w:r w:rsidRPr="009D54CA">
              <w:t>=1</w:t>
            </w:r>
            <w:r w:rsidRPr="009D54CA">
              <w:br/>
            </w:r>
            <w:r w:rsidRPr="009D54CA">
              <w:br/>
            </w:r>
            <w:r w:rsidRPr="009D54CA">
              <w:rPr>
                <w:lang w:eastAsia="ru-RU"/>
              </w:rPr>
              <w:t xml:space="preserve">20113 – </w:t>
            </w:r>
            <w:r>
              <w:rPr>
                <w:lang w:eastAsia="ru-RU"/>
              </w:rPr>
              <w:t>идентификатор</w:t>
            </w:r>
            <w:r w:rsidRPr="009D54C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реестра</w:t>
            </w:r>
            <w:r w:rsidRPr="009D54C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сертификатов</w:t>
            </w:r>
            <w:r w:rsidRPr="009D54C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соответствия в тестовой среде ЕСНСИ (Приложение А)</w:t>
            </w: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C02666" w14:textId="08F21AD8" w:rsidR="009D54CA" w:rsidRDefault="009D54CA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 xml:space="preserve">Получен успешный ответ </w:t>
            </w:r>
          </w:p>
          <w:p w14:paraId="428DDEB0" w14:textId="51461721" w:rsidR="004604DF" w:rsidRPr="004604DF" w:rsidRDefault="004604DF" w:rsidP="004604DF">
            <w:pPr>
              <w:pStyle w:val="afffffa"/>
              <w:rPr>
                <w:lang w:eastAsia="ru-RU"/>
              </w:rPr>
            </w:pPr>
            <w:r w:rsidRPr="004F4935">
              <w:rPr>
                <w:lang w:val="en-US" w:eastAsia="ru-RU"/>
              </w:rPr>
              <w:t>HTTP</w:t>
            </w:r>
            <w:r w:rsidRPr="004604DF">
              <w:rPr>
                <w:lang w:eastAsia="ru-RU"/>
              </w:rPr>
              <w:t xml:space="preserve"> 200; </w:t>
            </w:r>
            <w:r w:rsidRPr="004F4935">
              <w:rPr>
                <w:lang w:val="en-US" w:eastAsia="ru-RU"/>
              </w:rPr>
              <w:t>errors</w:t>
            </w:r>
            <w:r w:rsidRPr="004604DF">
              <w:rPr>
                <w:lang w:eastAsia="ru-RU"/>
              </w:rPr>
              <w:t xml:space="preserve">: []; </w:t>
            </w:r>
            <w:r w:rsidRPr="00FB7963">
              <w:rPr>
                <w:lang w:eastAsia="ru-RU"/>
              </w:rPr>
              <w:t>объект</w:t>
            </w:r>
            <w:r w:rsidRPr="004604DF"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elements</w:t>
            </w:r>
            <w:r w:rsidRPr="004604D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содержит</w:t>
            </w:r>
            <w:r w:rsidRPr="004604DF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записи</w:t>
            </w:r>
            <w:r w:rsidR="007805CB">
              <w:rPr>
                <w:lang w:eastAsia="ru-RU"/>
              </w:rPr>
              <w:t xml:space="preserve"> реестра</w:t>
            </w:r>
          </w:p>
          <w:p w14:paraId="28E609A1" w14:textId="7B920BD5" w:rsidR="004604DF" w:rsidRPr="009D54CA" w:rsidRDefault="004604DF" w:rsidP="004604DF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 xml:space="preserve">Фрагмент </w:t>
            </w:r>
            <w:r w:rsidR="007805CB">
              <w:rPr>
                <w:lang w:eastAsia="ru-RU"/>
              </w:rPr>
              <w:t xml:space="preserve">примера </w:t>
            </w:r>
            <w:r>
              <w:rPr>
                <w:lang w:eastAsia="ru-RU"/>
              </w:rPr>
              <w:t>ответа приведен в п.6.2 описания метода</w:t>
            </w:r>
          </w:p>
        </w:tc>
      </w:tr>
    </w:tbl>
    <w:p w14:paraId="717A8AB2" w14:textId="0527CC8C" w:rsidR="00614094" w:rsidRPr="004851BF" w:rsidRDefault="00614094" w:rsidP="00614094">
      <w:pPr>
        <w:pStyle w:val="a3"/>
      </w:pPr>
    </w:p>
    <w:p w14:paraId="62DED054" w14:textId="43C9F7F0" w:rsidR="00614094" w:rsidRDefault="0047569B" w:rsidP="00614094">
      <w:pPr>
        <w:pStyle w:val="21"/>
      </w:pPr>
      <w:r>
        <w:t xml:space="preserve">Проверка </w:t>
      </w:r>
      <w:r w:rsidRPr="00376E0E">
        <w:rPr>
          <w:color w:val="000000" w:themeColor="text1"/>
        </w:rPr>
        <w:t>статуса разрешительного документа на дату</w:t>
      </w:r>
      <w:r>
        <w:rPr>
          <w:color w:val="000000" w:themeColor="text1"/>
        </w:rPr>
        <w:t xml:space="preserve"> на примере реестра сертификатов соответствия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6231"/>
        <w:gridCol w:w="3534"/>
      </w:tblGrid>
      <w:tr w:rsidR="0047569B" w14:paraId="12D9A4C5" w14:textId="77777777" w:rsidTr="0047569B">
        <w:trPr>
          <w:trHeight w:val="454"/>
          <w:tblHeader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53E15F5" w14:textId="77777777" w:rsidR="009D54CA" w:rsidRDefault="009D54CA" w:rsidP="00492F69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623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9DD4240" w14:textId="77777777" w:rsidR="009D54CA" w:rsidRDefault="009D54CA" w:rsidP="00492F6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8438F35" w14:textId="77777777" w:rsidR="009D54CA" w:rsidRDefault="009D54CA" w:rsidP="00492F6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47569B" w14:paraId="6DD63AD8" w14:textId="77777777" w:rsidTr="0047569B">
        <w:trPr>
          <w:trHeight w:val="600"/>
        </w:trPr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92DC1A" w14:textId="77777777" w:rsidR="009D54CA" w:rsidRDefault="009D54CA" w:rsidP="00492F6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3784CE" w14:textId="0FF4AD0B" w:rsidR="009D54CA" w:rsidRPr="00F76074" w:rsidRDefault="009D54CA" w:rsidP="00492F69">
            <w:pPr>
              <w:pStyle w:val="RT1"/>
              <w:spacing w:line="256" w:lineRule="auto"/>
              <w:rPr>
                <w:color w:val="000000" w:themeColor="text1"/>
              </w:rPr>
            </w:pPr>
            <w:r w:rsidRPr="00F76074">
              <w:rPr>
                <w:lang w:eastAsia="ru-RU"/>
              </w:rPr>
              <w:t>В соответствии с идентификаторами атрибутов, описанных в Приложении В и параметрами запроса, описанных в Прилож</w:t>
            </w:r>
            <w:r w:rsidRPr="00F76074">
              <w:rPr>
                <w:lang w:eastAsia="ru-RU"/>
              </w:rPr>
              <w:t>е</w:t>
            </w:r>
            <w:r w:rsidRPr="00F76074">
              <w:rPr>
                <w:lang w:eastAsia="ru-RU"/>
              </w:rPr>
              <w:t xml:space="preserve">нии Г выполнить запрос для проверки статуса </w:t>
            </w:r>
            <w:r w:rsidRPr="00F76074">
              <w:rPr>
                <w:color w:val="000000" w:themeColor="text1"/>
              </w:rPr>
              <w:t>разрешительн</w:t>
            </w:r>
            <w:r w:rsidRPr="00F76074">
              <w:rPr>
                <w:color w:val="000000" w:themeColor="text1"/>
              </w:rPr>
              <w:t>о</w:t>
            </w:r>
            <w:r w:rsidRPr="00F76074">
              <w:rPr>
                <w:color w:val="000000" w:themeColor="text1"/>
              </w:rPr>
              <w:t>го документа на дату</w:t>
            </w:r>
          </w:p>
          <w:p w14:paraId="389F420F" w14:textId="122526D0" w:rsidR="00AB5D84" w:rsidRPr="00F76074" w:rsidRDefault="00AB5D84" w:rsidP="00492F69">
            <w:pPr>
              <w:pStyle w:val="RT1"/>
              <w:spacing w:line="256" w:lineRule="auto"/>
              <w:rPr>
                <w:lang w:eastAsia="ru-RU"/>
              </w:rPr>
            </w:pPr>
            <w:r w:rsidRPr="00F76074">
              <w:rPr>
                <w:lang w:eastAsia="ru-RU"/>
              </w:rPr>
              <w:t>Параметры запроса:</w:t>
            </w:r>
          </w:p>
          <w:tbl>
            <w:tblPr>
              <w:tblStyle w:val="af6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6019"/>
            </w:tblGrid>
            <w:tr w:rsidR="00AB5D84" w:rsidRPr="00F76074" w14:paraId="7FF6BFC3" w14:textId="77777777" w:rsidTr="00AB5D84">
              <w:tc>
                <w:tcPr>
                  <w:tcW w:w="6019" w:type="dxa"/>
                </w:tcPr>
                <w:p w14:paraId="794C8F9E" w14:textId="77777777" w:rsidR="00AB5D84" w:rsidRPr="00F76074" w:rsidRDefault="00AB5D84" w:rsidP="00AB5D84">
                  <w:pPr>
                    <w:pStyle w:val="RT1"/>
                    <w:spacing w:line="256" w:lineRule="auto"/>
                    <w:rPr>
                      <w:bCs/>
                      <w:lang w:eastAsia="ru-RU"/>
                    </w:rPr>
                  </w:pPr>
                  <w:r w:rsidRPr="00F76074">
                    <w:rPr>
                      <w:bCs/>
                      <w:lang w:eastAsia="ru-RU"/>
                    </w:rPr>
                    <w:t>Номер разрешительного документа: ЕАЭС RU С-RU.ЛХ64.А.00217/23</w:t>
                  </w:r>
                </w:p>
                <w:p w14:paraId="53690BCE" w14:textId="59F9E68A" w:rsidR="00AB5D84" w:rsidRPr="00F76074" w:rsidRDefault="00AB5D84" w:rsidP="00AB5D84">
                  <w:pPr>
                    <w:pStyle w:val="RT1"/>
                    <w:spacing w:line="256" w:lineRule="auto"/>
                    <w:rPr>
                      <w:b/>
                      <w:bCs/>
                      <w:color w:val="0F1115"/>
                      <w:shd w:val="clear" w:color="auto" w:fill="FFFFFF"/>
                    </w:rPr>
                  </w:pPr>
                  <w:r w:rsidRPr="00F76074">
                    <w:rPr>
                      <w:bCs/>
                      <w:lang w:eastAsia="ru-RU"/>
                    </w:rPr>
                    <w:t>Дата регистрации: 02.01.2023</w:t>
                  </w:r>
                </w:p>
              </w:tc>
            </w:tr>
          </w:tbl>
          <w:p w14:paraId="364EBB6D" w14:textId="77777777" w:rsidR="00AB5D84" w:rsidRPr="00F76074" w:rsidRDefault="00AB5D84" w:rsidP="00492F69">
            <w:pPr>
              <w:pStyle w:val="RT1"/>
              <w:spacing w:line="256" w:lineRule="auto"/>
              <w:rPr>
                <w:color w:val="000000" w:themeColor="text1"/>
              </w:rPr>
            </w:pPr>
          </w:p>
          <w:p w14:paraId="42B2AE63" w14:textId="77777777" w:rsidR="00AB5D84" w:rsidRPr="00F76074" w:rsidRDefault="00AB5D84" w:rsidP="00AB5D84">
            <w:pPr>
              <w:pStyle w:val="RT1"/>
              <w:spacing w:line="256" w:lineRule="auto"/>
              <w:ind w:left="0"/>
              <w:rPr>
                <w:rStyle w:val="a8"/>
                <w:color w:val="0F1115"/>
                <w:shd w:val="clear" w:color="auto" w:fill="FFFFFF"/>
                <w:lang w:val="en-US"/>
              </w:rPr>
            </w:pPr>
            <w:r w:rsidRPr="00F76074">
              <w:rPr>
                <w:rStyle w:val="a8"/>
                <w:color w:val="0F1115"/>
                <w:shd w:val="clear" w:color="auto" w:fill="FFFFFF"/>
              </w:rPr>
              <w:t>Запрос</w:t>
            </w:r>
            <w:r w:rsidRPr="00F76074">
              <w:rPr>
                <w:rStyle w:val="a8"/>
                <w:color w:val="0F1115"/>
                <w:shd w:val="clear" w:color="auto" w:fill="FFFFFF"/>
                <w:lang w:val="en-US"/>
              </w:rPr>
              <w:t xml:space="preserve"> REST API</w:t>
            </w:r>
          </w:p>
          <w:tbl>
            <w:tblPr>
              <w:tblStyle w:val="af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9"/>
            </w:tblGrid>
            <w:tr w:rsidR="00AB5D84" w:rsidRPr="00862E19" w14:paraId="74477791" w14:textId="77777777" w:rsidTr="00FB7963">
              <w:trPr>
                <w:trHeight w:val="1031"/>
              </w:trPr>
              <w:tc>
                <w:tcPr>
                  <w:tcW w:w="6019" w:type="dxa"/>
                </w:tcPr>
                <w:p w14:paraId="663AAE8E" w14:textId="28B1BCD3" w:rsidR="00AB5D84" w:rsidRPr="00F76074" w:rsidRDefault="00AB5D84" w:rsidP="00AB5D84">
                  <w:pPr>
                    <w:pStyle w:val="RT1"/>
                    <w:spacing w:line="256" w:lineRule="auto"/>
                    <w:ind w:left="0"/>
                    <w:rPr>
                      <w:rStyle w:val="a8"/>
                      <w:b w:val="0"/>
                      <w:bCs w:val="0"/>
                      <w:lang w:val="en-US" w:eastAsia="ru-RU"/>
                    </w:rPr>
                  </w:pPr>
                  <w:r w:rsidRPr="00F76074">
                    <w:rPr>
                      <w:lang w:val="en-US" w:eastAsia="ru-RU"/>
                    </w:rPr>
                    <w:t xml:space="preserve">GET </w:t>
                  </w:r>
                  <w:r w:rsidRPr="00F76074">
                    <w:rPr>
                      <w:lang w:val="en-US"/>
                    </w:rPr>
                    <w:t>/public/api/v1/</w:t>
                  </w:r>
                  <w:r w:rsidRPr="00F76074">
                    <w:rPr>
                      <w:lang w:val="en-US" w:eastAsia="ru-RU"/>
                    </w:rPr>
                    <w:t>classifiers/20113/data?p=1&amp;f</w:t>
                  </w:r>
                  <w:r w:rsidRPr="00F76074">
                    <w:rPr>
                      <w:b/>
                      <w:lang w:val="en-US" w:eastAsia="ru-RU"/>
                    </w:rPr>
                    <w:t>164176</w:t>
                  </w:r>
                  <w:r w:rsidRPr="00F76074">
                    <w:rPr>
                      <w:lang w:val="en-US" w:eastAsia="ru-RU"/>
                    </w:rPr>
                    <w:t>=%D0%95%D0%90%D0%AD%D0%A1%20RU%20%D0%A1-RU.%D0%9B%D0%A564.%D0%90.00217%2F23&amp;f</w:t>
                  </w:r>
                  <w:r w:rsidRPr="00F76074">
                    <w:rPr>
                      <w:b/>
                      <w:lang w:val="en-US" w:eastAsia="ru-RU"/>
                    </w:rPr>
                    <w:t>164177</w:t>
                  </w:r>
                  <w:r w:rsidRPr="00F76074">
                    <w:rPr>
                      <w:lang w:val="en-US" w:eastAsia="ru-RU"/>
                    </w:rPr>
                    <w:t>=02.01.2023</w:t>
                  </w:r>
                </w:p>
              </w:tc>
            </w:tr>
          </w:tbl>
          <w:p w14:paraId="722619F6" w14:textId="765AA9AC" w:rsidR="00AB5D84" w:rsidRPr="00F76074" w:rsidRDefault="00AB5D84" w:rsidP="00AB5D84">
            <w:pPr>
              <w:pStyle w:val="RT1"/>
              <w:spacing w:line="256" w:lineRule="auto"/>
              <w:ind w:left="0"/>
              <w:rPr>
                <w:rStyle w:val="a8"/>
                <w:color w:val="0F1115"/>
                <w:shd w:val="clear" w:color="auto" w:fill="FFFFFF"/>
              </w:rPr>
            </w:pPr>
            <w:r w:rsidRPr="00F76074">
              <w:rPr>
                <w:lang w:eastAsia="ru-RU"/>
              </w:rPr>
              <w:t xml:space="preserve">Значения атрибутов закодированы по стандарту </w:t>
            </w:r>
            <w:r w:rsidRPr="00F76074">
              <w:rPr>
                <w:rStyle w:val="a8"/>
                <w:color w:val="0F1115"/>
                <w:shd w:val="clear" w:color="auto" w:fill="FFFFFF"/>
              </w:rPr>
              <w:t>URL-Encoding + UTF-8</w:t>
            </w:r>
          </w:p>
          <w:p w14:paraId="3106EFB1" w14:textId="77777777" w:rsidR="00AB5D84" w:rsidRPr="00F76074" w:rsidRDefault="00AB5D84" w:rsidP="00AB5D84">
            <w:pPr>
              <w:pStyle w:val="RT1"/>
              <w:spacing w:line="256" w:lineRule="auto"/>
              <w:rPr>
                <w:rStyle w:val="a8"/>
                <w:color w:val="0F1115"/>
                <w:shd w:val="clear" w:color="auto" w:fill="FFFFFF"/>
              </w:rPr>
            </w:pPr>
          </w:p>
          <w:p w14:paraId="43F6CD89" w14:textId="6E1D9DE0" w:rsidR="00AB5D84" w:rsidRPr="00F76074" w:rsidRDefault="00AB5D84" w:rsidP="00492F69">
            <w:pPr>
              <w:pStyle w:val="RT1"/>
              <w:spacing w:line="256" w:lineRule="auto"/>
              <w:rPr>
                <w:lang w:eastAsia="ru-RU"/>
              </w:rPr>
            </w:pP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C95ED2" w14:textId="0A7CCF59" w:rsidR="007805CB" w:rsidRDefault="009D54CA" w:rsidP="00492F69">
            <w:pPr>
              <w:pStyle w:val="afffffa"/>
              <w:rPr>
                <w:rFonts w:cs="Times New Roman"/>
                <w:lang w:eastAsia="ru-RU"/>
              </w:rPr>
            </w:pPr>
            <w:r w:rsidRPr="00F76074">
              <w:rPr>
                <w:rFonts w:cs="Times New Roman"/>
                <w:lang w:eastAsia="ru-RU"/>
              </w:rPr>
              <w:t>Получен успешный ответ</w:t>
            </w:r>
          </w:p>
          <w:p w14:paraId="6E37CD92" w14:textId="778E52A1" w:rsidR="009D54CA" w:rsidRPr="00F76074" w:rsidRDefault="007805CB" w:rsidP="00492F69">
            <w:pPr>
              <w:pStyle w:val="afffffa"/>
              <w:rPr>
                <w:rFonts w:cs="Times New Roman"/>
                <w:lang w:eastAsia="ru-RU"/>
              </w:rPr>
            </w:pPr>
            <w:r w:rsidRPr="004F4935">
              <w:rPr>
                <w:lang w:val="en-US" w:eastAsia="ru-RU"/>
              </w:rPr>
              <w:t>HTTP</w:t>
            </w:r>
            <w:r w:rsidRPr="004604DF">
              <w:rPr>
                <w:lang w:eastAsia="ru-RU"/>
              </w:rPr>
              <w:t xml:space="preserve"> 200; </w:t>
            </w:r>
            <w:r w:rsidRPr="004F4935">
              <w:rPr>
                <w:lang w:val="en-US" w:eastAsia="ru-RU"/>
              </w:rPr>
              <w:t>errors</w:t>
            </w:r>
            <w:r w:rsidRPr="004604DF">
              <w:rPr>
                <w:lang w:eastAsia="ru-RU"/>
              </w:rPr>
              <w:t xml:space="preserve">: []; </w:t>
            </w:r>
            <w:r w:rsidRPr="00FB7963">
              <w:rPr>
                <w:lang w:eastAsia="ru-RU"/>
              </w:rPr>
              <w:t>объект</w:t>
            </w:r>
            <w:r w:rsidRPr="004604DF">
              <w:rPr>
                <w:lang w:eastAsia="ru-RU"/>
              </w:rPr>
              <w:t xml:space="preserve"> </w:t>
            </w:r>
            <w:r>
              <w:rPr>
                <w:lang w:val="en-US" w:eastAsia="ru-RU"/>
              </w:rPr>
              <w:t>el</w:t>
            </w:r>
            <w:r>
              <w:rPr>
                <w:lang w:val="en-US" w:eastAsia="ru-RU"/>
              </w:rPr>
              <w:t>e</w:t>
            </w:r>
            <w:r>
              <w:rPr>
                <w:lang w:val="en-US" w:eastAsia="ru-RU"/>
              </w:rPr>
              <w:t>ments</w:t>
            </w:r>
            <w:r>
              <w:rPr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содержит запись со сведен</w:t>
            </w:r>
            <w:r>
              <w:rPr>
                <w:rFonts w:cs="Times New Roman"/>
                <w:lang w:eastAsia="ru-RU"/>
              </w:rPr>
              <w:t>и</w:t>
            </w:r>
            <w:r>
              <w:rPr>
                <w:rFonts w:cs="Times New Roman"/>
                <w:lang w:eastAsia="ru-RU"/>
              </w:rPr>
              <w:t>ями о разрешительном документе из запроса</w:t>
            </w:r>
          </w:p>
        </w:tc>
      </w:tr>
      <w:tr w:rsidR="00AB5D84" w14:paraId="08F88A0B" w14:textId="77777777" w:rsidTr="0047569B">
        <w:trPr>
          <w:trHeight w:val="600"/>
        </w:trPr>
        <w:tc>
          <w:tcPr>
            <w:tcW w:w="42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7EFD240" w14:textId="41D47DDF" w:rsidR="00AB5D84" w:rsidRPr="00AB5D84" w:rsidRDefault="00AB5D84" w:rsidP="00492F69">
            <w:pPr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2</w:t>
            </w:r>
          </w:p>
        </w:tc>
        <w:tc>
          <w:tcPr>
            <w:tcW w:w="6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4A4D49A" w14:textId="7144C6A1" w:rsidR="00AB5D84" w:rsidRDefault="00AB5D84" w:rsidP="00492F69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Проверить соответствие статуса полученного разрешительного документа в сервисе ЕСНСИ статусу в реестре ЕАЭС</w:t>
            </w:r>
          </w:p>
          <w:p w14:paraId="7685034C" w14:textId="2B7F5F4B" w:rsidR="00F76074" w:rsidRDefault="00F76074" w:rsidP="00492F69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Перейти на портал ведомства</w:t>
            </w:r>
          </w:p>
          <w:p w14:paraId="59651DDA" w14:textId="52EA0791" w:rsidR="00F76074" w:rsidRDefault="00E85BB1" w:rsidP="00492F69">
            <w:pPr>
              <w:pStyle w:val="RT1"/>
              <w:spacing w:line="256" w:lineRule="auto"/>
              <w:rPr>
                <w:lang w:eastAsia="ru-RU"/>
              </w:rPr>
            </w:pPr>
            <w:hyperlink r:id="rId42" w:history="1">
              <w:r w:rsidR="00F76074" w:rsidRPr="00695F6F">
                <w:rPr>
                  <w:rStyle w:val="a7"/>
                  <w:lang w:eastAsia="ru-RU"/>
                </w:rPr>
                <w:t>https://pub.fsa.gov.ru/rss/certificate</w:t>
              </w:r>
            </w:hyperlink>
            <w:r w:rsidR="00F76074">
              <w:rPr>
                <w:lang w:eastAsia="ru-RU"/>
              </w:rPr>
              <w:br/>
              <w:t>В поле «н</w:t>
            </w:r>
            <w:r w:rsidR="00F76074" w:rsidRPr="00F76074">
              <w:rPr>
                <w:lang w:eastAsia="ru-RU"/>
              </w:rPr>
              <w:t>омер сертификата соответствия</w:t>
            </w:r>
            <w:r w:rsidR="00F76074">
              <w:rPr>
                <w:lang w:eastAsia="ru-RU"/>
              </w:rPr>
              <w:t>» и «дата регистр</w:t>
            </w:r>
            <w:r w:rsidR="00F76074">
              <w:rPr>
                <w:lang w:eastAsia="ru-RU"/>
              </w:rPr>
              <w:t>а</w:t>
            </w:r>
            <w:r w:rsidR="00F76074">
              <w:rPr>
                <w:lang w:eastAsia="ru-RU"/>
              </w:rPr>
              <w:t xml:space="preserve">ции» указать значения с шага 1 - </w:t>
            </w:r>
            <w:r w:rsidR="00F76074" w:rsidRPr="00AB5D84">
              <w:rPr>
                <w:bCs/>
                <w:lang w:eastAsia="ru-RU"/>
              </w:rPr>
              <w:t>ЕАЭС RU С-RU.ЛХ64.А.00217/23</w:t>
            </w:r>
            <w:r w:rsidR="00F76074">
              <w:rPr>
                <w:bCs/>
                <w:lang w:eastAsia="ru-RU"/>
              </w:rPr>
              <w:t xml:space="preserve"> и </w:t>
            </w:r>
          </w:p>
          <w:p w14:paraId="0661B639" w14:textId="2704E6FF" w:rsidR="00FB7963" w:rsidRPr="00AB5D84" w:rsidRDefault="00F76074" w:rsidP="00492F69">
            <w:pPr>
              <w:pStyle w:val="RT1"/>
              <w:spacing w:line="256" w:lineRule="auto"/>
              <w:rPr>
                <w:lang w:eastAsia="ru-RU"/>
              </w:rPr>
            </w:pPr>
            <w:r w:rsidRPr="00AB5D84">
              <w:rPr>
                <w:bCs/>
                <w:lang w:eastAsia="ru-RU"/>
              </w:rPr>
              <w:t>02.01.2023</w:t>
            </w:r>
          </w:p>
        </w:tc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985B6E" w14:textId="5DD78FD5" w:rsidR="00AB5D84" w:rsidRDefault="008E134E" w:rsidP="00492F69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>Статус</w:t>
            </w:r>
            <w:r w:rsidR="00F76074">
              <w:rPr>
                <w:lang w:eastAsia="ru-RU"/>
              </w:rPr>
              <w:t xml:space="preserve"> документа</w:t>
            </w:r>
            <w:r>
              <w:rPr>
                <w:lang w:eastAsia="ru-RU"/>
              </w:rPr>
              <w:t xml:space="preserve"> соответствует</w:t>
            </w:r>
          </w:p>
        </w:tc>
      </w:tr>
    </w:tbl>
    <w:p w14:paraId="4063DDC8" w14:textId="114464D8" w:rsidR="00F76074" w:rsidRDefault="00027371" w:rsidP="00B7502F">
      <w:pPr>
        <w:pStyle w:val="21"/>
        <w:spacing w:before="240"/>
      </w:pPr>
      <w:r>
        <w:t>Проверка</w:t>
      </w:r>
      <w:r w:rsidR="00F76074">
        <w:t xml:space="preserve"> списка версий справочника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6975"/>
        <w:gridCol w:w="3008"/>
      </w:tblGrid>
      <w:tr w:rsidR="00F76074" w14:paraId="4FDD6D30" w14:textId="77777777" w:rsidTr="007805CB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4735899" w14:textId="77777777" w:rsidR="00F76074" w:rsidRDefault="00F76074" w:rsidP="002617AD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984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1AA665" w14:textId="77777777" w:rsidR="00F76074" w:rsidRDefault="00F76074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1734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6E4F1B" w14:textId="77777777" w:rsidR="00F76074" w:rsidRDefault="00F76074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F76074" w:rsidRPr="007D7B87" w14:paraId="5709E2B5" w14:textId="77777777" w:rsidTr="007805CB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B2B4FB" w14:textId="77777777" w:rsidR="00F76074" w:rsidRDefault="00F76074" w:rsidP="002617A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ED60C9F" w14:textId="2CA24D32" w:rsidR="00F76074" w:rsidRDefault="00F76074" w:rsidP="002617AD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Выполнить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запрос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изменений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версии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реестра</w:t>
            </w:r>
          </w:p>
          <w:tbl>
            <w:tblPr>
              <w:tblStyle w:val="af6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6734"/>
            </w:tblGrid>
            <w:tr w:rsidR="00F76074" w:rsidRPr="00862E19" w14:paraId="10B4D0F1" w14:textId="77777777" w:rsidTr="00F76074">
              <w:tc>
                <w:tcPr>
                  <w:tcW w:w="5160" w:type="dxa"/>
                </w:tcPr>
                <w:p w14:paraId="61DA59D3" w14:textId="48D01863" w:rsidR="00F76074" w:rsidRDefault="00F76074" w:rsidP="002617AD">
                  <w:pPr>
                    <w:pStyle w:val="RT1"/>
                    <w:shd w:val="clear" w:color="auto" w:fill="auto"/>
                    <w:spacing w:line="256" w:lineRule="auto"/>
                    <w:ind w:left="0"/>
                    <w:rPr>
                      <w:lang w:val="en-US" w:eastAsia="ru-RU"/>
                    </w:rPr>
                  </w:pPr>
                  <w:r w:rsidRPr="00376E0E">
                    <w:rPr>
                      <w:lang w:val="en-US"/>
                    </w:rPr>
                    <w:t>GET /public/api/v1/classifiers/</w:t>
                  </w:r>
                  <w:r w:rsidRPr="005B0AD8">
                    <w:rPr>
                      <w:color w:val="0F1115"/>
                      <w:sz w:val="24"/>
                      <w:lang w:val="en-US" w:eastAsia="ru-RU"/>
                    </w:rPr>
                    <w:t>20050</w:t>
                  </w:r>
                  <w:r w:rsidRPr="00376E0E">
                    <w:rPr>
                      <w:lang w:val="en-US"/>
                    </w:rPr>
                    <w:t>/revisions/?pageSize=10&amp;pageNumber=1</w:t>
                  </w:r>
                </w:p>
              </w:tc>
            </w:tr>
          </w:tbl>
          <w:p w14:paraId="69784C5B" w14:textId="77777777" w:rsidR="00F76074" w:rsidRPr="00492F69" w:rsidRDefault="00F76074" w:rsidP="002617AD">
            <w:pPr>
              <w:pStyle w:val="RT1"/>
              <w:spacing w:line="256" w:lineRule="auto"/>
              <w:rPr>
                <w:lang w:val="en-US" w:eastAsia="ru-RU"/>
              </w:rPr>
            </w:pPr>
          </w:p>
          <w:p w14:paraId="24AF3151" w14:textId="0728F1C7" w:rsidR="00F76074" w:rsidRPr="005B0AD8" w:rsidRDefault="00F76074" w:rsidP="002617AD">
            <w:pPr>
              <w:pStyle w:val="RT1"/>
              <w:spacing w:line="256" w:lineRule="auto"/>
              <w:rPr>
                <w:lang w:val="en-US" w:eastAsia="ru-RU"/>
              </w:rPr>
            </w:pPr>
          </w:p>
        </w:tc>
        <w:tc>
          <w:tcPr>
            <w:tcW w:w="17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7D9AB2" w14:textId="77777777" w:rsidR="00F76074" w:rsidRPr="003F30BB" w:rsidRDefault="00F76074" w:rsidP="002617AD">
            <w:pPr>
              <w:pStyle w:val="afffffa"/>
              <w:rPr>
                <w:rFonts w:eastAsia="Times New Roman" w:cs="Times New Roman"/>
                <w:szCs w:val="20"/>
                <w:lang w:val="en-US" w:eastAsia="ru-RU"/>
              </w:rPr>
            </w:pPr>
            <w:r w:rsidRPr="002A586B">
              <w:rPr>
                <w:rFonts w:eastAsia="Times New Roman" w:cs="Times New Roman"/>
                <w:szCs w:val="20"/>
                <w:lang w:eastAsia="ru-RU"/>
              </w:rPr>
              <w:t>Получен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успешный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ответ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. </w:t>
            </w:r>
          </w:p>
          <w:p w14:paraId="21A47270" w14:textId="1C8566FA" w:rsidR="00087DBE" w:rsidRPr="003F30BB" w:rsidRDefault="00087DBE" w:rsidP="00087DBE">
            <w:pPr>
              <w:pStyle w:val="afffffa"/>
              <w:rPr>
                <w:rFonts w:eastAsia="Times New Roman" w:cs="Times New Roman"/>
                <w:szCs w:val="20"/>
                <w:lang w:val="en-US" w:eastAsia="ru-RU"/>
              </w:rPr>
            </w:pP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HTTP 200; errors: [];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есть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массив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="002A586B"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revisions 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[]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с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полями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="002A586B" w:rsidRPr="003F30BB">
              <w:rPr>
                <w:rFonts w:eastAsia="Times New Roman" w:cs="Times New Roman"/>
                <w:szCs w:val="20"/>
                <w:lang w:val="en-US" w:eastAsia="ru-RU"/>
              </w:rPr>
              <w:t>version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, </w:t>
            </w:r>
            <w:r w:rsidR="002A586B" w:rsidRPr="003F30BB">
              <w:rPr>
                <w:rFonts w:eastAsia="Times New Roman" w:cs="Times New Roman"/>
                <w:szCs w:val="20"/>
                <w:lang w:val="en-US" w:eastAsia="ru-RU"/>
              </w:rPr>
              <w:t>dateTime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и</w:t>
            </w:r>
            <w:r w:rsidRPr="003F30BB">
              <w:rPr>
                <w:rFonts w:eastAsia="Times New Roman" w:cs="Times New Roman"/>
                <w:szCs w:val="20"/>
                <w:lang w:val="en-US" w:eastAsia="ru-RU"/>
              </w:rPr>
              <w:t xml:space="preserve">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др</w:t>
            </w:r>
          </w:p>
          <w:p w14:paraId="7003A626" w14:textId="7D19E910" w:rsidR="00087DBE" w:rsidRPr="007D7B87" w:rsidRDefault="00087DBE" w:rsidP="00087DBE">
            <w:pPr>
              <w:pStyle w:val="afffffa"/>
              <w:rPr>
                <w:lang w:eastAsia="ru-RU"/>
              </w:rPr>
            </w:pPr>
            <w:r w:rsidRPr="002A586B">
              <w:rPr>
                <w:rFonts w:eastAsia="Times New Roman" w:cs="Times New Roman"/>
                <w:szCs w:val="20"/>
                <w:lang w:eastAsia="ru-RU"/>
              </w:rPr>
              <w:t>Фрагмент примера ответа приведен в п.</w:t>
            </w:r>
            <w:r w:rsidR="002A586B" w:rsidRPr="00027371">
              <w:rPr>
                <w:rFonts w:eastAsia="Times New Roman" w:cs="Times New Roman"/>
                <w:szCs w:val="20"/>
                <w:lang w:eastAsia="ru-RU"/>
              </w:rPr>
              <w:t>9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 xml:space="preserve">.2 описания 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lastRenderedPageBreak/>
              <w:t>метода</w:t>
            </w:r>
          </w:p>
        </w:tc>
      </w:tr>
    </w:tbl>
    <w:p w14:paraId="7ADC7875" w14:textId="77777777" w:rsidR="00F76074" w:rsidRPr="00F76074" w:rsidRDefault="00F76074" w:rsidP="00F76074">
      <w:pPr>
        <w:pStyle w:val="a3"/>
      </w:pPr>
    </w:p>
    <w:p w14:paraId="557CD0FD" w14:textId="5A49FD33" w:rsidR="00027371" w:rsidRDefault="00027371" w:rsidP="00B7502F">
      <w:pPr>
        <w:pStyle w:val="21"/>
        <w:spacing w:before="240"/>
      </w:pPr>
      <w:r>
        <w:t>Проверка получения истории изменения записи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5786"/>
        <w:gridCol w:w="4184"/>
      </w:tblGrid>
      <w:tr w:rsidR="00F90E95" w14:paraId="02F2B3AE" w14:textId="77777777" w:rsidTr="002617AD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23E953" w14:textId="77777777" w:rsidR="00027371" w:rsidRDefault="00027371" w:rsidP="002617AD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BAE733" w14:textId="77777777" w:rsidR="00027371" w:rsidRDefault="00027371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446565" w14:textId="77777777" w:rsidR="00027371" w:rsidRDefault="00027371" w:rsidP="002617A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результат</w:t>
            </w:r>
          </w:p>
        </w:tc>
      </w:tr>
      <w:tr w:rsidR="00F90E95" w:rsidRPr="00027371" w14:paraId="2EC7BE7C" w14:textId="77777777" w:rsidTr="002617AD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E3C179" w14:textId="77777777" w:rsidR="00027371" w:rsidRDefault="00027371" w:rsidP="002617A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821FB1" w14:textId="381A0737" w:rsidR="00027371" w:rsidRDefault="00027371" w:rsidP="002617AD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Выполнить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запрос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изменений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версии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реестра</w:t>
            </w:r>
          </w:p>
          <w:tbl>
            <w:tblPr>
              <w:tblStyle w:val="af6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5545"/>
            </w:tblGrid>
            <w:tr w:rsidR="00F90E95" w:rsidRPr="00862E19" w14:paraId="79B32F3C" w14:textId="77777777" w:rsidTr="00F90E95">
              <w:tc>
                <w:tcPr>
                  <w:tcW w:w="5631" w:type="dxa"/>
                </w:tcPr>
                <w:p w14:paraId="74B25D53" w14:textId="24FF36DB" w:rsidR="00F90E95" w:rsidRDefault="00F90E95" w:rsidP="002617AD">
                  <w:pPr>
                    <w:pStyle w:val="RT1"/>
                    <w:shd w:val="clear" w:color="auto" w:fill="auto"/>
                    <w:spacing w:line="256" w:lineRule="auto"/>
                    <w:ind w:left="0"/>
                    <w:rPr>
                      <w:lang w:val="en-US" w:eastAsia="ru-RU"/>
                    </w:rPr>
                  </w:pPr>
                  <w:r w:rsidRPr="00376E0E">
                    <w:rPr>
                      <w:lang w:val="en-US"/>
                    </w:rPr>
                    <w:t>GET /public/api/v1/classifier/</w:t>
                  </w:r>
                  <w:r w:rsidRPr="00027371">
                    <w:rPr>
                      <w:lang w:val="en-US"/>
                    </w:rPr>
                    <w:t>20013</w:t>
                  </w:r>
                  <w:r w:rsidRPr="00376E0E">
                    <w:rPr>
                      <w:lang w:val="en-US"/>
                    </w:rPr>
                    <w:t>/data/</w:t>
                  </w:r>
                  <w:r>
                    <w:rPr>
                      <w:lang w:val="en-US"/>
                    </w:rPr>
                    <w:t>{UID</w:t>
                  </w:r>
                  <w:r w:rsidRPr="00027371">
                    <w:rPr>
                      <w:lang w:val="en-US"/>
                    </w:rPr>
                    <w:t xml:space="preserve"> </w:t>
                  </w:r>
                  <w:r>
                    <w:t>записи</w:t>
                  </w:r>
                  <w:r>
                    <w:rPr>
                      <w:lang w:val="en-US"/>
                    </w:rPr>
                    <w:t>}</w:t>
                  </w:r>
                  <w:r w:rsidRPr="00376E0E">
                    <w:rPr>
                      <w:lang w:val="en-US"/>
                    </w:rPr>
                    <w:t>//history?pageSize=15&amp;pageNumber=1&amp;sortType= ASC'</w:t>
                  </w:r>
                </w:p>
              </w:tc>
            </w:tr>
          </w:tbl>
          <w:p w14:paraId="59938AD7" w14:textId="77777777" w:rsidR="00F90E95" w:rsidRPr="00492F69" w:rsidRDefault="00F90E95" w:rsidP="002617AD">
            <w:pPr>
              <w:pStyle w:val="RT1"/>
              <w:spacing w:line="256" w:lineRule="auto"/>
              <w:rPr>
                <w:lang w:val="en-US" w:eastAsia="ru-RU"/>
              </w:rPr>
            </w:pPr>
          </w:p>
          <w:p w14:paraId="043D274A" w14:textId="680E9611" w:rsidR="00027371" w:rsidRPr="00F90E95" w:rsidRDefault="00027371" w:rsidP="002617AD">
            <w:pPr>
              <w:pStyle w:val="RT1"/>
              <w:spacing w:line="256" w:lineRule="auto"/>
              <w:rPr>
                <w:lang w:eastAsia="ru-RU"/>
              </w:rPr>
            </w:pPr>
            <w:r w:rsidRPr="00E85BB1">
              <w:br/>
            </w:r>
            <w:r w:rsidRPr="00E85BB1">
              <w:rPr>
                <w:lang w:eastAsia="ru-RU"/>
              </w:rPr>
              <w:br/>
            </w:r>
            <w:r>
              <w:rPr>
                <w:lang w:val="en-US" w:eastAsia="ru-RU"/>
              </w:rPr>
              <w:t>UID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записи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указать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любой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полученный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при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выполнении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проверки</w:t>
            </w:r>
            <w:r w:rsidRPr="00F90E95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</w:t>
            </w:r>
            <w:r w:rsidRPr="00F90E95">
              <w:rPr>
                <w:lang w:eastAsia="ru-RU"/>
              </w:rPr>
              <w:t>4</w:t>
            </w:r>
          </w:p>
          <w:p w14:paraId="3918E6AC" w14:textId="77777777" w:rsidR="00027371" w:rsidRPr="00F90E95" w:rsidRDefault="00027371" w:rsidP="002617AD">
            <w:pPr>
              <w:pStyle w:val="RT1"/>
              <w:spacing w:line="256" w:lineRule="auto"/>
              <w:rPr>
                <w:lang w:eastAsia="ru-RU"/>
              </w:rPr>
            </w:pPr>
          </w:p>
          <w:p w14:paraId="0B563572" w14:textId="13897FD4" w:rsidR="00027371" w:rsidRPr="00F90E95" w:rsidRDefault="00027371" w:rsidP="002617AD">
            <w:pPr>
              <w:pStyle w:val="RT1"/>
              <w:spacing w:line="256" w:lineRule="auto"/>
              <w:rPr>
                <w:lang w:eastAsia="ru-RU"/>
              </w:rPr>
            </w:pP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4D0B8B" w14:textId="77777777" w:rsidR="00027371" w:rsidRDefault="00027371" w:rsidP="002617AD">
            <w:pPr>
              <w:pStyle w:val="afffffa"/>
              <w:rPr>
                <w:lang w:eastAsia="ru-RU"/>
              </w:rPr>
            </w:pPr>
            <w:r>
              <w:rPr>
                <w:lang w:eastAsia="ru-RU"/>
              </w:rPr>
              <w:t xml:space="preserve">Получен успешный ответ. </w:t>
            </w:r>
          </w:p>
          <w:p w14:paraId="5B80D33D" w14:textId="6DE82821" w:rsidR="00027371" w:rsidRDefault="00027371" w:rsidP="002617AD">
            <w:pPr>
              <w:pStyle w:val="afffffa"/>
              <w:rPr>
                <w:rFonts w:eastAsia="Times New Roman" w:cs="Times New Roman"/>
                <w:szCs w:val="20"/>
                <w:lang w:eastAsia="ru-RU"/>
              </w:rPr>
            </w:pPr>
            <w:r w:rsidRPr="00027371">
              <w:rPr>
                <w:rFonts w:eastAsia="Times New Roman" w:cs="Times New Roman"/>
                <w:szCs w:val="20"/>
                <w:lang w:val="en-US" w:eastAsia="ru-RU"/>
              </w:rPr>
              <w:t>HTTP</w:t>
            </w:r>
            <w:r w:rsidRPr="00027371">
              <w:rPr>
                <w:rFonts w:eastAsia="Times New Roman" w:cs="Times New Roman"/>
                <w:szCs w:val="20"/>
                <w:lang w:eastAsia="ru-RU"/>
              </w:rPr>
              <w:t xml:space="preserve"> 200; </w:t>
            </w:r>
            <w:r w:rsidRPr="00027371">
              <w:rPr>
                <w:rFonts w:eastAsia="Times New Roman" w:cs="Times New Roman"/>
                <w:szCs w:val="20"/>
                <w:lang w:val="en-US" w:eastAsia="ru-RU"/>
              </w:rPr>
              <w:t>errors</w:t>
            </w:r>
            <w:r w:rsidRPr="00027371">
              <w:rPr>
                <w:rFonts w:eastAsia="Times New Roman" w:cs="Times New Roman"/>
                <w:szCs w:val="20"/>
                <w:lang w:eastAsia="ru-RU"/>
              </w:rPr>
              <w:t>: [];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 xml:space="preserve"> массив </w:t>
            </w:r>
            <w:r>
              <w:rPr>
                <w:rFonts w:eastAsia="Times New Roman" w:cs="Times New Roman"/>
                <w:szCs w:val="20"/>
                <w:lang w:val="en-US" w:eastAsia="ru-RU"/>
              </w:rPr>
              <w:t>elements</w:t>
            </w:r>
            <w:r w:rsidRPr="00027371">
              <w:rPr>
                <w:rFonts w:eastAsia="Times New Roman" w:cs="Times New Roman"/>
                <w:szCs w:val="20"/>
                <w:lang w:eastAsia="ru-RU"/>
              </w:rPr>
              <w:t xml:space="preserve"> []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>, содержащий измененные значения и р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>о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 xml:space="preserve">дительский массив </w:t>
            </w:r>
            <w:r w:rsidR="00F90E95" w:rsidRPr="00F90E95">
              <w:rPr>
                <w:rFonts w:eastAsia="Times New Roman" w:cs="Times New Roman"/>
                <w:szCs w:val="20"/>
                <w:lang w:eastAsia="ru-RU"/>
              </w:rPr>
              <w:t>body []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 xml:space="preserve">, содержащий </w:t>
            </w:r>
            <w:r>
              <w:rPr>
                <w:rFonts w:eastAsia="Times New Roman" w:cs="Times New Roman"/>
                <w:szCs w:val="20"/>
                <w:lang w:eastAsia="ru-RU"/>
              </w:rPr>
              <w:t>дат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>у изменения записи</w:t>
            </w:r>
            <w:r>
              <w:rPr>
                <w:rFonts w:eastAsia="Times New Roman" w:cs="Times New Roman"/>
                <w:szCs w:val="20"/>
                <w:lang w:eastAsia="ru-RU"/>
              </w:rPr>
              <w:t xml:space="preserve"> и 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 xml:space="preserve">ФИО </w:t>
            </w:r>
            <w:r>
              <w:rPr>
                <w:rFonts w:eastAsia="Times New Roman" w:cs="Times New Roman"/>
                <w:szCs w:val="20"/>
                <w:lang w:eastAsia="ru-RU"/>
              </w:rPr>
              <w:t>пользов</w:t>
            </w:r>
            <w:r>
              <w:rPr>
                <w:rFonts w:eastAsia="Times New Roman" w:cs="Times New Roman"/>
                <w:szCs w:val="20"/>
                <w:lang w:eastAsia="ru-RU"/>
              </w:rPr>
              <w:t>а</w:t>
            </w:r>
            <w:r>
              <w:rPr>
                <w:rFonts w:eastAsia="Times New Roman" w:cs="Times New Roman"/>
                <w:szCs w:val="20"/>
                <w:lang w:eastAsia="ru-RU"/>
              </w:rPr>
              <w:t xml:space="preserve">теля </w:t>
            </w:r>
            <w:r w:rsidR="00F90E95">
              <w:rPr>
                <w:rFonts w:eastAsia="Times New Roman" w:cs="Times New Roman"/>
                <w:szCs w:val="20"/>
                <w:lang w:eastAsia="ru-RU"/>
              </w:rPr>
              <w:t>внесшего изменения</w:t>
            </w:r>
          </w:p>
          <w:p w14:paraId="77C07EA7" w14:textId="68984D28" w:rsidR="00F90E95" w:rsidRPr="00027371" w:rsidRDefault="00F90E95" w:rsidP="002617AD">
            <w:pPr>
              <w:pStyle w:val="afffffa"/>
              <w:rPr>
                <w:lang w:eastAsia="ru-RU"/>
              </w:rPr>
            </w:pPr>
            <w:r w:rsidRPr="002A586B">
              <w:rPr>
                <w:rFonts w:eastAsia="Times New Roman" w:cs="Times New Roman"/>
                <w:szCs w:val="20"/>
                <w:lang w:eastAsia="ru-RU"/>
              </w:rPr>
              <w:t>Фрагмент примера ответа приведен в п.</w:t>
            </w:r>
            <w:r>
              <w:rPr>
                <w:rFonts w:eastAsia="Times New Roman" w:cs="Times New Roman"/>
                <w:szCs w:val="20"/>
                <w:lang w:eastAsia="ru-RU"/>
              </w:rPr>
              <w:t>7</w:t>
            </w:r>
            <w:r w:rsidRPr="002A586B">
              <w:rPr>
                <w:rFonts w:eastAsia="Times New Roman" w:cs="Times New Roman"/>
                <w:szCs w:val="20"/>
                <w:lang w:eastAsia="ru-RU"/>
              </w:rPr>
              <w:t>.2 описания метода</w:t>
            </w:r>
          </w:p>
        </w:tc>
      </w:tr>
    </w:tbl>
    <w:p w14:paraId="51D72B08" w14:textId="07DD7276" w:rsidR="00B7502F" w:rsidRPr="004851BF" w:rsidRDefault="00B7502F" w:rsidP="00B7502F">
      <w:pPr>
        <w:pStyle w:val="21"/>
        <w:spacing w:before="240"/>
      </w:pPr>
      <w:r w:rsidRPr="00B7502F">
        <w:t>Проверка полноты дельта-выгрузки или обновления записи: изменённая запись передается целиком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8165"/>
        <w:gridCol w:w="1818"/>
      </w:tblGrid>
      <w:tr w:rsidR="00B7502F" w14:paraId="4B9F7139" w14:textId="77777777" w:rsidTr="00492F69">
        <w:trPr>
          <w:trHeight w:val="454"/>
          <w:tblHeader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69ABE8D" w14:textId="77777777" w:rsidR="00B7502F" w:rsidRDefault="00B7502F" w:rsidP="00492F69">
            <w:pPr>
              <w:jc w:val="center"/>
              <w:rPr>
                <w:rFonts w:eastAsia="Times New Roman"/>
                <w:b/>
                <w:sz w:val="22"/>
                <w:szCs w:val="22"/>
                <w14:ligatures w14:val="none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98D0F99" w14:textId="77777777" w:rsidR="00B7502F" w:rsidRDefault="00B7502F" w:rsidP="00492F6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Шаг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39C3B64" w14:textId="77777777" w:rsidR="00B7502F" w:rsidRDefault="00B7502F" w:rsidP="00492F6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Ожидаемый р</w:t>
            </w:r>
            <w:r>
              <w:rPr>
                <w:b/>
                <w:sz w:val="22"/>
              </w:rPr>
              <w:t>е</w:t>
            </w:r>
            <w:r>
              <w:rPr>
                <w:b/>
                <w:sz w:val="22"/>
              </w:rPr>
              <w:t>зультат</w:t>
            </w:r>
          </w:p>
        </w:tc>
      </w:tr>
      <w:tr w:rsidR="00F90E95" w:rsidRPr="007D7B87" w14:paraId="1657162C" w14:textId="77777777" w:rsidTr="00B7502F">
        <w:trPr>
          <w:trHeight w:val="600"/>
        </w:trPr>
        <w:tc>
          <w:tcPr>
            <w:tcW w:w="28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EC78853" w14:textId="77777777" w:rsidR="00F90E95" w:rsidRDefault="00F90E95" w:rsidP="00F90E9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96E5745" w14:textId="64F1BC05" w:rsidR="00F90E95" w:rsidRDefault="00F90E95" w:rsidP="00F90E95">
            <w:pPr>
              <w:pStyle w:val="RT1"/>
              <w:spacing w:line="256" w:lineRule="auto"/>
              <w:rPr>
                <w:lang w:eastAsia="ru-RU"/>
              </w:rPr>
            </w:pPr>
            <w:r>
              <w:rPr>
                <w:lang w:eastAsia="ru-RU"/>
              </w:rPr>
              <w:t>Выполнить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запрос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изменений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версии</w:t>
            </w:r>
            <w:r w:rsidRPr="00492F69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реестра</w:t>
            </w:r>
          </w:p>
          <w:tbl>
            <w:tblPr>
              <w:tblStyle w:val="af6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7924"/>
            </w:tblGrid>
            <w:tr w:rsidR="00F90E95" w:rsidRPr="00862E19" w14:paraId="758BE0FD" w14:textId="77777777" w:rsidTr="00F90E95">
              <w:tc>
                <w:tcPr>
                  <w:tcW w:w="5160" w:type="dxa"/>
                </w:tcPr>
                <w:p w14:paraId="79E15C9B" w14:textId="2483BEFE" w:rsidR="00F90E95" w:rsidRDefault="00F90E95" w:rsidP="00F90E95">
                  <w:pPr>
                    <w:pStyle w:val="RT1"/>
                    <w:spacing w:line="256" w:lineRule="auto"/>
                    <w:rPr>
                      <w:lang w:val="en-US"/>
                    </w:rPr>
                  </w:pPr>
                  <w:bookmarkStart w:id="67" w:name="_GoBack" w:colFirst="0" w:colLast="1"/>
                  <w:r w:rsidRPr="00376E0E">
                    <w:rPr>
                      <w:lang w:val="en-US"/>
                    </w:rPr>
                    <w:t>GET /public/api/v1/classifiers/</w:t>
                  </w:r>
                  <w:r w:rsidRPr="005B0AD8">
                    <w:rPr>
                      <w:color w:val="0F1115"/>
                      <w:sz w:val="24"/>
                      <w:lang w:val="en-US" w:eastAsia="ru-RU"/>
                    </w:rPr>
                    <w:t>200</w:t>
                  </w:r>
                  <w:r w:rsidRPr="00F90E95">
                    <w:rPr>
                      <w:color w:val="0F1115"/>
                      <w:sz w:val="24"/>
                      <w:lang w:val="en-US" w:eastAsia="ru-RU"/>
                    </w:rPr>
                    <w:t>13</w:t>
                  </w:r>
                  <w:r w:rsidRPr="00376E0E">
                    <w:rPr>
                      <w:lang w:val="en-US"/>
                    </w:rPr>
                    <w:t>/revisions/</w:t>
                  </w:r>
                  <w:r w:rsidRPr="007D7B87">
                    <w:rPr>
                      <w:lang w:val="en-US"/>
                    </w:rPr>
                    <w:t>1</w:t>
                  </w:r>
                  <w:r w:rsidRPr="00F90E95">
                    <w:rPr>
                      <w:lang w:val="en-US"/>
                    </w:rPr>
                    <w:t>1</w:t>
                  </w:r>
                  <w:r w:rsidRPr="00376E0E">
                    <w:rPr>
                      <w:lang w:val="en-US"/>
                    </w:rPr>
                    <w:t>/increment?pageSize=10&amp;pageNumber=1</w:t>
                  </w:r>
                </w:p>
                <w:p w14:paraId="16B9EB7D" w14:textId="77777777" w:rsidR="00F90E95" w:rsidRDefault="00F90E95" w:rsidP="00F90E95">
                  <w:pPr>
                    <w:pStyle w:val="RT1"/>
                    <w:shd w:val="clear" w:color="auto" w:fill="auto"/>
                    <w:spacing w:line="256" w:lineRule="auto"/>
                    <w:ind w:left="0"/>
                    <w:rPr>
                      <w:lang w:val="en-US" w:eastAsia="ru-RU"/>
                    </w:rPr>
                  </w:pPr>
                </w:p>
              </w:tc>
            </w:tr>
            <w:bookmarkEnd w:id="67"/>
          </w:tbl>
          <w:p w14:paraId="4652CE8F" w14:textId="6D42D609" w:rsidR="00F90E95" w:rsidRPr="005B0AD8" w:rsidRDefault="00F90E95" w:rsidP="00F90E95">
            <w:pPr>
              <w:pStyle w:val="RT1"/>
              <w:spacing w:line="256" w:lineRule="auto"/>
              <w:ind w:left="0"/>
              <w:rPr>
                <w:lang w:val="en-US" w:eastAsia="ru-RU"/>
              </w:rPr>
            </w:pPr>
          </w:p>
        </w:tc>
        <w:tc>
          <w:tcPr>
            <w:tcW w:w="2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6BA599" w14:textId="77777777" w:rsidR="00F90E95" w:rsidRPr="003F30BB" w:rsidRDefault="00F90E95" w:rsidP="00F90E95">
            <w:pPr>
              <w:pStyle w:val="afffffa"/>
              <w:rPr>
                <w:rFonts w:eastAsia="Times New Roman" w:cs="Times New Roman"/>
                <w:szCs w:val="20"/>
              </w:rPr>
            </w:pPr>
            <w:r w:rsidRPr="003F30BB">
              <w:rPr>
                <w:rFonts w:eastAsia="Times New Roman" w:cs="Times New Roman"/>
                <w:szCs w:val="20"/>
              </w:rPr>
              <w:t>Получен успе</w:t>
            </w:r>
            <w:r w:rsidRPr="003F30BB">
              <w:rPr>
                <w:rFonts w:eastAsia="Times New Roman" w:cs="Times New Roman"/>
                <w:szCs w:val="20"/>
              </w:rPr>
              <w:t>ш</w:t>
            </w:r>
            <w:r w:rsidRPr="003F30BB">
              <w:rPr>
                <w:rFonts w:eastAsia="Times New Roman" w:cs="Times New Roman"/>
                <w:szCs w:val="20"/>
              </w:rPr>
              <w:t xml:space="preserve">ный ответ. </w:t>
            </w:r>
          </w:p>
          <w:p w14:paraId="1BBCDF63" w14:textId="384B3F56" w:rsidR="00F90E95" w:rsidRPr="003F30BB" w:rsidRDefault="00F90E95" w:rsidP="00F90E95">
            <w:pPr>
              <w:pStyle w:val="afffffa"/>
              <w:rPr>
                <w:rFonts w:eastAsia="Times New Roman" w:cs="Times New Roman"/>
                <w:szCs w:val="20"/>
              </w:rPr>
            </w:pPr>
            <w:r w:rsidRPr="00027371">
              <w:rPr>
                <w:rFonts w:eastAsia="Times New Roman" w:cs="Times New Roman"/>
                <w:szCs w:val="20"/>
                <w:lang w:val="en-US"/>
              </w:rPr>
              <w:t>HTTP</w:t>
            </w:r>
            <w:r w:rsidRPr="003F30BB">
              <w:rPr>
                <w:rFonts w:eastAsia="Times New Roman" w:cs="Times New Roman"/>
                <w:szCs w:val="20"/>
              </w:rPr>
              <w:t xml:space="preserve"> 200; </w:t>
            </w:r>
            <w:r w:rsidRPr="00027371">
              <w:rPr>
                <w:rFonts w:eastAsia="Times New Roman" w:cs="Times New Roman"/>
                <w:szCs w:val="20"/>
                <w:lang w:val="en-US"/>
              </w:rPr>
              <w:t>errors</w:t>
            </w:r>
            <w:r w:rsidRPr="003F30BB">
              <w:rPr>
                <w:rFonts w:eastAsia="Times New Roman" w:cs="Times New Roman"/>
                <w:szCs w:val="20"/>
              </w:rPr>
              <w:t xml:space="preserve">: []; массив </w:t>
            </w:r>
            <w:r>
              <w:rPr>
                <w:rFonts w:eastAsia="Times New Roman" w:cs="Times New Roman"/>
                <w:szCs w:val="20"/>
                <w:lang w:val="en-US"/>
              </w:rPr>
              <w:t>elements</w:t>
            </w:r>
            <w:r w:rsidRPr="003F30BB">
              <w:rPr>
                <w:rFonts w:eastAsia="Times New Roman" w:cs="Times New Roman"/>
                <w:szCs w:val="20"/>
              </w:rPr>
              <w:t xml:space="preserve"> [], с</w:t>
            </w:r>
            <w:r w:rsidRPr="003F30BB">
              <w:rPr>
                <w:rFonts w:eastAsia="Times New Roman" w:cs="Times New Roman"/>
                <w:szCs w:val="20"/>
              </w:rPr>
              <w:t>о</w:t>
            </w:r>
            <w:r w:rsidRPr="003F30BB">
              <w:rPr>
                <w:rFonts w:eastAsia="Times New Roman" w:cs="Times New Roman"/>
                <w:szCs w:val="20"/>
              </w:rPr>
              <w:t>держащий изм</w:t>
            </w:r>
            <w:r w:rsidRPr="003F30BB">
              <w:rPr>
                <w:rFonts w:eastAsia="Times New Roman" w:cs="Times New Roman"/>
                <w:szCs w:val="20"/>
              </w:rPr>
              <w:t>е</w:t>
            </w:r>
            <w:r w:rsidRPr="003F30BB">
              <w:rPr>
                <w:rFonts w:eastAsia="Times New Roman" w:cs="Times New Roman"/>
                <w:szCs w:val="20"/>
              </w:rPr>
              <w:t xml:space="preserve">ненные значения и родительский массив </w:t>
            </w:r>
            <w:r w:rsidRPr="00F90E95">
              <w:rPr>
                <w:rFonts w:eastAsia="Times New Roman" w:cs="Times New Roman"/>
                <w:szCs w:val="20"/>
                <w:lang w:val="en-US"/>
              </w:rPr>
              <w:t>body</w:t>
            </w:r>
            <w:r w:rsidRPr="003F30BB">
              <w:rPr>
                <w:rFonts w:eastAsia="Times New Roman" w:cs="Times New Roman"/>
                <w:szCs w:val="20"/>
              </w:rPr>
              <w:t xml:space="preserve"> [], содержащий тип изменений зап</w:t>
            </w:r>
            <w:r w:rsidRPr="003F30BB">
              <w:rPr>
                <w:rFonts w:eastAsia="Times New Roman" w:cs="Times New Roman"/>
                <w:szCs w:val="20"/>
              </w:rPr>
              <w:t>и</w:t>
            </w:r>
            <w:r w:rsidRPr="003F30BB">
              <w:rPr>
                <w:rFonts w:eastAsia="Times New Roman" w:cs="Times New Roman"/>
                <w:szCs w:val="20"/>
              </w:rPr>
              <w:t>си (</w:t>
            </w:r>
            <w:r w:rsidRPr="00F90E95">
              <w:rPr>
                <w:rFonts w:eastAsia="Times New Roman" w:cs="Times New Roman"/>
                <w:szCs w:val="20"/>
                <w:lang w:val="en-US"/>
              </w:rPr>
              <w:t>action</w:t>
            </w:r>
            <w:r w:rsidRPr="003F30BB">
              <w:rPr>
                <w:rFonts w:eastAsia="Times New Roman" w:cs="Times New Roman"/>
                <w:szCs w:val="20"/>
              </w:rPr>
              <w:t>)</w:t>
            </w:r>
          </w:p>
          <w:p w14:paraId="71CB10F9" w14:textId="033E890B" w:rsidR="00F90E95" w:rsidRPr="007D7B87" w:rsidRDefault="00F90E95" w:rsidP="00F90E95">
            <w:pPr>
              <w:pStyle w:val="afffffa"/>
              <w:rPr>
                <w:lang w:eastAsia="ru-RU"/>
              </w:rPr>
            </w:pPr>
            <w:r w:rsidRPr="003F30BB">
              <w:rPr>
                <w:rFonts w:eastAsia="Times New Roman" w:cs="Times New Roman"/>
                <w:szCs w:val="20"/>
              </w:rPr>
              <w:t>Фрагмент пр</w:t>
            </w:r>
            <w:r w:rsidRPr="003F30BB">
              <w:rPr>
                <w:rFonts w:eastAsia="Times New Roman" w:cs="Times New Roman"/>
                <w:szCs w:val="20"/>
              </w:rPr>
              <w:t>и</w:t>
            </w:r>
            <w:r w:rsidRPr="003F30BB">
              <w:rPr>
                <w:rFonts w:eastAsia="Times New Roman" w:cs="Times New Roman"/>
                <w:szCs w:val="20"/>
              </w:rPr>
              <w:t>мера ответа пр</w:t>
            </w:r>
            <w:r w:rsidRPr="003F30BB">
              <w:rPr>
                <w:rFonts w:eastAsia="Times New Roman" w:cs="Times New Roman"/>
                <w:szCs w:val="20"/>
              </w:rPr>
              <w:t>и</w:t>
            </w:r>
            <w:r w:rsidRPr="003F30BB">
              <w:rPr>
                <w:rFonts w:eastAsia="Times New Roman" w:cs="Times New Roman"/>
                <w:szCs w:val="20"/>
              </w:rPr>
              <w:t>веден в п.8.2 описания метода</w:t>
            </w:r>
          </w:p>
        </w:tc>
      </w:tr>
    </w:tbl>
    <w:p w14:paraId="001F20E8" w14:textId="77777777" w:rsidR="009D54CA" w:rsidRPr="007D7B87" w:rsidRDefault="009D54CA" w:rsidP="009D54CA">
      <w:pPr>
        <w:pStyle w:val="a3"/>
        <w:ind w:firstLine="0"/>
      </w:pPr>
    </w:p>
    <w:sectPr w:rsidR="009D54CA" w:rsidRPr="007D7B87" w:rsidSect="004851BF">
      <w:pgSz w:w="11906" w:h="16838"/>
      <w:pgMar w:top="1418" w:right="567" w:bottom="851" w:left="1134" w:header="709" w:footer="0" w:gutter="0"/>
      <w:cols w:space="720"/>
      <w:formProt w:val="0"/>
      <w:titlePg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ECD857" w15:done="0"/>
  <w15:commentEx w15:paraId="5908C9E7" w15:done="0"/>
  <w15:commentEx w15:paraId="60F10625" w15:done="0"/>
  <w15:commentEx w15:paraId="7F4C9D20" w15:done="0"/>
  <w15:commentEx w15:paraId="259AB1AC" w15:done="0"/>
  <w15:commentEx w15:paraId="3643A227" w15:done="0"/>
  <w15:commentEx w15:paraId="0D43F504" w15:done="0"/>
  <w15:commentEx w15:paraId="28E8D2FC" w15:done="0"/>
  <w15:commentEx w15:paraId="2F9E2C06" w15:done="0"/>
  <w15:commentEx w15:paraId="7BFF7E9C" w15:done="0"/>
  <w15:commentEx w15:paraId="74BE3022" w15:done="0"/>
  <w15:commentEx w15:paraId="4CBE45DE" w15:done="0"/>
  <w15:commentEx w15:paraId="066D68FD" w15:done="0"/>
  <w15:commentEx w15:paraId="7A77BC89" w15:done="0"/>
  <w15:commentEx w15:paraId="7BB071F8" w15:paraIdParent="7A77BC89" w15:done="0"/>
  <w15:commentEx w15:paraId="489ADD86" w15:done="0"/>
  <w15:commentEx w15:paraId="71E7A855" w15:done="0"/>
  <w15:commentEx w15:paraId="2D039B9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1F4F47" w16cex:dateUtc="2026-09-02T09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ECD857" w16cid:durableId="73ECD857"/>
  <w16cid:commentId w16cid:paraId="5908C9E7" w16cid:durableId="5908C9E7"/>
  <w16cid:commentId w16cid:paraId="60F10625" w16cid:durableId="60F10625"/>
  <w16cid:commentId w16cid:paraId="7F4C9D20" w16cid:durableId="7F4C9D20"/>
  <w16cid:commentId w16cid:paraId="259AB1AC" w16cid:durableId="259AB1AC"/>
  <w16cid:commentId w16cid:paraId="3643A227" w16cid:durableId="3643A227"/>
  <w16cid:commentId w16cid:paraId="0D43F504" w16cid:durableId="0D43F504"/>
  <w16cid:commentId w16cid:paraId="28E8D2FC" w16cid:durableId="28E8D2FC"/>
  <w16cid:commentId w16cid:paraId="2F9E2C06" w16cid:durableId="2F9E2C06"/>
  <w16cid:commentId w16cid:paraId="7BFF7E9C" w16cid:durableId="7BFF7E9C"/>
  <w16cid:commentId w16cid:paraId="74BE3022" w16cid:durableId="74BE3022"/>
  <w16cid:commentId w16cid:paraId="4CBE45DE" w16cid:durableId="4CBE45DE"/>
  <w16cid:commentId w16cid:paraId="066D68FD" w16cid:durableId="066D68FD"/>
  <w16cid:commentId w16cid:paraId="7A77BC89" w16cid:durableId="7A77BC89"/>
  <w16cid:commentId w16cid:paraId="7BB071F8" w16cid:durableId="021F4F47"/>
  <w16cid:commentId w16cid:paraId="489ADD86" w16cid:durableId="489ADD86"/>
  <w16cid:commentId w16cid:paraId="71E7A855" w16cid:durableId="71E7A855"/>
  <w16cid:commentId w16cid:paraId="2D039B93" w16cid:durableId="2D039B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57640" w14:textId="77777777" w:rsidR="009F14C3" w:rsidRDefault="009F14C3">
      <w:r>
        <w:separator/>
      </w:r>
    </w:p>
  </w:endnote>
  <w:endnote w:type="continuationSeparator" w:id="0">
    <w:p w14:paraId="5FC0574D" w14:textId="77777777" w:rsidR="009F14C3" w:rsidRDefault="009F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Calibri"/>
    <w:charset w:val="01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Noto Sans Arabic">
    <w:charset w:val="00"/>
    <w:family w:val="swiss"/>
    <w:pitch w:val="variable"/>
    <w:sig w:usb0="80002043" w:usb1="80002000" w:usb2="00000008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52983" w14:textId="77777777" w:rsidR="009F14C3" w:rsidRDefault="009F14C3">
      <w:r>
        <w:separator/>
      </w:r>
    </w:p>
  </w:footnote>
  <w:footnote w:type="continuationSeparator" w:id="0">
    <w:p w14:paraId="3BF3D26B" w14:textId="77777777" w:rsidR="009F14C3" w:rsidRDefault="009F1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997558"/>
      <w:docPartObj>
        <w:docPartGallery w:val="Page Numbers (Top of Page)"/>
        <w:docPartUnique/>
      </w:docPartObj>
    </w:sdtPr>
    <w:sdtContent>
      <w:p w14:paraId="6F592E7E" w14:textId="77777777" w:rsidR="00E85BB1" w:rsidRDefault="00E85BB1">
        <w:pPr>
          <w:pStyle w:val="ab"/>
          <w:jc w:val="center"/>
        </w:pPr>
        <w:r w:rsidRPr="00AB64FF">
          <w:fldChar w:fldCharType="begin"/>
        </w:r>
        <w:r w:rsidRPr="00AB64FF">
          <w:instrText xml:space="preserve"> PAGE </w:instrText>
        </w:r>
        <w:r w:rsidRPr="00AB64FF">
          <w:fldChar w:fldCharType="separate"/>
        </w:r>
        <w:r w:rsidR="00862E19">
          <w:rPr>
            <w:noProof/>
          </w:rPr>
          <w:t>73</w:t>
        </w:r>
        <w:r w:rsidRPr="00AB64FF">
          <w:fldChar w:fldCharType="end"/>
        </w:r>
      </w:p>
    </w:sdtContent>
  </w:sdt>
  <w:p w14:paraId="4B598A6A" w14:textId="77777777" w:rsidR="00E85BB1" w:rsidRDefault="00E85BB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7EF"/>
    <w:multiLevelType w:val="multilevel"/>
    <w:tmpl w:val="922E56BC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5387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138F0CB3"/>
    <w:multiLevelType w:val="multilevel"/>
    <w:tmpl w:val="98AA1AD4"/>
    <w:numStyleLink w:val="a0"/>
  </w:abstractNum>
  <w:abstractNum w:abstractNumId="2">
    <w:nsid w:val="1F5940F3"/>
    <w:multiLevelType w:val="multilevel"/>
    <w:tmpl w:val="F084A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E0EE7"/>
    <w:multiLevelType w:val="hybridMultilevel"/>
    <w:tmpl w:val="AD1A53A8"/>
    <w:lvl w:ilvl="0" w:tplc="675A6178">
      <w:start w:val="1"/>
      <w:numFmt w:val="decimal"/>
      <w:pStyle w:val="101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E4612"/>
    <w:multiLevelType w:val="multilevel"/>
    <w:tmpl w:val="665E82D6"/>
    <w:lvl w:ilvl="0">
      <w:start w:val="1"/>
      <w:numFmt w:val="russianLower"/>
      <w:pStyle w:val="10"/>
      <w:lvlText w:val="%1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0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9A37A47"/>
    <w:multiLevelType w:val="multilevel"/>
    <w:tmpl w:val="03C4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11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pStyle w:val="30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B0C96"/>
    <w:multiLevelType w:val="hybridMultilevel"/>
    <w:tmpl w:val="287694A2"/>
    <w:lvl w:ilvl="0" w:tplc="77C89C00">
      <w:start w:val="1"/>
      <w:numFmt w:val="decimal"/>
      <w:lvlText w:val="Таблица Б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D74BC"/>
    <w:multiLevelType w:val="hybridMultilevel"/>
    <w:tmpl w:val="5C64DAD4"/>
    <w:lvl w:ilvl="0" w:tplc="8A0EBBDC">
      <w:start w:val="1"/>
      <w:numFmt w:val="decimal"/>
      <w:lvlText w:val="Таблица Г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83B93"/>
    <w:multiLevelType w:val="multilevel"/>
    <w:tmpl w:val="4B428674"/>
    <w:styleLink w:val="a1"/>
    <w:lvl w:ilvl="0">
      <w:start w:val="1"/>
      <w:numFmt w:val="bullet"/>
      <w:lvlText w:val=""/>
      <w:lvlJc w:val="left"/>
      <w:pPr>
        <w:ind w:left="1134" w:hanging="425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534" w:hanging="425"/>
      </w:pPr>
      <w:rPr>
        <w:rFonts w:ascii="Symbol" w:hAnsi="Symbol" w:hint="default"/>
      </w:rPr>
    </w:lvl>
  </w:abstractNum>
  <w:abstractNum w:abstractNumId="9">
    <w:nsid w:val="3AA102D1"/>
    <w:multiLevelType w:val="multilevel"/>
    <w:tmpl w:val="8350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973D2"/>
    <w:multiLevelType w:val="multilevel"/>
    <w:tmpl w:val="0419001F"/>
    <w:lvl w:ilvl="0">
      <w:start w:val="1"/>
      <w:numFmt w:val="decimal"/>
      <w:pStyle w:val="RTL1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RTL2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pStyle w:val="RTL3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pStyle w:val="RTL4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pStyle w:val="RTL5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pStyle w:val="RTL6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50690960"/>
    <w:multiLevelType w:val="multilevel"/>
    <w:tmpl w:val="2CA0634A"/>
    <w:lvl w:ilvl="0">
      <w:start w:val="1"/>
      <w:numFmt w:val="russianUpper"/>
      <w:pStyle w:val="12"/>
      <w:suff w:val="space"/>
      <w:lvlText w:val="Приложение %1"/>
      <w:lvlJc w:val="left"/>
      <w:pPr>
        <w:ind w:left="1417" w:firstLine="0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4EE7A81"/>
    <w:multiLevelType w:val="hybridMultilevel"/>
    <w:tmpl w:val="956A6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92412"/>
    <w:multiLevelType w:val="hybridMultilevel"/>
    <w:tmpl w:val="B6DCB2D6"/>
    <w:lvl w:ilvl="0" w:tplc="7CBCD2F6">
      <w:start w:val="1"/>
      <w:numFmt w:val="decimal"/>
      <w:lvlText w:val="Таблица В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DF52F2"/>
    <w:multiLevelType w:val="multilevel"/>
    <w:tmpl w:val="348E7C06"/>
    <w:lvl w:ilvl="0">
      <w:start w:val="1"/>
      <w:numFmt w:val="decimal"/>
      <w:pStyle w:val="13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1440"/>
        </w:tabs>
        <w:ind w:left="1440" w:hanging="589"/>
      </w:pPr>
      <w:rPr>
        <w:rFonts w:hint="default"/>
      </w:rPr>
    </w:lvl>
    <w:lvl w:ilvl="2">
      <w:start w:val="1"/>
      <w:numFmt w:val="decimal"/>
      <w:pStyle w:val="32"/>
      <w:lvlText w:val="%1.%2.%3."/>
      <w:lvlJc w:val="left"/>
      <w:pPr>
        <w:tabs>
          <w:tab w:val="num" w:pos="2160"/>
        </w:tabs>
        <w:ind w:left="2160" w:hanging="62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6">
    <w:nsid w:val="6C956B88"/>
    <w:multiLevelType w:val="multilevel"/>
    <w:tmpl w:val="B720C8FA"/>
    <w:lvl w:ilvl="0">
      <w:start w:val="1"/>
      <w:numFmt w:val="decimal"/>
      <w:pStyle w:val="14"/>
      <w:suff w:val="space"/>
      <w:lvlText w:val="%1"/>
      <w:lvlJc w:val="left"/>
      <w:pPr>
        <w:ind w:left="992" w:hanging="283"/>
      </w:pPr>
      <w:rPr>
        <w:rFonts w:hint="default"/>
        <w:b/>
        <w:i w:val="0"/>
        <w:color w:val="auto"/>
      </w:rPr>
    </w:lvl>
    <w:lvl w:ilvl="1">
      <w:start w:val="1"/>
      <w:numFmt w:val="decimal"/>
      <w:pStyle w:val="23"/>
      <w:suff w:val="space"/>
      <w:lvlText w:val="%1.%2"/>
      <w:lvlJc w:val="left"/>
      <w:pPr>
        <w:ind w:left="992" w:hanging="283"/>
      </w:pPr>
      <w:rPr>
        <w:rFonts w:hint="default"/>
        <w:specVanish w:val="0"/>
      </w:rPr>
    </w:lvl>
    <w:lvl w:ilvl="2">
      <w:start w:val="1"/>
      <w:numFmt w:val="decimal"/>
      <w:pStyle w:val="33"/>
      <w:suff w:val="space"/>
      <w:lvlText w:val="%1.%2.%3"/>
      <w:lvlJc w:val="left"/>
      <w:pPr>
        <w:ind w:left="992" w:hanging="283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992" w:hanging="283"/>
      </w:pPr>
      <w:rPr>
        <w:rFonts w:hint="default"/>
      </w:rPr>
    </w:lvl>
    <w:lvl w:ilvl="4">
      <w:start w:val="1"/>
      <w:numFmt w:val="decimal"/>
      <w:pStyle w:val="50"/>
      <w:suff w:val="space"/>
      <w:lvlText w:val="%1.%2.%3.%4.%5"/>
      <w:lvlJc w:val="left"/>
      <w:pPr>
        <w:ind w:left="992" w:hanging="283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992" w:hanging="283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992" w:hanging="283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992" w:hanging="283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992" w:hanging="283"/>
      </w:pPr>
      <w:rPr>
        <w:rFonts w:hint="default"/>
      </w:rPr>
    </w:lvl>
  </w:abstractNum>
  <w:abstractNum w:abstractNumId="17">
    <w:nsid w:val="75091D83"/>
    <w:multiLevelType w:val="multilevel"/>
    <w:tmpl w:val="98AA1AD4"/>
    <w:styleLink w:val="a0"/>
    <w:lvl w:ilvl="0">
      <w:start w:val="1"/>
      <w:numFmt w:val="bullet"/>
      <w:pStyle w:val="15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4"/>
      <w:lvlText w:val=""/>
      <w:lvlJc w:val="left"/>
      <w:pPr>
        <w:tabs>
          <w:tab w:val="num" w:pos="567"/>
        </w:tabs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34"/>
      <w:lvlText w:val=""/>
      <w:lvlJc w:val="left"/>
      <w:pPr>
        <w:tabs>
          <w:tab w:val="num" w:pos="851"/>
        </w:tabs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18">
    <w:nsid w:val="77A9669B"/>
    <w:multiLevelType w:val="multilevel"/>
    <w:tmpl w:val="06E6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1A0FBB"/>
    <w:multiLevelType w:val="hybridMultilevel"/>
    <w:tmpl w:val="CEA0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3D6551"/>
    <w:multiLevelType w:val="multilevel"/>
    <w:tmpl w:val="C994DF60"/>
    <w:lvl w:ilvl="0">
      <w:start w:val="1"/>
      <w:numFmt w:val="decimal"/>
      <w:pStyle w:val="16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pStyle w:val="25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pStyle w:val="35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8"/>
  </w:num>
  <w:num w:numId="4">
    <w:abstractNumId w:val="20"/>
  </w:num>
  <w:num w:numId="5">
    <w:abstractNumId w:val="5"/>
  </w:num>
  <w:num w:numId="6">
    <w:abstractNumId w:val="14"/>
  </w:num>
  <w:num w:numId="7">
    <w:abstractNumId w:val="8"/>
  </w:num>
  <w:num w:numId="8">
    <w:abstractNumId w:val="19"/>
  </w:num>
  <w:num w:numId="9">
    <w:abstractNumId w:val="12"/>
  </w:num>
  <w:num w:numId="10">
    <w:abstractNumId w:val="4"/>
  </w:num>
  <w:num w:numId="11">
    <w:abstractNumId w:val="15"/>
  </w:num>
  <w:num w:numId="12">
    <w:abstractNumId w:val="11"/>
  </w:num>
  <w:num w:numId="13">
    <w:abstractNumId w:val="17"/>
  </w:num>
  <w:num w:numId="14">
    <w:abstractNumId w:val="1"/>
  </w:num>
  <w:num w:numId="15">
    <w:abstractNumId w:val="0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</w:num>
  <w:num w:numId="16">
    <w:abstractNumId w:val="16"/>
  </w:num>
  <w:num w:numId="17">
    <w:abstractNumId w:val="3"/>
  </w:num>
  <w:num w:numId="18">
    <w:abstractNumId w:val="0"/>
  </w:num>
  <w:num w:numId="19">
    <w:abstractNumId w:val="13"/>
  </w:num>
  <w:num w:numId="20">
    <w:abstractNumId w:val="6"/>
  </w:num>
  <w:num w:numId="21">
    <w:abstractNumId w:val="7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Тараки Виктория Вячеславовна">
    <w15:presenceInfo w15:providerId="AD" w15:userId="S-1-5-21-3072765189-3701541699-3815154863-11574"/>
  </w15:person>
  <w15:person w15:author="111">
    <w15:presenceInfo w15:providerId="None" w15:userId="1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EC"/>
    <w:rsid w:val="00027371"/>
    <w:rsid w:val="00030E40"/>
    <w:rsid w:val="00031497"/>
    <w:rsid w:val="00033A7A"/>
    <w:rsid w:val="0005071A"/>
    <w:rsid w:val="00055072"/>
    <w:rsid w:val="00057653"/>
    <w:rsid w:val="00064FE4"/>
    <w:rsid w:val="00071423"/>
    <w:rsid w:val="0008051A"/>
    <w:rsid w:val="00083098"/>
    <w:rsid w:val="000838EF"/>
    <w:rsid w:val="00087C6F"/>
    <w:rsid w:val="00087DBE"/>
    <w:rsid w:val="00096B8F"/>
    <w:rsid w:val="000B4489"/>
    <w:rsid w:val="000D0C95"/>
    <w:rsid w:val="000F0495"/>
    <w:rsid w:val="000F05C3"/>
    <w:rsid w:val="00101A4E"/>
    <w:rsid w:val="00124B5C"/>
    <w:rsid w:val="00125C27"/>
    <w:rsid w:val="00130770"/>
    <w:rsid w:val="0014500A"/>
    <w:rsid w:val="001534B9"/>
    <w:rsid w:val="001537B6"/>
    <w:rsid w:val="00163917"/>
    <w:rsid w:val="00181DE3"/>
    <w:rsid w:val="00186269"/>
    <w:rsid w:val="00190B83"/>
    <w:rsid w:val="00195CD7"/>
    <w:rsid w:val="001B7DE0"/>
    <w:rsid w:val="001D3BC3"/>
    <w:rsid w:val="001D4D1E"/>
    <w:rsid w:val="001E59C4"/>
    <w:rsid w:val="001F0149"/>
    <w:rsid w:val="001F25A1"/>
    <w:rsid w:val="001F4F9A"/>
    <w:rsid w:val="001F642D"/>
    <w:rsid w:val="002046B0"/>
    <w:rsid w:val="00207E5F"/>
    <w:rsid w:val="00217C9F"/>
    <w:rsid w:val="002525B3"/>
    <w:rsid w:val="002617AD"/>
    <w:rsid w:val="00265FB4"/>
    <w:rsid w:val="002700DE"/>
    <w:rsid w:val="002A586B"/>
    <w:rsid w:val="002B69CB"/>
    <w:rsid w:val="002C6763"/>
    <w:rsid w:val="002E4B91"/>
    <w:rsid w:val="002F0E77"/>
    <w:rsid w:val="00313E87"/>
    <w:rsid w:val="003256DD"/>
    <w:rsid w:val="00335EE1"/>
    <w:rsid w:val="003366F3"/>
    <w:rsid w:val="00346763"/>
    <w:rsid w:val="00352A87"/>
    <w:rsid w:val="00376E0E"/>
    <w:rsid w:val="003772F8"/>
    <w:rsid w:val="00380F44"/>
    <w:rsid w:val="00384256"/>
    <w:rsid w:val="00392FED"/>
    <w:rsid w:val="00396F8B"/>
    <w:rsid w:val="003C2B3A"/>
    <w:rsid w:val="003C33BA"/>
    <w:rsid w:val="003E7A21"/>
    <w:rsid w:val="003F1CA1"/>
    <w:rsid w:val="003F30BB"/>
    <w:rsid w:val="00401FE7"/>
    <w:rsid w:val="00404256"/>
    <w:rsid w:val="00405B8C"/>
    <w:rsid w:val="00420F0B"/>
    <w:rsid w:val="004253FD"/>
    <w:rsid w:val="0043009C"/>
    <w:rsid w:val="00435DE0"/>
    <w:rsid w:val="00437DE8"/>
    <w:rsid w:val="00440726"/>
    <w:rsid w:val="004436FA"/>
    <w:rsid w:val="004455EC"/>
    <w:rsid w:val="00453E68"/>
    <w:rsid w:val="004604DF"/>
    <w:rsid w:val="00474E97"/>
    <w:rsid w:val="0047569B"/>
    <w:rsid w:val="00477910"/>
    <w:rsid w:val="004818CC"/>
    <w:rsid w:val="004851BF"/>
    <w:rsid w:val="004858D8"/>
    <w:rsid w:val="00492F69"/>
    <w:rsid w:val="00493471"/>
    <w:rsid w:val="00497FA3"/>
    <w:rsid w:val="004A0344"/>
    <w:rsid w:val="004A659D"/>
    <w:rsid w:val="004C6E48"/>
    <w:rsid w:val="004C7C91"/>
    <w:rsid w:val="004D3025"/>
    <w:rsid w:val="004D76ED"/>
    <w:rsid w:val="004D784E"/>
    <w:rsid w:val="004E067F"/>
    <w:rsid w:val="004F4935"/>
    <w:rsid w:val="004F5E08"/>
    <w:rsid w:val="005241FD"/>
    <w:rsid w:val="00524A82"/>
    <w:rsid w:val="005338C6"/>
    <w:rsid w:val="00541E6F"/>
    <w:rsid w:val="00542809"/>
    <w:rsid w:val="00544695"/>
    <w:rsid w:val="00544D26"/>
    <w:rsid w:val="0056755F"/>
    <w:rsid w:val="00573825"/>
    <w:rsid w:val="0057623C"/>
    <w:rsid w:val="005775AC"/>
    <w:rsid w:val="005848B0"/>
    <w:rsid w:val="0058752B"/>
    <w:rsid w:val="005B0AD8"/>
    <w:rsid w:val="005C4A20"/>
    <w:rsid w:val="005C534A"/>
    <w:rsid w:val="005D6770"/>
    <w:rsid w:val="005E66F6"/>
    <w:rsid w:val="005F1BF7"/>
    <w:rsid w:val="005F7D6D"/>
    <w:rsid w:val="0060763A"/>
    <w:rsid w:val="00607B50"/>
    <w:rsid w:val="00614094"/>
    <w:rsid w:val="006558C6"/>
    <w:rsid w:val="006645B6"/>
    <w:rsid w:val="006718F2"/>
    <w:rsid w:val="006818F1"/>
    <w:rsid w:val="006948CF"/>
    <w:rsid w:val="00696F2F"/>
    <w:rsid w:val="006A7657"/>
    <w:rsid w:val="006C095E"/>
    <w:rsid w:val="006E3B38"/>
    <w:rsid w:val="00705750"/>
    <w:rsid w:val="007076C9"/>
    <w:rsid w:val="00710DBD"/>
    <w:rsid w:val="00720AD7"/>
    <w:rsid w:val="0073133C"/>
    <w:rsid w:val="00767133"/>
    <w:rsid w:val="00767BA9"/>
    <w:rsid w:val="00774B95"/>
    <w:rsid w:val="007805CB"/>
    <w:rsid w:val="007B2478"/>
    <w:rsid w:val="007D7B87"/>
    <w:rsid w:val="007E05C5"/>
    <w:rsid w:val="007E08E8"/>
    <w:rsid w:val="008068FF"/>
    <w:rsid w:val="008143E5"/>
    <w:rsid w:val="008205DE"/>
    <w:rsid w:val="00821382"/>
    <w:rsid w:val="008226C5"/>
    <w:rsid w:val="008546BE"/>
    <w:rsid w:val="00862E19"/>
    <w:rsid w:val="00867228"/>
    <w:rsid w:val="00870122"/>
    <w:rsid w:val="00876BC9"/>
    <w:rsid w:val="00890267"/>
    <w:rsid w:val="008914A0"/>
    <w:rsid w:val="008914BE"/>
    <w:rsid w:val="008A4036"/>
    <w:rsid w:val="008B443C"/>
    <w:rsid w:val="008B46B4"/>
    <w:rsid w:val="008B5BD4"/>
    <w:rsid w:val="008C1964"/>
    <w:rsid w:val="008D7665"/>
    <w:rsid w:val="008E134E"/>
    <w:rsid w:val="008E4999"/>
    <w:rsid w:val="008F256C"/>
    <w:rsid w:val="00903C73"/>
    <w:rsid w:val="00922853"/>
    <w:rsid w:val="009442EE"/>
    <w:rsid w:val="00946CFC"/>
    <w:rsid w:val="00950595"/>
    <w:rsid w:val="00952024"/>
    <w:rsid w:val="00965666"/>
    <w:rsid w:val="00965C3A"/>
    <w:rsid w:val="00971130"/>
    <w:rsid w:val="00971FF1"/>
    <w:rsid w:val="009727A7"/>
    <w:rsid w:val="009930AB"/>
    <w:rsid w:val="009A226F"/>
    <w:rsid w:val="009B0C3C"/>
    <w:rsid w:val="009C30F9"/>
    <w:rsid w:val="009D54CA"/>
    <w:rsid w:val="009F0F54"/>
    <w:rsid w:val="009F14C3"/>
    <w:rsid w:val="00A20987"/>
    <w:rsid w:val="00A23A6C"/>
    <w:rsid w:val="00A245B6"/>
    <w:rsid w:val="00A26599"/>
    <w:rsid w:val="00A522B4"/>
    <w:rsid w:val="00A64265"/>
    <w:rsid w:val="00A64582"/>
    <w:rsid w:val="00A660BD"/>
    <w:rsid w:val="00A71C6C"/>
    <w:rsid w:val="00A7282D"/>
    <w:rsid w:val="00A73205"/>
    <w:rsid w:val="00A81AEF"/>
    <w:rsid w:val="00A94E43"/>
    <w:rsid w:val="00A97178"/>
    <w:rsid w:val="00AA7BF2"/>
    <w:rsid w:val="00AB5D84"/>
    <w:rsid w:val="00AB64FF"/>
    <w:rsid w:val="00AD53AA"/>
    <w:rsid w:val="00AD576F"/>
    <w:rsid w:val="00AF4FF8"/>
    <w:rsid w:val="00B13765"/>
    <w:rsid w:val="00B149AF"/>
    <w:rsid w:val="00B23137"/>
    <w:rsid w:val="00B50B2B"/>
    <w:rsid w:val="00B66172"/>
    <w:rsid w:val="00B7502F"/>
    <w:rsid w:val="00B85972"/>
    <w:rsid w:val="00BA39B0"/>
    <w:rsid w:val="00BA429B"/>
    <w:rsid w:val="00BA75D0"/>
    <w:rsid w:val="00BB6289"/>
    <w:rsid w:val="00BD1AEC"/>
    <w:rsid w:val="00C063D3"/>
    <w:rsid w:val="00C07392"/>
    <w:rsid w:val="00C20F69"/>
    <w:rsid w:val="00C356DE"/>
    <w:rsid w:val="00C6741E"/>
    <w:rsid w:val="00C869BD"/>
    <w:rsid w:val="00CB08E4"/>
    <w:rsid w:val="00CC513F"/>
    <w:rsid w:val="00CE44A6"/>
    <w:rsid w:val="00CE6F38"/>
    <w:rsid w:val="00D06324"/>
    <w:rsid w:val="00D06478"/>
    <w:rsid w:val="00D227C5"/>
    <w:rsid w:val="00D50AC8"/>
    <w:rsid w:val="00D644A7"/>
    <w:rsid w:val="00D67B8C"/>
    <w:rsid w:val="00D75DC9"/>
    <w:rsid w:val="00D76D56"/>
    <w:rsid w:val="00DD6467"/>
    <w:rsid w:val="00DE7D5A"/>
    <w:rsid w:val="00DF54B2"/>
    <w:rsid w:val="00E0534E"/>
    <w:rsid w:val="00E26F37"/>
    <w:rsid w:val="00E54CBD"/>
    <w:rsid w:val="00E6494A"/>
    <w:rsid w:val="00E7517F"/>
    <w:rsid w:val="00E85BB1"/>
    <w:rsid w:val="00E911E6"/>
    <w:rsid w:val="00EA2087"/>
    <w:rsid w:val="00EB41CE"/>
    <w:rsid w:val="00EB77B4"/>
    <w:rsid w:val="00EC5048"/>
    <w:rsid w:val="00ED197B"/>
    <w:rsid w:val="00EF3046"/>
    <w:rsid w:val="00EF6ABC"/>
    <w:rsid w:val="00F10BBB"/>
    <w:rsid w:val="00F10F15"/>
    <w:rsid w:val="00F11E0D"/>
    <w:rsid w:val="00F1432E"/>
    <w:rsid w:val="00F23929"/>
    <w:rsid w:val="00F27EA3"/>
    <w:rsid w:val="00F30359"/>
    <w:rsid w:val="00F64066"/>
    <w:rsid w:val="00F76074"/>
    <w:rsid w:val="00F76862"/>
    <w:rsid w:val="00F90E95"/>
    <w:rsid w:val="00F91344"/>
    <w:rsid w:val="00F9613D"/>
    <w:rsid w:val="00FA19C6"/>
    <w:rsid w:val="00FA4FDE"/>
    <w:rsid w:val="00FB7963"/>
    <w:rsid w:val="00FC488C"/>
    <w:rsid w:val="00FD624C"/>
    <w:rsid w:val="00FE0324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5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91344"/>
    <w:pPr>
      <w:widowControl w:val="0"/>
      <w:suppressAutoHyphens w:val="0"/>
      <w:autoSpaceDN w:val="0"/>
      <w:adjustRightInd w:val="0"/>
      <w:jc w:val="both"/>
      <w:textAlignment w:val="baseline"/>
    </w:pPr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styleId="14">
    <w:name w:val="heading 1"/>
    <w:basedOn w:val="a2"/>
    <w:next w:val="23"/>
    <w:link w:val="17"/>
    <w:qFormat/>
    <w:rsid w:val="00F91344"/>
    <w:pPr>
      <w:keepNext/>
      <w:keepLines/>
      <w:pageBreakBefore/>
      <w:widowControl/>
      <w:numPr>
        <w:numId w:val="16"/>
      </w:numPr>
      <w:suppressAutoHyphens/>
      <w:spacing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23">
    <w:name w:val="heading 2"/>
    <w:basedOn w:val="a2"/>
    <w:next w:val="33"/>
    <w:link w:val="26"/>
    <w:qFormat/>
    <w:rsid w:val="00F91344"/>
    <w:pPr>
      <w:keepNext/>
      <w:keepLines/>
      <w:widowControl/>
      <w:numPr>
        <w:ilvl w:val="1"/>
        <w:numId w:val="16"/>
      </w:numPr>
      <w:suppressAutoHyphens/>
      <w:spacing w:before="240" w:after="120"/>
      <w:outlineLvl w:val="1"/>
    </w:pPr>
    <w:rPr>
      <w:rFonts w:cs="Arial"/>
      <w:b/>
      <w:bCs/>
      <w:iCs/>
      <w:szCs w:val="28"/>
    </w:rPr>
  </w:style>
  <w:style w:type="paragraph" w:styleId="33">
    <w:name w:val="heading 3"/>
    <w:basedOn w:val="a2"/>
    <w:next w:val="a3"/>
    <w:link w:val="36"/>
    <w:qFormat/>
    <w:rsid w:val="00F91344"/>
    <w:pPr>
      <w:keepNext/>
      <w:keepLines/>
      <w:widowControl/>
      <w:numPr>
        <w:ilvl w:val="2"/>
        <w:numId w:val="16"/>
      </w:numPr>
      <w:suppressAutoHyphens/>
      <w:spacing w:before="240" w:after="120"/>
      <w:outlineLvl w:val="2"/>
    </w:pPr>
    <w:rPr>
      <w:rFonts w:cs="Arial"/>
      <w:b/>
      <w:bCs/>
      <w:szCs w:val="26"/>
    </w:rPr>
  </w:style>
  <w:style w:type="paragraph" w:styleId="40">
    <w:name w:val="heading 4"/>
    <w:basedOn w:val="a2"/>
    <w:next w:val="a3"/>
    <w:link w:val="41"/>
    <w:qFormat/>
    <w:rsid w:val="00F91344"/>
    <w:pPr>
      <w:keepNext/>
      <w:keepLines/>
      <w:widowControl/>
      <w:numPr>
        <w:ilvl w:val="3"/>
        <w:numId w:val="16"/>
      </w:numPr>
      <w:tabs>
        <w:tab w:val="left" w:pos="993"/>
      </w:tabs>
      <w:suppressAutoHyphens/>
      <w:spacing w:before="120"/>
      <w:outlineLvl w:val="3"/>
    </w:pPr>
    <w:rPr>
      <w:rFonts w:cs="Arial"/>
      <w:b/>
      <w:bCs/>
      <w:szCs w:val="26"/>
    </w:rPr>
  </w:style>
  <w:style w:type="paragraph" w:styleId="50">
    <w:name w:val="heading 5"/>
    <w:basedOn w:val="a2"/>
    <w:next w:val="a3"/>
    <w:link w:val="51"/>
    <w:qFormat/>
    <w:rsid w:val="00F91344"/>
    <w:pPr>
      <w:keepNext/>
      <w:keepLines/>
      <w:widowControl/>
      <w:numPr>
        <w:ilvl w:val="4"/>
        <w:numId w:val="16"/>
      </w:numPr>
      <w:suppressAutoHyphens/>
      <w:spacing w:before="120"/>
      <w:jc w:val="left"/>
      <w:outlineLvl w:val="4"/>
    </w:pPr>
    <w:rPr>
      <w:rFonts w:cs="Arial"/>
      <w:b/>
      <w:bCs/>
      <w:szCs w:val="26"/>
    </w:rPr>
  </w:style>
  <w:style w:type="paragraph" w:styleId="6">
    <w:name w:val="heading 6"/>
    <w:basedOn w:val="a2"/>
    <w:next w:val="a3"/>
    <w:link w:val="60"/>
    <w:unhideWhenUsed/>
    <w:qFormat/>
    <w:rsid w:val="00F91344"/>
    <w:pPr>
      <w:keepNext/>
      <w:keepLines/>
      <w:widowControl/>
      <w:numPr>
        <w:ilvl w:val="5"/>
        <w:numId w:val="16"/>
      </w:numPr>
      <w:suppressAutoHyphens/>
      <w:spacing w:before="120"/>
      <w:outlineLvl w:val="5"/>
    </w:pPr>
    <w:rPr>
      <w:b/>
    </w:rPr>
  </w:style>
  <w:style w:type="paragraph" w:styleId="7">
    <w:name w:val="heading 7"/>
    <w:basedOn w:val="a2"/>
    <w:next w:val="a3"/>
    <w:link w:val="70"/>
    <w:unhideWhenUsed/>
    <w:qFormat/>
    <w:rsid w:val="00F91344"/>
    <w:pPr>
      <w:keepNext/>
      <w:keepLines/>
      <w:widowControl/>
      <w:numPr>
        <w:ilvl w:val="6"/>
        <w:numId w:val="16"/>
      </w:numPr>
      <w:suppressAutoHyphens/>
      <w:spacing w:before="240" w:after="240"/>
      <w:outlineLvl w:val="6"/>
    </w:pPr>
    <w:rPr>
      <w:b/>
    </w:rPr>
  </w:style>
  <w:style w:type="paragraph" w:styleId="8">
    <w:name w:val="heading 8"/>
    <w:basedOn w:val="a2"/>
    <w:next w:val="a3"/>
    <w:link w:val="80"/>
    <w:unhideWhenUsed/>
    <w:qFormat/>
    <w:rsid w:val="00F91344"/>
    <w:pPr>
      <w:keepNext/>
      <w:keepLines/>
      <w:widowControl/>
      <w:numPr>
        <w:ilvl w:val="7"/>
        <w:numId w:val="16"/>
      </w:numPr>
      <w:suppressAutoHyphens/>
      <w:spacing w:before="240" w:after="240"/>
      <w:outlineLvl w:val="7"/>
    </w:pPr>
    <w:rPr>
      <w:rFonts w:ascii="Peterburg" w:hAnsi="Peterburg"/>
      <w:b/>
    </w:rPr>
  </w:style>
  <w:style w:type="paragraph" w:styleId="9">
    <w:name w:val="heading 9"/>
    <w:basedOn w:val="a2"/>
    <w:next w:val="a3"/>
    <w:link w:val="90"/>
    <w:unhideWhenUsed/>
    <w:qFormat/>
    <w:rsid w:val="00F91344"/>
    <w:pPr>
      <w:keepNext/>
      <w:keepLines/>
      <w:widowControl/>
      <w:numPr>
        <w:ilvl w:val="8"/>
        <w:numId w:val="16"/>
      </w:numPr>
      <w:suppressAutoHyphens/>
      <w:spacing w:before="240" w:after="240"/>
      <w:outlineLvl w:val="8"/>
    </w:pPr>
    <w:rPr>
      <w:b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7">
    <w:name w:val="Заголовок 1 Знак"/>
    <w:link w:val="14"/>
    <w:rsid w:val="00F91344"/>
    <w:rPr>
      <w:rFonts w:ascii="Times New Roman" w:eastAsiaTheme="minorEastAsia" w:hAnsi="Times New Roman" w:cs="Arial"/>
      <w:b/>
      <w:bCs/>
      <w:caps/>
      <w:kern w:val="32"/>
      <w:sz w:val="28"/>
      <w:szCs w:val="32"/>
      <w14:ligatures w14:val="standardContextual"/>
    </w:rPr>
  </w:style>
  <w:style w:type="character" w:styleId="a7">
    <w:name w:val="Hyperlink"/>
    <w:uiPriority w:val="99"/>
    <w:rsid w:val="00F91344"/>
    <w:rPr>
      <w:color w:val="0000FF"/>
      <w:u w:val="single"/>
    </w:rPr>
  </w:style>
  <w:style w:type="character" w:customStyle="1" w:styleId="RTL10">
    <w:name w:val="RTL_Заголовок 1 Знак"/>
    <w:basedOn w:val="a4"/>
    <w:link w:val="RTL1"/>
    <w:qFormat/>
    <w:rsid w:val="00314DA8"/>
    <w:rPr>
      <w:rFonts w:ascii="Times New Roman" w:eastAsiaTheme="minorEastAsia" w:hAnsi="Times New Roman" w:cs="Times New Roman"/>
      <w:b/>
      <w:sz w:val="32"/>
      <w:szCs w:val="32"/>
      <w:lang w:eastAsia="ru-RU"/>
      <w14:ligatures w14:val="standardContextual"/>
    </w:rPr>
  </w:style>
  <w:style w:type="character" w:customStyle="1" w:styleId="26">
    <w:name w:val="Заголовок 2 Знак"/>
    <w:link w:val="23"/>
    <w:rsid w:val="00F91344"/>
    <w:rPr>
      <w:rFonts w:ascii="Times New Roman" w:eastAsiaTheme="minorEastAsia" w:hAnsi="Times New Roman" w:cs="Arial"/>
      <w:b/>
      <w:bCs/>
      <w:iCs/>
      <w:sz w:val="28"/>
      <w:szCs w:val="28"/>
      <w14:ligatures w14:val="standardContextual"/>
    </w:rPr>
  </w:style>
  <w:style w:type="character" w:customStyle="1" w:styleId="36">
    <w:name w:val="Заголовок 3 Знак"/>
    <w:link w:val="33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styleId="a8">
    <w:name w:val="Strong"/>
    <w:basedOn w:val="a4"/>
    <w:uiPriority w:val="22"/>
    <w:qFormat/>
    <w:rsid w:val="00314DA8"/>
    <w:rPr>
      <w:b/>
      <w:bCs/>
    </w:rPr>
  </w:style>
  <w:style w:type="character" w:styleId="a9">
    <w:name w:val="Emphasis"/>
    <w:basedOn w:val="a4"/>
    <w:uiPriority w:val="20"/>
    <w:qFormat/>
    <w:rsid w:val="00314DA8"/>
    <w:rPr>
      <w:i/>
      <w:iCs/>
    </w:rPr>
  </w:style>
  <w:style w:type="character" w:styleId="HTML">
    <w:name w:val="HTML Code"/>
    <w:basedOn w:val="a4"/>
    <w:uiPriority w:val="99"/>
    <w:semiHidden/>
    <w:unhideWhenUsed/>
    <w:qFormat/>
    <w:rsid w:val="00314DA8"/>
    <w:rPr>
      <w:rFonts w:ascii="Courier New" w:eastAsia="Times New Roman" w:hAnsi="Courier New" w:cs="Courier New"/>
      <w:sz w:val="20"/>
      <w:szCs w:val="20"/>
    </w:rPr>
  </w:style>
  <w:style w:type="character" w:customStyle="1" w:styleId="scroll-codedefaultnewcontentplain">
    <w:name w:val="scroll-code_defaultnew_content_plain"/>
    <w:basedOn w:val="a4"/>
    <w:qFormat/>
    <w:rsid w:val="00CB230D"/>
    <w:rPr>
      <w:color w:val="000000"/>
    </w:rPr>
  </w:style>
  <w:style w:type="character" w:customStyle="1" w:styleId="scroll-codedefaultnewcontentstring">
    <w:name w:val="scroll-code_defaultnew_content_string"/>
    <w:basedOn w:val="a4"/>
    <w:qFormat/>
    <w:rsid w:val="00CB230D"/>
    <w:rPr>
      <w:color w:val="003366"/>
    </w:rPr>
  </w:style>
  <w:style w:type="character" w:customStyle="1" w:styleId="scroll-codedefaultnewcontentkeyword">
    <w:name w:val="scroll-code_defaultnew_content_keyword"/>
    <w:basedOn w:val="a4"/>
    <w:qFormat/>
    <w:rsid w:val="00CB230D"/>
    <w:rPr>
      <w:b/>
      <w:bCs/>
      <w:color w:val="336699"/>
    </w:rPr>
  </w:style>
  <w:style w:type="character" w:customStyle="1" w:styleId="scroll-codedefaultnewcontentcomments">
    <w:name w:val="scroll-code_defaultnew_content_comments"/>
    <w:basedOn w:val="a4"/>
    <w:qFormat/>
    <w:rsid w:val="00C332D6"/>
    <w:rPr>
      <w:color w:val="008200"/>
    </w:rPr>
  </w:style>
  <w:style w:type="character" w:customStyle="1" w:styleId="aa">
    <w:name w:val="Верхний колонтитул Знак"/>
    <w:basedOn w:val="a4"/>
    <w:link w:val="ab"/>
    <w:uiPriority w:val="99"/>
    <w:rsid w:val="00F91344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ac">
    <w:name w:val="Нижний колонтитул Знак"/>
    <w:basedOn w:val="a4"/>
    <w:link w:val="ad"/>
    <w:uiPriority w:val="99"/>
    <w:rsid w:val="00F91344"/>
    <w:rPr>
      <w:rFonts w:ascii="Times New Roman" w:eastAsiaTheme="minorEastAsia" w:hAnsi="Times New Roman" w:cs="Times New Roman"/>
      <w:sz w:val="20"/>
      <w:szCs w:val="24"/>
      <w14:ligatures w14:val="standardContextual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2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2"/>
    <w:pPr>
      <w:spacing w:after="140" w:line="276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2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a2"/>
    <w:qFormat/>
    <w:pPr>
      <w:suppressLineNumbers/>
    </w:pPr>
    <w:rPr>
      <w:rFonts w:cs="Lohit Devanagari"/>
    </w:rPr>
  </w:style>
  <w:style w:type="paragraph" w:styleId="af1">
    <w:name w:val="index heading"/>
    <w:basedOn w:val="Heading"/>
  </w:style>
  <w:style w:type="paragraph" w:styleId="af2">
    <w:name w:val="TOC Heading"/>
    <w:basedOn w:val="14"/>
    <w:next w:val="a2"/>
    <w:uiPriority w:val="39"/>
    <w:unhideWhenUsed/>
    <w:qFormat/>
    <w:rsid w:val="002A448D"/>
    <w:pPr>
      <w:outlineLvl w:val="9"/>
    </w:pPr>
    <w:rPr>
      <w:lang w:eastAsia="ru-RU"/>
    </w:rPr>
  </w:style>
  <w:style w:type="paragraph" w:styleId="18">
    <w:name w:val="toc 1"/>
    <w:basedOn w:val="a2"/>
    <w:next w:val="a2"/>
    <w:uiPriority w:val="39"/>
    <w:rsid w:val="00F91344"/>
    <w:pPr>
      <w:tabs>
        <w:tab w:val="right" w:leader="dot" w:pos="9356"/>
      </w:tabs>
      <w:ind w:right="567"/>
    </w:pPr>
    <w:rPr>
      <w:caps/>
    </w:rPr>
  </w:style>
  <w:style w:type="paragraph" w:styleId="27">
    <w:name w:val="toc 2"/>
    <w:basedOn w:val="a2"/>
    <w:next w:val="a2"/>
    <w:uiPriority w:val="39"/>
    <w:rsid w:val="00F91344"/>
    <w:pPr>
      <w:tabs>
        <w:tab w:val="right" w:leader="dot" w:pos="9356"/>
      </w:tabs>
      <w:ind w:left="238" w:right="567"/>
      <w:jc w:val="left"/>
    </w:pPr>
  </w:style>
  <w:style w:type="paragraph" w:styleId="37">
    <w:name w:val="toc 3"/>
    <w:basedOn w:val="a2"/>
    <w:next w:val="a2"/>
    <w:uiPriority w:val="39"/>
    <w:rsid w:val="00F91344"/>
    <w:pPr>
      <w:tabs>
        <w:tab w:val="right" w:leader="dot" w:pos="9356"/>
      </w:tabs>
      <w:ind w:left="482" w:right="567"/>
      <w:jc w:val="left"/>
    </w:pPr>
  </w:style>
  <w:style w:type="paragraph" w:customStyle="1" w:styleId="RTL1">
    <w:name w:val="RTL_Заголовок 1"/>
    <w:basedOn w:val="a2"/>
    <w:next w:val="a2"/>
    <w:link w:val="RTL10"/>
    <w:qFormat/>
    <w:rsid w:val="00314DA8"/>
    <w:pPr>
      <w:keepNext/>
      <w:pageBreakBefore/>
      <w:numPr>
        <w:numId w:val="1"/>
      </w:numPr>
      <w:spacing w:before="120" w:after="360" w:line="360" w:lineRule="auto"/>
      <w:outlineLvl w:val="0"/>
    </w:pPr>
    <w:rPr>
      <w:b/>
      <w:sz w:val="32"/>
      <w:szCs w:val="32"/>
      <w:lang w:eastAsia="ru-RU"/>
    </w:rPr>
  </w:style>
  <w:style w:type="paragraph" w:customStyle="1" w:styleId="RTL2">
    <w:name w:val="RTL_Заголовок 2"/>
    <w:basedOn w:val="a2"/>
    <w:next w:val="a2"/>
    <w:qFormat/>
    <w:rsid w:val="00314DA8"/>
    <w:pPr>
      <w:keepNext/>
      <w:numPr>
        <w:ilvl w:val="1"/>
        <w:numId w:val="1"/>
      </w:numPr>
      <w:tabs>
        <w:tab w:val="left" w:pos="360"/>
      </w:tabs>
      <w:spacing w:before="120" w:after="120" w:line="360" w:lineRule="auto"/>
      <w:outlineLvl w:val="1"/>
    </w:pPr>
    <w:rPr>
      <w:rFonts w:eastAsiaTheme="majorEastAsia"/>
      <w:b/>
      <w:szCs w:val="28"/>
      <w:lang w:eastAsia="ru-RU"/>
    </w:rPr>
  </w:style>
  <w:style w:type="paragraph" w:customStyle="1" w:styleId="RTL3">
    <w:name w:val="RTL_Заголовок 3"/>
    <w:basedOn w:val="a2"/>
    <w:next w:val="a2"/>
    <w:qFormat/>
    <w:rsid w:val="00314DA8"/>
    <w:pPr>
      <w:keepNext/>
      <w:numPr>
        <w:ilvl w:val="2"/>
        <w:numId w:val="1"/>
      </w:numPr>
      <w:tabs>
        <w:tab w:val="left" w:pos="360"/>
      </w:tabs>
      <w:spacing w:before="120" w:after="120" w:line="360" w:lineRule="auto"/>
      <w:ind w:left="0" w:firstLine="709"/>
      <w:outlineLvl w:val="2"/>
    </w:pPr>
    <w:rPr>
      <w:b/>
      <w:szCs w:val="28"/>
      <w:lang w:eastAsia="ru-RU"/>
    </w:rPr>
  </w:style>
  <w:style w:type="paragraph" w:customStyle="1" w:styleId="RTL4">
    <w:name w:val="RTL_Заголовок 4"/>
    <w:basedOn w:val="a2"/>
    <w:next w:val="a2"/>
    <w:qFormat/>
    <w:rsid w:val="00314DA8"/>
    <w:pPr>
      <w:keepNext/>
      <w:numPr>
        <w:ilvl w:val="3"/>
        <w:numId w:val="1"/>
      </w:numPr>
      <w:tabs>
        <w:tab w:val="left" w:pos="360"/>
      </w:tabs>
      <w:spacing w:before="120" w:after="120" w:line="360" w:lineRule="auto"/>
      <w:ind w:left="0" w:firstLine="709"/>
      <w:outlineLvl w:val="3"/>
    </w:pPr>
    <w:rPr>
      <w:b/>
      <w:szCs w:val="28"/>
      <w:lang w:eastAsia="ru-RU"/>
    </w:rPr>
  </w:style>
  <w:style w:type="paragraph" w:customStyle="1" w:styleId="RTL5">
    <w:name w:val="RTL_Заголовок 5"/>
    <w:basedOn w:val="a2"/>
    <w:next w:val="a2"/>
    <w:qFormat/>
    <w:rsid w:val="00314DA8"/>
    <w:pPr>
      <w:numPr>
        <w:ilvl w:val="4"/>
        <w:numId w:val="1"/>
      </w:numPr>
      <w:tabs>
        <w:tab w:val="left" w:pos="360"/>
      </w:tabs>
      <w:spacing w:line="360" w:lineRule="auto"/>
      <w:ind w:left="0" w:firstLine="709"/>
    </w:pPr>
    <w:rPr>
      <w:szCs w:val="28"/>
      <w:lang w:eastAsia="ru-RU"/>
    </w:rPr>
  </w:style>
  <w:style w:type="paragraph" w:customStyle="1" w:styleId="RTL6">
    <w:name w:val="RTL_Заголовок 6"/>
    <w:basedOn w:val="a2"/>
    <w:next w:val="a2"/>
    <w:qFormat/>
    <w:rsid w:val="00314DA8"/>
    <w:pPr>
      <w:numPr>
        <w:ilvl w:val="5"/>
        <w:numId w:val="1"/>
      </w:numPr>
      <w:tabs>
        <w:tab w:val="left" w:pos="360"/>
      </w:tabs>
      <w:spacing w:line="360" w:lineRule="auto"/>
      <w:ind w:left="0" w:firstLine="709"/>
    </w:pPr>
    <w:rPr>
      <w:szCs w:val="28"/>
      <w:lang w:eastAsia="ru-RU"/>
    </w:rPr>
  </w:style>
  <w:style w:type="paragraph" w:styleId="af3">
    <w:name w:val="Normal (Web)"/>
    <w:basedOn w:val="a2"/>
    <w:uiPriority w:val="99"/>
    <w:unhideWhenUsed/>
    <w:qFormat/>
    <w:rsid w:val="00314DA8"/>
    <w:pPr>
      <w:spacing w:beforeAutospacing="1" w:afterAutospacing="1"/>
    </w:pPr>
    <w:rPr>
      <w:rFonts w:eastAsia="Times New Roman"/>
      <w:sz w:val="24"/>
      <w:lang w:eastAsia="ru-RU"/>
    </w:rPr>
  </w:style>
  <w:style w:type="paragraph" w:customStyle="1" w:styleId="af4">
    <w:name w:val="_Табл_Заголовок"/>
    <w:basedOn w:val="a2"/>
    <w:rsid w:val="00F91344"/>
    <w:pPr>
      <w:widowControl/>
      <w:autoSpaceDN/>
      <w:adjustRightInd/>
      <w:spacing w:before="120" w:after="120"/>
      <w:jc w:val="center"/>
      <w:textAlignment w:val="auto"/>
    </w:pPr>
    <w:rPr>
      <w:b/>
      <w:sz w:val="26"/>
    </w:rPr>
  </w:style>
  <w:style w:type="paragraph" w:customStyle="1" w:styleId="af5">
    <w:name w:val="_Табл_Текст_лев"/>
    <w:basedOn w:val="a2"/>
    <w:rsid w:val="004851BF"/>
    <w:pPr>
      <w:widowControl/>
      <w:autoSpaceDN/>
      <w:adjustRightInd/>
      <w:jc w:val="left"/>
      <w:textAlignment w:val="auto"/>
    </w:pPr>
    <w:rPr>
      <w:sz w:val="24"/>
    </w:rPr>
  </w:style>
  <w:style w:type="paragraph" w:customStyle="1" w:styleId="scroll-codecontentdivline">
    <w:name w:val="scroll-code_content_div_line"/>
    <w:basedOn w:val="a2"/>
    <w:qFormat/>
    <w:rsid w:val="00CB230D"/>
    <w:pPr>
      <w:spacing w:after="120"/>
    </w:pPr>
    <w:rPr>
      <w:rFonts w:ascii="Arial" w:eastAsia="Times New Roman" w:hAnsi="Arial"/>
      <w:sz w:val="20"/>
      <w:lang w:val="en-US"/>
    </w:rPr>
  </w:style>
  <w:style w:type="paragraph" w:customStyle="1" w:styleId="HeaderandFooter">
    <w:name w:val="Header and Footer"/>
    <w:basedOn w:val="a2"/>
    <w:qFormat/>
  </w:style>
  <w:style w:type="paragraph" w:styleId="ab">
    <w:name w:val="header"/>
    <w:basedOn w:val="a2"/>
    <w:link w:val="aa"/>
    <w:uiPriority w:val="99"/>
    <w:unhideWhenUsed/>
    <w:rsid w:val="00F91344"/>
    <w:pPr>
      <w:tabs>
        <w:tab w:val="center" w:pos="4677"/>
        <w:tab w:val="right" w:pos="9355"/>
      </w:tabs>
    </w:pPr>
    <w:rPr>
      <w:sz w:val="24"/>
    </w:rPr>
  </w:style>
  <w:style w:type="paragraph" w:styleId="ad">
    <w:name w:val="footer"/>
    <w:basedOn w:val="a2"/>
    <w:link w:val="ac"/>
    <w:uiPriority w:val="99"/>
    <w:unhideWhenUsed/>
    <w:rsid w:val="00F91344"/>
    <w:pPr>
      <w:tabs>
        <w:tab w:val="center" w:pos="4677"/>
        <w:tab w:val="right" w:pos="9355"/>
      </w:tabs>
      <w:jc w:val="left"/>
    </w:pPr>
    <w:rPr>
      <w:sz w:val="20"/>
    </w:rPr>
  </w:style>
  <w:style w:type="table" w:styleId="af6">
    <w:name w:val="Table Grid"/>
    <w:basedOn w:val="a5"/>
    <w:uiPriority w:val="59"/>
    <w:rsid w:val="00314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TableNormal">
    <w:name w:val="Scroll Table Normal"/>
    <w:basedOn w:val="a5"/>
    <w:uiPriority w:val="99"/>
    <w:qFormat/>
    <w:rsid w:val="00026B24"/>
    <w:pPr>
      <w:spacing w:after="120"/>
    </w:pPr>
    <w:rPr>
      <w:sz w:val="20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b/>
        <w:bCs w:val="0"/>
        <w:i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Code">
    <w:name w:val="Scroll Code"/>
    <w:basedOn w:val="a5"/>
    <w:uiPriority w:val="99"/>
    <w:qFormat/>
    <w:rsid w:val="00CB230D"/>
    <w:pPr>
      <w:ind w:right="259"/>
    </w:pPr>
    <w:rPr>
      <w:sz w:val="18"/>
      <w:szCs w:val="24"/>
      <w:lang w:val="en-US"/>
    </w:rPr>
    <w:tblPr>
      <w:tblInd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</w:style>
  <w:style w:type="paragraph" w:styleId="af7">
    <w:name w:val="List Paragraph"/>
    <w:basedOn w:val="a2"/>
    <w:uiPriority w:val="34"/>
    <w:qFormat/>
    <w:rsid w:val="001F0149"/>
    <w:pPr>
      <w:spacing w:line="256" w:lineRule="auto"/>
      <w:ind w:left="720"/>
      <w:contextualSpacing/>
    </w:pPr>
  </w:style>
  <w:style w:type="paragraph" w:customStyle="1" w:styleId="ds-markdown-paragraph">
    <w:name w:val="ds-markdown-paragraph"/>
    <w:basedOn w:val="a2"/>
    <w:rsid w:val="00971FF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numbering" w:styleId="111111">
    <w:name w:val="Outline List 2"/>
    <w:rsid w:val="00D76D56"/>
    <w:pPr>
      <w:numPr>
        <w:numId w:val="6"/>
      </w:numPr>
    </w:pPr>
  </w:style>
  <w:style w:type="paragraph" w:customStyle="1" w:styleId="a3">
    <w:name w:val="_Основной с красной строки"/>
    <w:basedOn w:val="a2"/>
    <w:link w:val="af8"/>
    <w:qFormat/>
    <w:rsid w:val="00AF4FF8"/>
    <w:pPr>
      <w:widowControl/>
      <w:autoSpaceDN/>
      <w:adjustRightInd/>
      <w:ind w:firstLine="709"/>
      <w:textAlignment w:val="auto"/>
    </w:pPr>
    <w:rPr>
      <w:sz w:val="24"/>
    </w:rPr>
  </w:style>
  <w:style w:type="character" w:customStyle="1" w:styleId="af8">
    <w:name w:val="_Основной с красной строки Знак"/>
    <w:link w:val="a3"/>
    <w:locked/>
    <w:rsid w:val="00AF4FF8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19">
    <w:name w:val="_Маркированный список уровня 1 Знак"/>
    <w:link w:val="11"/>
    <w:locked/>
    <w:rsid w:val="004851BF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11">
    <w:name w:val="_Маркированный список уровня 1"/>
    <w:basedOn w:val="a2"/>
    <w:link w:val="19"/>
    <w:qFormat/>
    <w:rsid w:val="004851BF"/>
    <w:pPr>
      <w:numPr>
        <w:ilvl w:val="1"/>
        <w:numId w:val="5"/>
      </w:numPr>
      <w:shd w:val="clear" w:color="auto" w:fill="FFFFFF"/>
      <w:tabs>
        <w:tab w:val="clear" w:pos="1440"/>
      </w:tabs>
      <w:spacing w:line="276" w:lineRule="auto"/>
      <w:ind w:left="709"/>
    </w:pPr>
    <w:rPr>
      <w:rFonts w:eastAsia="Times New Roman"/>
      <w:color w:val="0F1115"/>
      <w:sz w:val="24"/>
      <w:lang w:eastAsia="ru-RU"/>
    </w:rPr>
  </w:style>
  <w:style w:type="paragraph" w:customStyle="1" w:styleId="28">
    <w:name w:val="_Маркированный список уровня 2"/>
    <w:basedOn w:val="11"/>
    <w:link w:val="29"/>
    <w:qFormat/>
    <w:rsid w:val="00F91344"/>
    <w:pPr>
      <w:tabs>
        <w:tab w:val="num" w:pos="1440"/>
        <w:tab w:val="left" w:pos="1559"/>
      </w:tabs>
      <w:ind w:left="1440"/>
    </w:pPr>
    <w:rPr>
      <w:szCs w:val="26"/>
    </w:rPr>
  </w:style>
  <w:style w:type="paragraph" w:customStyle="1" w:styleId="30">
    <w:name w:val="_Маркированный список уровня 3"/>
    <w:basedOn w:val="28"/>
    <w:link w:val="38"/>
    <w:rsid w:val="00F91344"/>
    <w:pPr>
      <w:numPr>
        <w:ilvl w:val="2"/>
      </w:numPr>
      <w:tabs>
        <w:tab w:val="num" w:pos="644"/>
      </w:tabs>
    </w:pPr>
  </w:style>
  <w:style w:type="paragraph" w:customStyle="1" w:styleId="af9">
    <w:name w:val="_Текст исходного кода"/>
    <w:basedOn w:val="a2"/>
    <w:rsid w:val="00AF4F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Times New Roman"/>
      <w:sz w:val="20"/>
      <w:szCs w:val="20"/>
      <w:lang w:eastAsia="ru-RU"/>
    </w:rPr>
  </w:style>
  <w:style w:type="numbering" w:customStyle="1" w:styleId="a1">
    <w:name w:val="_Маркированный список"/>
    <w:basedOn w:val="a6"/>
    <w:uiPriority w:val="99"/>
    <w:rsid w:val="00F91344"/>
    <w:pPr>
      <w:numPr>
        <w:numId w:val="7"/>
      </w:numPr>
    </w:pPr>
  </w:style>
  <w:style w:type="character" w:customStyle="1" w:styleId="41">
    <w:name w:val="Заголовок 4 Знак"/>
    <w:link w:val="40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customStyle="1" w:styleId="51">
    <w:name w:val="Заголовок 5 Знак"/>
    <w:link w:val="50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customStyle="1" w:styleId="60">
    <w:name w:val="Заголовок 6 Знак"/>
    <w:link w:val="6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character" w:customStyle="1" w:styleId="70">
    <w:name w:val="Заголовок 7 Знак"/>
    <w:link w:val="7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character" w:customStyle="1" w:styleId="80">
    <w:name w:val="Заголовок 8 Знак"/>
    <w:link w:val="8"/>
    <w:rsid w:val="00F91344"/>
    <w:rPr>
      <w:rFonts w:ascii="Peterburg" w:eastAsiaTheme="minorEastAsia" w:hAnsi="Peterburg" w:cs="Times New Roman"/>
      <w:b/>
      <w:sz w:val="28"/>
      <w:szCs w:val="24"/>
      <w14:ligatures w14:val="standardContextual"/>
    </w:rPr>
  </w:style>
  <w:style w:type="character" w:customStyle="1" w:styleId="90">
    <w:name w:val="Заголовок 9 Знак"/>
    <w:link w:val="9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paragraph" w:styleId="afa">
    <w:name w:val="Revision"/>
    <w:hidden/>
    <w:uiPriority w:val="99"/>
    <w:semiHidden/>
    <w:rsid w:val="00F91344"/>
    <w:pPr>
      <w:suppressAutoHyphens w:val="0"/>
    </w:pPr>
    <w:rPr>
      <w:rFonts w:ascii="Tahoma" w:eastAsia="Times New Roman" w:hAnsi="Tahoma" w:cs="Tahoma"/>
      <w:sz w:val="20"/>
      <w:szCs w:val="24"/>
      <w:lang w:eastAsia="ru-RU"/>
      <w14:ligatures w14:val="standardContextual"/>
    </w:rPr>
  </w:style>
  <w:style w:type="paragraph" w:styleId="42">
    <w:name w:val="toc 4"/>
    <w:basedOn w:val="a2"/>
    <w:next w:val="a2"/>
    <w:autoRedefine/>
    <w:uiPriority w:val="39"/>
    <w:rsid w:val="00F91344"/>
    <w:pPr>
      <w:ind w:left="720"/>
    </w:pPr>
  </w:style>
  <w:style w:type="paragraph" w:styleId="52">
    <w:name w:val="toc 5"/>
    <w:basedOn w:val="a2"/>
    <w:next w:val="a2"/>
    <w:autoRedefine/>
    <w:uiPriority w:val="39"/>
    <w:rsid w:val="00F91344"/>
    <w:pPr>
      <w:ind w:left="960"/>
    </w:pPr>
  </w:style>
  <w:style w:type="paragraph" w:styleId="61">
    <w:name w:val="toc 6"/>
    <w:basedOn w:val="a2"/>
    <w:next w:val="a2"/>
    <w:autoRedefine/>
    <w:uiPriority w:val="39"/>
    <w:rsid w:val="00F91344"/>
    <w:pPr>
      <w:ind w:left="1200"/>
    </w:pPr>
  </w:style>
  <w:style w:type="paragraph" w:styleId="71">
    <w:name w:val="toc 7"/>
    <w:basedOn w:val="a2"/>
    <w:next w:val="a2"/>
    <w:autoRedefine/>
    <w:uiPriority w:val="39"/>
    <w:rsid w:val="00F91344"/>
    <w:pPr>
      <w:ind w:left="1440"/>
    </w:pPr>
  </w:style>
  <w:style w:type="paragraph" w:styleId="81">
    <w:name w:val="toc 8"/>
    <w:basedOn w:val="a2"/>
    <w:next w:val="a2"/>
    <w:autoRedefine/>
    <w:uiPriority w:val="39"/>
    <w:rsid w:val="00F91344"/>
    <w:pPr>
      <w:ind w:left="1680"/>
    </w:pPr>
  </w:style>
  <w:style w:type="paragraph" w:styleId="91">
    <w:name w:val="toc 9"/>
    <w:basedOn w:val="a2"/>
    <w:next w:val="a2"/>
    <w:autoRedefine/>
    <w:uiPriority w:val="39"/>
    <w:rsid w:val="00F91344"/>
    <w:pPr>
      <w:ind w:left="1920"/>
    </w:pPr>
  </w:style>
  <w:style w:type="paragraph" w:customStyle="1" w:styleId="afb">
    <w:name w:val="_Комментарий"/>
    <w:basedOn w:val="a2"/>
    <w:link w:val="afc"/>
    <w:uiPriority w:val="8"/>
    <w:rsid w:val="00F91344"/>
    <w:pPr>
      <w:keepLines/>
      <w:pBdr>
        <w:top w:val="single" w:sz="4" w:space="1" w:color="FE0000"/>
        <w:left w:val="single" w:sz="4" w:space="4" w:color="FE0000"/>
        <w:bottom w:val="single" w:sz="4" w:space="1" w:color="FE0000"/>
        <w:right w:val="single" w:sz="4" w:space="4" w:color="FE0000"/>
      </w:pBdr>
      <w:spacing w:after="120"/>
      <w:ind w:left="180" w:right="174"/>
    </w:pPr>
    <w:rPr>
      <w:i/>
      <w:color w:val="FF0000"/>
    </w:rPr>
  </w:style>
  <w:style w:type="character" w:customStyle="1" w:styleId="afc">
    <w:name w:val="_Комментарий Знак"/>
    <w:basedOn w:val="a4"/>
    <w:link w:val="afb"/>
    <w:uiPriority w:val="8"/>
    <w:rsid w:val="00F91344"/>
    <w:rPr>
      <w:rFonts w:ascii="Times New Roman" w:eastAsiaTheme="minorEastAsia" w:hAnsi="Times New Roman" w:cs="Times New Roman"/>
      <w:i/>
      <w:color w:val="FF0000"/>
      <w:sz w:val="28"/>
      <w:szCs w:val="24"/>
      <w14:ligatures w14:val="standardContextual"/>
    </w:rPr>
  </w:style>
  <w:style w:type="paragraph" w:customStyle="1" w:styleId="afd">
    <w:name w:val="_Заголовок без нумерации в оглавлении"/>
    <w:basedOn w:val="a2"/>
    <w:next w:val="a3"/>
    <w:rsid w:val="00F91344"/>
    <w:pPr>
      <w:keepNext/>
      <w:keepLines/>
      <w:pageBreakBefore/>
      <w:widowControl/>
      <w:autoSpaceDN/>
      <w:adjustRightInd/>
      <w:spacing w:after="120"/>
      <w:jc w:val="center"/>
      <w:textAlignment w:val="auto"/>
      <w:outlineLvl w:val="0"/>
    </w:pPr>
    <w:rPr>
      <w:b/>
      <w:caps/>
      <w:szCs w:val="32"/>
    </w:rPr>
  </w:style>
  <w:style w:type="paragraph" w:customStyle="1" w:styleId="afe">
    <w:name w:val="_Заголовок без нумерации Не в оглавлении"/>
    <w:basedOn w:val="a2"/>
    <w:next w:val="a3"/>
    <w:link w:val="aff"/>
    <w:rsid w:val="00F91344"/>
    <w:pPr>
      <w:pageBreakBefore/>
      <w:spacing w:before="120"/>
      <w:jc w:val="center"/>
    </w:pPr>
    <w:rPr>
      <w:b/>
      <w:caps/>
      <w:spacing w:val="20"/>
      <w:szCs w:val="28"/>
    </w:rPr>
  </w:style>
  <w:style w:type="character" w:customStyle="1" w:styleId="aff">
    <w:name w:val="_Заголовок без нумерации Не в оглавлении Знак"/>
    <w:link w:val="afe"/>
    <w:rsid w:val="00F91344"/>
    <w:rPr>
      <w:rFonts w:ascii="Times New Roman" w:eastAsiaTheme="minorEastAsia" w:hAnsi="Times New Roman" w:cs="Times New Roman"/>
      <w:b/>
      <w:caps/>
      <w:spacing w:val="20"/>
      <w:sz w:val="28"/>
      <w:szCs w:val="28"/>
      <w14:ligatures w14:val="standardContextual"/>
    </w:rPr>
  </w:style>
  <w:style w:type="character" w:customStyle="1" w:styleId="29">
    <w:name w:val="_Маркированный список уровня 2 Знак"/>
    <w:link w:val="28"/>
    <w:rsid w:val="00F91344"/>
    <w:rPr>
      <w:rFonts w:ascii="Times New Roman" w:eastAsia="Times New Roman" w:hAnsi="Times New Roman" w:cs="Times New Roman"/>
      <w:color w:val="0F1115"/>
      <w:sz w:val="24"/>
      <w:szCs w:val="26"/>
      <w:shd w:val="clear" w:color="auto" w:fill="FFFFFF"/>
      <w:lang w:eastAsia="ru-RU"/>
      <w14:ligatures w14:val="standardContextual"/>
    </w:rPr>
  </w:style>
  <w:style w:type="character" w:customStyle="1" w:styleId="38">
    <w:name w:val="_Маркированный список уровня 3 Знак"/>
    <w:basedOn w:val="29"/>
    <w:link w:val="30"/>
    <w:rsid w:val="00F91344"/>
    <w:rPr>
      <w:rFonts w:ascii="Times New Roman" w:eastAsia="Times New Roman" w:hAnsi="Times New Roman" w:cs="Times New Roman"/>
      <w:color w:val="0F1115"/>
      <w:sz w:val="24"/>
      <w:szCs w:val="26"/>
      <w:shd w:val="clear" w:color="auto" w:fill="FFFFFF"/>
      <w:lang w:eastAsia="ru-RU"/>
      <w14:ligatures w14:val="standardContextual"/>
    </w:rPr>
  </w:style>
  <w:style w:type="paragraph" w:customStyle="1" w:styleId="16">
    <w:name w:val="_Нумерованный 1"/>
    <w:basedOn w:val="a2"/>
    <w:link w:val="110"/>
    <w:qFormat/>
    <w:rsid w:val="00055072"/>
    <w:pPr>
      <w:numPr>
        <w:numId w:val="4"/>
      </w:numPr>
      <w:shd w:val="clear" w:color="auto" w:fill="FFFFFF"/>
      <w:spacing w:before="100" w:beforeAutospacing="1" w:line="276" w:lineRule="auto"/>
      <w:ind w:left="709" w:hanging="709"/>
    </w:pPr>
    <w:rPr>
      <w:rFonts w:eastAsia="Times New Roman"/>
      <w:color w:val="0F1115"/>
      <w:sz w:val="24"/>
      <w:lang w:eastAsia="ru-RU"/>
    </w:rPr>
  </w:style>
  <w:style w:type="character" w:customStyle="1" w:styleId="110">
    <w:name w:val="_Нумерованный 1 Знак1"/>
    <w:link w:val="16"/>
    <w:rsid w:val="00055072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25">
    <w:name w:val="_Нумерованный 2"/>
    <w:basedOn w:val="16"/>
    <w:link w:val="210"/>
    <w:qFormat/>
    <w:rsid w:val="00F91344"/>
    <w:pPr>
      <w:numPr>
        <w:ilvl w:val="1"/>
      </w:numPr>
    </w:pPr>
  </w:style>
  <w:style w:type="character" w:customStyle="1" w:styleId="210">
    <w:name w:val="_Нумерованный 2 Знак1"/>
    <w:basedOn w:val="110"/>
    <w:link w:val="25"/>
    <w:rsid w:val="00F91344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35">
    <w:name w:val="_Нумерованный 3"/>
    <w:basedOn w:val="25"/>
    <w:link w:val="39"/>
    <w:rsid w:val="00F91344"/>
    <w:pPr>
      <w:numPr>
        <w:ilvl w:val="2"/>
      </w:numPr>
    </w:pPr>
  </w:style>
  <w:style w:type="character" w:customStyle="1" w:styleId="39">
    <w:name w:val="_Нумерованный 3 Знак"/>
    <w:basedOn w:val="210"/>
    <w:link w:val="35"/>
    <w:rsid w:val="00F91344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aff0">
    <w:name w:val="_Основной перед списком"/>
    <w:basedOn w:val="a3"/>
    <w:next w:val="11"/>
    <w:link w:val="aff1"/>
    <w:qFormat/>
    <w:rsid w:val="00F91344"/>
    <w:pPr>
      <w:keepNext/>
    </w:pPr>
  </w:style>
  <w:style w:type="character" w:customStyle="1" w:styleId="aff1">
    <w:name w:val="_Основной перед списком Знак"/>
    <w:basedOn w:val="af8"/>
    <w:link w:val="aff0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2">
    <w:name w:val="_Основной после таблицы и рисунка"/>
    <w:basedOn w:val="a3"/>
    <w:next w:val="a3"/>
    <w:qFormat/>
    <w:rsid w:val="00F91344"/>
    <w:pPr>
      <w:spacing w:before="240"/>
    </w:pPr>
  </w:style>
  <w:style w:type="paragraph" w:customStyle="1" w:styleId="10">
    <w:name w:val="_Перечисление 1"/>
    <w:basedOn w:val="a2"/>
    <w:qFormat/>
    <w:rsid w:val="00F91344"/>
    <w:pPr>
      <w:widowControl/>
      <w:numPr>
        <w:numId w:val="10"/>
      </w:numPr>
    </w:pPr>
  </w:style>
  <w:style w:type="paragraph" w:customStyle="1" w:styleId="20">
    <w:name w:val="_Перечисление 2"/>
    <w:basedOn w:val="10"/>
    <w:qFormat/>
    <w:rsid w:val="00F91344"/>
    <w:pPr>
      <w:numPr>
        <w:ilvl w:val="1"/>
      </w:numPr>
    </w:pPr>
  </w:style>
  <w:style w:type="paragraph" w:customStyle="1" w:styleId="aff3">
    <w:name w:val="_Рисунок_Картинка"/>
    <w:basedOn w:val="a2"/>
    <w:next w:val="a2"/>
    <w:link w:val="aff4"/>
    <w:qFormat/>
    <w:rsid w:val="00F91344"/>
    <w:pPr>
      <w:keepNext/>
      <w:spacing w:before="120" w:after="120"/>
      <w:jc w:val="center"/>
    </w:pPr>
  </w:style>
  <w:style w:type="character" w:customStyle="1" w:styleId="aff4">
    <w:name w:val="_Рисунок_Картинка Знак"/>
    <w:link w:val="aff3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5">
    <w:name w:val="_Рисунок_Название"/>
    <w:basedOn w:val="a2"/>
    <w:next w:val="aff2"/>
    <w:link w:val="aff6"/>
    <w:rsid w:val="00F91344"/>
    <w:pPr>
      <w:keepLines/>
      <w:widowControl/>
      <w:suppressAutoHyphens/>
      <w:spacing w:before="120" w:after="120"/>
      <w:jc w:val="center"/>
    </w:pPr>
    <w:rPr>
      <w:bCs/>
      <w:szCs w:val="22"/>
    </w:rPr>
  </w:style>
  <w:style w:type="character" w:customStyle="1" w:styleId="aff6">
    <w:name w:val="_Рисунок_Название Знак"/>
    <w:link w:val="aff5"/>
    <w:rsid w:val="00F91344"/>
    <w:rPr>
      <w:rFonts w:ascii="Times New Roman" w:eastAsiaTheme="minorEastAsia" w:hAnsi="Times New Roman" w:cs="Times New Roman"/>
      <w:bCs/>
      <w:sz w:val="28"/>
      <w14:ligatures w14:val="standardContextual"/>
    </w:rPr>
  </w:style>
  <w:style w:type="paragraph" w:customStyle="1" w:styleId="aff7">
    <w:name w:val="_Табл_Название"/>
    <w:basedOn w:val="a2"/>
    <w:rsid w:val="00F91344"/>
    <w:pPr>
      <w:keepNext/>
      <w:keepLines/>
      <w:widowControl/>
      <w:suppressAutoHyphens/>
      <w:spacing w:before="120" w:after="60"/>
      <w:jc w:val="left"/>
    </w:pPr>
  </w:style>
  <w:style w:type="paragraph" w:customStyle="1" w:styleId="aff8">
    <w:name w:val="_Табл_Подзаголовок"/>
    <w:basedOn w:val="a2"/>
    <w:rsid w:val="00F91344"/>
    <w:pPr>
      <w:keepNext/>
      <w:spacing w:before="120" w:after="120"/>
      <w:jc w:val="center"/>
    </w:pPr>
    <w:rPr>
      <w:b/>
      <w:i/>
      <w:sz w:val="26"/>
    </w:rPr>
  </w:style>
  <w:style w:type="paragraph" w:customStyle="1" w:styleId="15">
    <w:name w:val="_Табл_Текст_Маркир1"/>
    <w:basedOn w:val="a2"/>
    <w:next w:val="1010"/>
    <w:rsid w:val="00F91344"/>
    <w:pPr>
      <w:numPr>
        <w:numId w:val="14"/>
      </w:numPr>
      <w:jc w:val="left"/>
      <w:textAlignment w:val="auto"/>
    </w:pPr>
    <w:rPr>
      <w:rFonts w:eastAsia="Calibri"/>
      <w:bCs/>
      <w:sz w:val="26"/>
    </w:rPr>
  </w:style>
  <w:style w:type="paragraph" w:customStyle="1" w:styleId="24">
    <w:name w:val="_Табл_Текст_Маркир2"/>
    <w:basedOn w:val="15"/>
    <w:rsid w:val="00F91344"/>
    <w:pPr>
      <w:numPr>
        <w:ilvl w:val="1"/>
      </w:numPr>
    </w:pPr>
  </w:style>
  <w:style w:type="paragraph" w:customStyle="1" w:styleId="34">
    <w:name w:val="_Табл_Текст_Маркир3"/>
    <w:basedOn w:val="24"/>
    <w:qFormat/>
    <w:rsid w:val="00F91344"/>
    <w:pPr>
      <w:numPr>
        <w:ilvl w:val="2"/>
      </w:numPr>
    </w:pPr>
  </w:style>
  <w:style w:type="paragraph" w:customStyle="1" w:styleId="13">
    <w:name w:val="_Табл_Текст_Нумеров1"/>
    <w:basedOn w:val="a2"/>
    <w:qFormat/>
    <w:rsid w:val="00F91344"/>
    <w:pPr>
      <w:numPr>
        <w:numId w:val="11"/>
      </w:numPr>
      <w:jc w:val="left"/>
    </w:pPr>
    <w:rPr>
      <w:sz w:val="26"/>
    </w:rPr>
  </w:style>
  <w:style w:type="paragraph" w:customStyle="1" w:styleId="22">
    <w:name w:val="_Табл_Текст_Нумеров2"/>
    <w:basedOn w:val="13"/>
    <w:qFormat/>
    <w:rsid w:val="00F91344"/>
    <w:pPr>
      <w:numPr>
        <w:ilvl w:val="1"/>
      </w:numPr>
    </w:pPr>
  </w:style>
  <w:style w:type="paragraph" w:customStyle="1" w:styleId="32">
    <w:name w:val="_Табл_Текст_Нумеров3"/>
    <w:basedOn w:val="22"/>
    <w:qFormat/>
    <w:rsid w:val="00F91344"/>
    <w:pPr>
      <w:numPr>
        <w:ilvl w:val="2"/>
      </w:numPr>
    </w:pPr>
  </w:style>
  <w:style w:type="paragraph" w:customStyle="1" w:styleId="aff9">
    <w:name w:val="_Табл_Текст_по_ширине"/>
    <w:basedOn w:val="af5"/>
    <w:qFormat/>
    <w:rsid w:val="00F91344"/>
    <w:pPr>
      <w:jc w:val="both"/>
    </w:pPr>
  </w:style>
  <w:style w:type="paragraph" w:customStyle="1" w:styleId="affa">
    <w:name w:val="_Табл_Текст_прав"/>
    <w:basedOn w:val="af5"/>
    <w:qFormat/>
    <w:rsid w:val="00F91344"/>
    <w:pPr>
      <w:jc w:val="right"/>
    </w:pPr>
  </w:style>
  <w:style w:type="paragraph" w:customStyle="1" w:styleId="affb">
    <w:name w:val="_Табл_Текст_центр"/>
    <w:basedOn w:val="af5"/>
    <w:rsid w:val="00F91344"/>
    <w:pPr>
      <w:jc w:val="center"/>
    </w:pPr>
    <w:rPr>
      <w:rFonts w:eastAsia="Calibri"/>
    </w:rPr>
  </w:style>
  <w:style w:type="table" w:customStyle="1" w:styleId="affc">
    <w:name w:val="_Таблица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name w:val="_Таблица примечания"/>
    <w:basedOn w:val="a5"/>
    <w:rsid w:val="00F91344"/>
    <w:pPr>
      <w:suppressAutoHyphens w:val="0"/>
      <w:spacing w:before="120" w:after="120"/>
    </w:pPr>
    <w:rPr>
      <w:rFonts w:ascii="Times New Roman" w:eastAsia="Times New Roman" w:hAnsi="Times New Roman" w:cs="Times New Roman"/>
      <w:sz w:val="20"/>
      <w:szCs w:val="24"/>
      <w:lang w:eastAsia="ru-RU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table" w:customStyle="1" w:styleId="affe">
    <w:name w:val="_Таблица содержания работ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paragraph" w:customStyle="1" w:styleId="afff">
    <w:name w:val="_Текст сноски"/>
    <w:basedOn w:val="a2"/>
    <w:link w:val="afff0"/>
    <w:rsid w:val="00F91344"/>
    <w:pPr>
      <w:widowControl/>
      <w:suppressAutoHyphens/>
      <w:autoSpaceDN/>
      <w:adjustRightInd/>
      <w:jc w:val="left"/>
      <w:textAlignment w:val="auto"/>
    </w:pPr>
    <w:rPr>
      <w:bCs/>
      <w:sz w:val="20"/>
      <w:vertAlign w:val="superscript"/>
    </w:rPr>
  </w:style>
  <w:style w:type="character" w:customStyle="1" w:styleId="afff0">
    <w:name w:val="_Текст сноски Знак"/>
    <w:link w:val="afff"/>
    <w:rsid w:val="00F91344"/>
    <w:rPr>
      <w:rFonts w:ascii="Times New Roman" w:eastAsiaTheme="minorEastAsia" w:hAnsi="Times New Roman" w:cs="Times New Roman"/>
      <w:bCs/>
      <w:sz w:val="20"/>
      <w:szCs w:val="24"/>
      <w:vertAlign w:val="superscript"/>
      <w14:ligatures w14:val="standardContextual"/>
    </w:rPr>
  </w:style>
  <w:style w:type="character" w:customStyle="1" w:styleId="afff1">
    <w:name w:val="_Текст_курсив"/>
    <w:qFormat/>
    <w:rsid w:val="00F91344"/>
    <w:rPr>
      <w:i/>
    </w:rPr>
  </w:style>
  <w:style w:type="character" w:customStyle="1" w:styleId="afff2">
    <w:name w:val="_Текст_подчеркнутый"/>
    <w:qFormat/>
    <w:rsid w:val="00F91344"/>
    <w:rPr>
      <w:u w:val="single"/>
    </w:rPr>
  </w:style>
  <w:style w:type="character" w:customStyle="1" w:styleId="afff3">
    <w:name w:val="_Текст_полужирный"/>
    <w:qFormat/>
    <w:rsid w:val="00F91344"/>
    <w:rPr>
      <w:b/>
    </w:rPr>
  </w:style>
  <w:style w:type="character" w:customStyle="1" w:styleId="afff4">
    <w:name w:val="_Текст_скрытый"/>
    <w:qFormat/>
    <w:rsid w:val="00F91344"/>
    <w:rPr>
      <w:vanish/>
    </w:rPr>
  </w:style>
  <w:style w:type="paragraph" w:customStyle="1" w:styleId="afff5">
    <w:name w:val="_Титул наименование организации"/>
    <w:basedOn w:val="a2"/>
    <w:link w:val="afff6"/>
    <w:rsid w:val="00F91344"/>
    <w:pPr>
      <w:tabs>
        <w:tab w:val="left" w:pos="364"/>
      </w:tabs>
      <w:spacing w:before="120"/>
      <w:jc w:val="center"/>
    </w:pPr>
    <w:rPr>
      <w:rFonts w:eastAsia="Times New Roman"/>
      <w:noProof/>
      <w:sz w:val="26"/>
      <w:szCs w:val="26"/>
      <w:lang w:eastAsia="ru-RU"/>
      <w14:ligatures w14:val="none"/>
    </w:rPr>
  </w:style>
  <w:style w:type="character" w:customStyle="1" w:styleId="afff6">
    <w:name w:val="_Титул наименование организации Знак"/>
    <w:link w:val="afff5"/>
    <w:rsid w:val="00F91344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paragraph" w:customStyle="1" w:styleId="afff7">
    <w:name w:val="_Титул_другое"/>
    <w:basedOn w:val="a2"/>
    <w:rsid w:val="00F91344"/>
    <w:pPr>
      <w:widowControl/>
      <w:autoSpaceDN/>
      <w:adjustRightInd/>
      <w:spacing w:before="120"/>
      <w:jc w:val="left"/>
      <w:textAlignment w:val="auto"/>
    </w:pPr>
    <w:rPr>
      <w:rFonts w:cs="Arial"/>
      <w:szCs w:val="28"/>
    </w:rPr>
  </w:style>
  <w:style w:type="paragraph" w:customStyle="1" w:styleId="afff8">
    <w:name w:val="_Титул_Код документа"/>
    <w:basedOn w:val="a2"/>
    <w:rsid w:val="00F91344"/>
    <w:pPr>
      <w:widowControl/>
      <w:autoSpaceDN/>
      <w:adjustRightInd/>
      <w:spacing w:before="240" w:after="240"/>
      <w:jc w:val="center"/>
      <w:textAlignment w:val="auto"/>
    </w:pPr>
    <w:rPr>
      <w:rFonts w:ascii="Times New Roman Полужирный" w:hAnsi="Times New Roman Полужирный" w:cs="Arial"/>
      <w:b/>
      <w:caps/>
      <w:szCs w:val="28"/>
    </w:rPr>
  </w:style>
  <w:style w:type="paragraph" w:customStyle="1" w:styleId="afff9">
    <w:name w:val="_Титул_Количество страниц"/>
    <w:basedOn w:val="a2"/>
    <w:link w:val="afffa"/>
    <w:qFormat/>
    <w:rsid w:val="00F91344"/>
    <w:pPr>
      <w:widowControl/>
      <w:autoSpaceDN/>
      <w:adjustRightInd/>
      <w:spacing w:before="240"/>
      <w:jc w:val="center"/>
      <w:textAlignment w:val="auto"/>
    </w:pPr>
  </w:style>
  <w:style w:type="character" w:customStyle="1" w:styleId="afffa">
    <w:name w:val="_Титул_Количество страниц Знак"/>
    <w:basedOn w:val="a4"/>
    <w:link w:val="afff9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fb">
    <w:name w:val="_Титул_Москва год"/>
    <w:basedOn w:val="a2"/>
    <w:link w:val="afffc"/>
    <w:rsid w:val="00F91344"/>
    <w:pPr>
      <w:jc w:val="center"/>
    </w:pPr>
    <w:rPr>
      <w:rFonts w:eastAsia="Times New Roman"/>
      <w:bCs/>
      <w:lang w:eastAsia="ru-RU"/>
      <w14:ligatures w14:val="none"/>
    </w:rPr>
  </w:style>
  <w:style w:type="character" w:customStyle="1" w:styleId="afffc">
    <w:name w:val="_Титул_Москва год Знак"/>
    <w:link w:val="afffb"/>
    <w:rsid w:val="00F9134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fffd">
    <w:name w:val="_Титул_Название документа"/>
    <w:basedOn w:val="a2"/>
    <w:link w:val="afffe"/>
    <w:qFormat/>
    <w:rsid w:val="00F91344"/>
    <w:pPr>
      <w:widowControl/>
      <w:autoSpaceDN/>
      <w:adjustRightInd/>
      <w:spacing w:before="720"/>
      <w:jc w:val="center"/>
      <w:textAlignment w:val="auto"/>
    </w:pPr>
    <w:rPr>
      <w:rFonts w:ascii="Times New Roman Полужирный" w:hAnsi="Times New Roman Полужирный"/>
      <w:b/>
      <w:caps/>
      <w:sz w:val="32"/>
      <w:szCs w:val="28"/>
    </w:rPr>
  </w:style>
  <w:style w:type="character" w:customStyle="1" w:styleId="afffe">
    <w:name w:val="_Титул_Название документа Знак"/>
    <w:link w:val="afffd"/>
    <w:rsid w:val="00F91344"/>
    <w:rPr>
      <w:rFonts w:ascii="Times New Roman Полужирный" w:eastAsiaTheme="minorEastAsia" w:hAnsi="Times New Roman Полужирный" w:cs="Times New Roman"/>
      <w:b/>
      <w:caps/>
      <w:sz w:val="32"/>
      <w:szCs w:val="28"/>
      <w14:ligatures w14:val="standardContextual"/>
    </w:rPr>
  </w:style>
  <w:style w:type="paragraph" w:customStyle="1" w:styleId="affff">
    <w:name w:val="_Титул_Название системы"/>
    <w:basedOn w:val="a2"/>
    <w:next w:val="affff0"/>
    <w:link w:val="affff1"/>
    <w:rsid w:val="00F91344"/>
    <w:pPr>
      <w:spacing w:before="480"/>
      <w:jc w:val="center"/>
    </w:pPr>
    <w:rPr>
      <w:szCs w:val="28"/>
    </w:rPr>
  </w:style>
  <w:style w:type="character" w:customStyle="1" w:styleId="affff1">
    <w:name w:val="_Титул_Название системы Знак"/>
    <w:link w:val="affff"/>
    <w:rsid w:val="00F91344"/>
    <w:rPr>
      <w:rFonts w:ascii="Times New Roman" w:eastAsiaTheme="minorEastAsia" w:hAnsi="Times New Roman" w:cs="Times New Roman"/>
      <w:sz w:val="28"/>
      <w:szCs w:val="28"/>
      <w14:ligatures w14:val="standardContextual"/>
    </w:rPr>
  </w:style>
  <w:style w:type="paragraph" w:customStyle="1" w:styleId="affff2">
    <w:name w:val="_Титул_Название системы краткое"/>
    <w:basedOn w:val="a2"/>
    <w:next w:val="afff7"/>
    <w:rsid w:val="00F91344"/>
    <w:pPr>
      <w:widowControl/>
      <w:autoSpaceDN/>
      <w:adjustRightInd/>
      <w:spacing w:after="120"/>
      <w:jc w:val="center"/>
      <w:textAlignment w:val="auto"/>
    </w:pPr>
    <w:rPr>
      <w:rFonts w:cs="Arial"/>
      <w:b/>
      <w:sz w:val="32"/>
      <w:szCs w:val="28"/>
    </w:rPr>
  </w:style>
  <w:style w:type="paragraph" w:customStyle="1" w:styleId="affff3">
    <w:name w:val="_Титул_Название системы полное"/>
    <w:basedOn w:val="a2"/>
    <w:next w:val="affff2"/>
    <w:rsid w:val="00F91344"/>
    <w:pPr>
      <w:widowControl/>
      <w:autoSpaceDN/>
      <w:adjustRightInd/>
      <w:spacing w:after="120"/>
      <w:jc w:val="center"/>
      <w:textAlignment w:val="auto"/>
    </w:pPr>
    <w:rPr>
      <w:rFonts w:cs="Arial"/>
      <w:b/>
      <w:bCs/>
      <w:sz w:val="32"/>
      <w:szCs w:val="32"/>
    </w:rPr>
  </w:style>
  <w:style w:type="table" w:customStyle="1" w:styleId="affff4">
    <w:name w:val="_Титул_Невидимая таблица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0"/>
      <w:szCs w:val="24"/>
      <w:lang w:eastAsia="ru-RU"/>
      <w14:ligatures w14:val="standardContextual"/>
    </w:rPr>
    <w:tblPr>
      <w:tblInd w:w="675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5">
    <w:name w:val="_Титул_Объект автоматизации"/>
    <w:basedOn w:val="a2"/>
    <w:link w:val="affff6"/>
    <w:rsid w:val="00F91344"/>
    <w:pPr>
      <w:widowControl/>
      <w:autoSpaceDN/>
      <w:adjustRightInd/>
      <w:jc w:val="center"/>
      <w:textAlignment w:val="auto"/>
    </w:pPr>
    <w:rPr>
      <w:sz w:val="32"/>
      <w:szCs w:val="32"/>
    </w:rPr>
  </w:style>
  <w:style w:type="character" w:customStyle="1" w:styleId="affff6">
    <w:name w:val="_Название объекта автоматизации Знак"/>
    <w:link w:val="affff5"/>
    <w:rsid w:val="00F91344"/>
    <w:rPr>
      <w:rFonts w:ascii="Times New Roman" w:eastAsiaTheme="minorEastAsia" w:hAnsi="Times New Roman" w:cs="Times New Roman"/>
      <w:sz w:val="32"/>
      <w:szCs w:val="32"/>
      <w14:ligatures w14:val="standardContextual"/>
    </w:rPr>
  </w:style>
  <w:style w:type="paragraph" w:customStyle="1" w:styleId="affff7">
    <w:name w:val="_Титул_Утвеждаю"/>
    <w:basedOn w:val="a2"/>
    <w:next w:val="a2"/>
    <w:rsid w:val="00F91344"/>
    <w:pPr>
      <w:framePr w:hSpace="180" w:wrap="around" w:vAnchor="text" w:hAnchor="margin" w:x="-142" w:y="186"/>
      <w:spacing w:before="240" w:line="360" w:lineRule="auto"/>
      <w:jc w:val="center"/>
    </w:pPr>
    <w:rPr>
      <w:b/>
      <w:bCs/>
    </w:rPr>
  </w:style>
  <w:style w:type="paragraph" w:customStyle="1" w:styleId="12">
    <w:name w:val="Заголовок 1 Приложение"/>
    <w:basedOn w:val="a2"/>
    <w:next w:val="a3"/>
    <w:rsid w:val="00F91344"/>
    <w:pPr>
      <w:pageBreakBefore/>
      <w:numPr>
        <w:numId w:val="12"/>
      </w:numPr>
      <w:spacing w:after="240"/>
      <w:ind w:left="0"/>
      <w:jc w:val="center"/>
      <w:outlineLvl w:val="0"/>
    </w:pPr>
    <w:rPr>
      <w:rFonts w:ascii="Times New Roman Полужирный" w:hAnsi="Times New Roman Полужирный"/>
      <w:b/>
      <w:caps/>
    </w:rPr>
  </w:style>
  <w:style w:type="paragraph" w:customStyle="1" w:styleId="21">
    <w:name w:val="Заголовок 2 Приложение"/>
    <w:basedOn w:val="a2"/>
    <w:next w:val="a3"/>
    <w:rsid w:val="00F91344"/>
    <w:pPr>
      <w:numPr>
        <w:ilvl w:val="1"/>
        <w:numId w:val="12"/>
      </w:numPr>
      <w:autoSpaceDN/>
      <w:adjustRightInd/>
      <w:textAlignment w:val="auto"/>
      <w:outlineLvl w:val="1"/>
    </w:pPr>
    <w:rPr>
      <w:b/>
      <w:iCs/>
      <w:spacing w:val="-2"/>
    </w:rPr>
  </w:style>
  <w:style w:type="paragraph" w:customStyle="1" w:styleId="31">
    <w:name w:val="Заголовок 3 Приложение"/>
    <w:basedOn w:val="a2"/>
    <w:next w:val="a3"/>
    <w:qFormat/>
    <w:rsid w:val="00F91344"/>
    <w:pPr>
      <w:numPr>
        <w:ilvl w:val="2"/>
        <w:numId w:val="12"/>
      </w:numPr>
      <w:outlineLvl w:val="2"/>
    </w:pPr>
    <w:rPr>
      <w:b/>
    </w:rPr>
  </w:style>
  <w:style w:type="paragraph" w:customStyle="1" w:styleId="4">
    <w:name w:val="Заголовок 4 Приложение"/>
    <w:basedOn w:val="a2"/>
    <w:next w:val="a3"/>
    <w:qFormat/>
    <w:rsid w:val="00F91344"/>
    <w:pPr>
      <w:numPr>
        <w:ilvl w:val="3"/>
        <w:numId w:val="12"/>
      </w:numPr>
      <w:outlineLvl w:val="3"/>
    </w:pPr>
    <w:rPr>
      <w:b/>
    </w:rPr>
  </w:style>
  <w:style w:type="paragraph" w:customStyle="1" w:styleId="5">
    <w:name w:val="Заголовок 5 Приложение"/>
    <w:basedOn w:val="a2"/>
    <w:next w:val="a3"/>
    <w:qFormat/>
    <w:rsid w:val="00F91344"/>
    <w:pPr>
      <w:numPr>
        <w:ilvl w:val="4"/>
        <w:numId w:val="12"/>
      </w:numPr>
      <w:outlineLvl w:val="4"/>
    </w:pPr>
    <w:rPr>
      <w:b/>
    </w:rPr>
  </w:style>
  <w:style w:type="numbering" w:customStyle="1" w:styleId="a0">
    <w:name w:val="_Табл_Текст_Маркир"/>
    <w:basedOn w:val="a6"/>
    <w:uiPriority w:val="99"/>
    <w:rsid w:val="00F91344"/>
    <w:pPr>
      <w:numPr>
        <w:numId w:val="13"/>
      </w:numPr>
    </w:pPr>
  </w:style>
  <w:style w:type="paragraph" w:customStyle="1" w:styleId="1">
    <w:name w:val="_Табл_Номер_строки1"/>
    <w:basedOn w:val="a2"/>
    <w:qFormat/>
    <w:rsid w:val="00F91344"/>
    <w:pPr>
      <w:numPr>
        <w:numId w:val="15"/>
      </w:numPr>
      <w:jc w:val="center"/>
    </w:pPr>
    <w:rPr>
      <w:sz w:val="26"/>
    </w:rPr>
  </w:style>
  <w:style w:type="paragraph" w:customStyle="1" w:styleId="2">
    <w:name w:val="_Табл_Номер_строки2"/>
    <w:basedOn w:val="1"/>
    <w:qFormat/>
    <w:rsid w:val="00F91344"/>
    <w:pPr>
      <w:numPr>
        <w:ilvl w:val="1"/>
      </w:numPr>
    </w:pPr>
  </w:style>
  <w:style w:type="paragraph" w:customStyle="1" w:styleId="3">
    <w:name w:val="_Табл_Номер_строки3"/>
    <w:basedOn w:val="2"/>
    <w:qFormat/>
    <w:rsid w:val="00F91344"/>
    <w:pPr>
      <w:numPr>
        <w:ilvl w:val="2"/>
      </w:numPr>
      <w:ind w:left="0"/>
    </w:pPr>
  </w:style>
  <w:style w:type="numbering" w:customStyle="1" w:styleId="a">
    <w:name w:val="_Табл_Номер_строки"/>
    <w:uiPriority w:val="99"/>
    <w:rsid w:val="00F91344"/>
    <w:pPr>
      <w:numPr>
        <w:numId w:val="18"/>
      </w:numPr>
    </w:pPr>
  </w:style>
  <w:style w:type="paragraph" w:customStyle="1" w:styleId="affff8">
    <w:name w:val="_Титул_Название вида работ"/>
    <w:basedOn w:val="a2"/>
    <w:link w:val="affff9"/>
    <w:qFormat/>
    <w:rsid w:val="00F91344"/>
    <w:pPr>
      <w:spacing w:before="120"/>
      <w:jc w:val="center"/>
    </w:pPr>
  </w:style>
  <w:style w:type="character" w:customStyle="1" w:styleId="affff9">
    <w:name w:val="_Титул_Название вида работ Знак"/>
    <w:basedOn w:val="a4"/>
    <w:link w:val="affff8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ffa">
    <w:name w:val="_Титул_Название книги"/>
    <w:basedOn w:val="a2"/>
    <w:next w:val="a2"/>
    <w:link w:val="affffb"/>
    <w:qFormat/>
    <w:rsid w:val="00F91344"/>
    <w:pPr>
      <w:spacing w:before="240"/>
      <w:jc w:val="center"/>
    </w:pPr>
    <w:rPr>
      <w:caps/>
      <w:szCs w:val="28"/>
    </w:rPr>
  </w:style>
  <w:style w:type="character" w:customStyle="1" w:styleId="affffb">
    <w:name w:val="_Титул_Название книги Знак"/>
    <w:basedOn w:val="a4"/>
    <w:link w:val="affffa"/>
    <w:rsid w:val="00F91344"/>
    <w:rPr>
      <w:rFonts w:ascii="Times New Roman" w:eastAsiaTheme="minorEastAsia" w:hAnsi="Times New Roman" w:cs="Times New Roman"/>
      <w:caps/>
      <w:sz w:val="28"/>
      <w:szCs w:val="28"/>
      <w14:ligatures w14:val="standardContextual"/>
    </w:rPr>
  </w:style>
  <w:style w:type="paragraph" w:customStyle="1" w:styleId="affffc">
    <w:name w:val="_Титул_Название компонента"/>
    <w:basedOn w:val="a2"/>
    <w:next w:val="a2"/>
    <w:link w:val="affffd"/>
    <w:rsid w:val="00F91344"/>
    <w:pPr>
      <w:widowControl/>
      <w:autoSpaceDN/>
      <w:adjustRightInd/>
      <w:spacing w:before="120"/>
      <w:jc w:val="center"/>
      <w:textAlignment w:val="auto"/>
    </w:pPr>
    <w:rPr>
      <w:rFonts w:cs="Arial"/>
      <w:caps/>
    </w:rPr>
  </w:style>
  <w:style w:type="character" w:customStyle="1" w:styleId="affffd">
    <w:name w:val="_Титул_Название компонента Знак"/>
    <w:basedOn w:val="a4"/>
    <w:link w:val="affffc"/>
    <w:rsid w:val="00F91344"/>
    <w:rPr>
      <w:rFonts w:ascii="Times New Roman" w:eastAsiaTheme="minorEastAsia" w:hAnsi="Times New Roman" w:cs="Arial"/>
      <w:caps/>
      <w:sz w:val="28"/>
      <w:szCs w:val="24"/>
      <w14:ligatures w14:val="standardContextual"/>
    </w:rPr>
  </w:style>
  <w:style w:type="paragraph" w:customStyle="1" w:styleId="affff0">
    <w:name w:val="_Титул_Название подсистемы"/>
    <w:basedOn w:val="a2"/>
    <w:next w:val="affffc"/>
    <w:link w:val="affffe"/>
    <w:rsid w:val="00F91344"/>
    <w:pPr>
      <w:spacing w:before="120"/>
      <w:jc w:val="center"/>
    </w:pPr>
    <w:rPr>
      <w:caps/>
      <w:szCs w:val="22"/>
    </w:rPr>
  </w:style>
  <w:style w:type="character" w:customStyle="1" w:styleId="affffe">
    <w:name w:val="_Титул_Название подсистемы Знак"/>
    <w:basedOn w:val="a4"/>
    <w:link w:val="affff0"/>
    <w:rsid w:val="00F91344"/>
    <w:rPr>
      <w:rFonts w:ascii="Times New Roman" w:eastAsiaTheme="minorEastAsia" w:hAnsi="Times New Roman" w:cs="Times New Roman"/>
      <w:caps/>
      <w:sz w:val="28"/>
      <w14:ligatures w14:val="standardContextual"/>
    </w:rPr>
  </w:style>
  <w:style w:type="paragraph" w:customStyle="1" w:styleId="afffff">
    <w:name w:val="_Титул_Шифр документа"/>
    <w:basedOn w:val="a2"/>
    <w:rsid w:val="00F91344"/>
    <w:pPr>
      <w:widowControl/>
      <w:autoSpaceDN/>
      <w:adjustRightInd/>
      <w:spacing w:before="240"/>
      <w:jc w:val="center"/>
      <w:textAlignment w:val="auto"/>
    </w:pPr>
    <w:rPr>
      <w:rFonts w:cs="Arial"/>
      <w:bCs/>
      <w:caps/>
      <w:snapToGrid w:val="0"/>
      <w:szCs w:val="28"/>
    </w:rPr>
  </w:style>
  <w:style w:type="paragraph" w:customStyle="1" w:styleId="afffff0">
    <w:name w:val="_Титул_штамп"/>
    <w:basedOn w:val="a2"/>
    <w:rsid w:val="00F91344"/>
    <w:pPr>
      <w:framePr w:hSpace="180" w:wrap="around" w:vAnchor="text" w:hAnchor="margin" w:x="-142" w:y="186"/>
      <w:spacing w:before="60"/>
      <w:jc w:val="left"/>
    </w:pPr>
  </w:style>
  <w:style w:type="paragraph" w:customStyle="1" w:styleId="afffff1">
    <w:name w:val="_Титул_Название тома"/>
    <w:basedOn w:val="a2"/>
    <w:next w:val="afffff"/>
    <w:link w:val="afffff2"/>
    <w:qFormat/>
    <w:rsid w:val="00F91344"/>
    <w:pPr>
      <w:spacing w:before="240"/>
      <w:jc w:val="center"/>
    </w:pPr>
    <w:rPr>
      <w:rFonts w:eastAsia="Times New Roman"/>
      <w:caps/>
      <w:szCs w:val="28"/>
      <w:lang w:eastAsia="ru-RU"/>
      <w14:ligatures w14:val="none"/>
    </w:rPr>
  </w:style>
  <w:style w:type="character" w:customStyle="1" w:styleId="afffff2">
    <w:name w:val="_Титул_Название тома Знак"/>
    <w:basedOn w:val="a4"/>
    <w:link w:val="afffff1"/>
    <w:rsid w:val="00F91344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paragraph" w:customStyle="1" w:styleId="100">
    <w:name w:val="_Табл10_Текст_лев"/>
    <w:basedOn w:val="a2"/>
    <w:qFormat/>
    <w:rsid w:val="00F91344"/>
    <w:pPr>
      <w:jc w:val="left"/>
    </w:pPr>
    <w:rPr>
      <w:sz w:val="20"/>
    </w:rPr>
  </w:style>
  <w:style w:type="paragraph" w:customStyle="1" w:styleId="1010">
    <w:name w:val="_Табл10_Текст_Маркир1"/>
    <w:basedOn w:val="15"/>
    <w:qFormat/>
    <w:rsid w:val="00F91344"/>
    <w:rPr>
      <w:sz w:val="20"/>
      <w:szCs w:val="20"/>
    </w:rPr>
  </w:style>
  <w:style w:type="paragraph" w:customStyle="1" w:styleId="102">
    <w:name w:val="_Табл10_Текст_Маркир2"/>
    <w:basedOn w:val="24"/>
    <w:qFormat/>
    <w:rsid w:val="00F91344"/>
    <w:rPr>
      <w:sz w:val="20"/>
      <w:szCs w:val="20"/>
    </w:rPr>
  </w:style>
  <w:style w:type="paragraph" w:customStyle="1" w:styleId="103">
    <w:name w:val="_Табл10_Текст_Маркир3"/>
    <w:basedOn w:val="34"/>
    <w:qFormat/>
    <w:rsid w:val="00F91344"/>
    <w:rPr>
      <w:sz w:val="20"/>
      <w:szCs w:val="20"/>
    </w:rPr>
  </w:style>
  <w:style w:type="paragraph" w:customStyle="1" w:styleId="1011">
    <w:name w:val="_Табл10_Текст_Нумеров1"/>
    <w:basedOn w:val="13"/>
    <w:qFormat/>
    <w:rsid w:val="00F91344"/>
    <w:rPr>
      <w:sz w:val="20"/>
      <w:szCs w:val="20"/>
    </w:rPr>
  </w:style>
  <w:style w:type="paragraph" w:customStyle="1" w:styleId="1020">
    <w:name w:val="_Табл10_Текст_Нумеров2"/>
    <w:basedOn w:val="22"/>
    <w:qFormat/>
    <w:rsid w:val="00F91344"/>
    <w:rPr>
      <w:sz w:val="20"/>
      <w:szCs w:val="20"/>
    </w:rPr>
  </w:style>
  <w:style w:type="paragraph" w:customStyle="1" w:styleId="1030">
    <w:name w:val="_Табл10_Текст_Нумеров3"/>
    <w:basedOn w:val="32"/>
    <w:qFormat/>
    <w:rsid w:val="00F91344"/>
    <w:rPr>
      <w:sz w:val="20"/>
      <w:szCs w:val="20"/>
    </w:rPr>
  </w:style>
  <w:style w:type="paragraph" w:customStyle="1" w:styleId="104">
    <w:name w:val="_Табл10_Текст_по_ширине"/>
    <w:basedOn w:val="aff9"/>
    <w:qFormat/>
    <w:rsid w:val="00F91344"/>
    <w:rPr>
      <w:sz w:val="20"/>
      <w:szCs w:val="20"/>
    </w:rPr>
  </w:style>
  <w:style w:type="paragraph" w:customStyle="1" w:styleId="105">
    <w:name w:val="_Табл10_Текст_прав"/>
    <w:basedOn w:val="affa"/>
    <w:qFormat/>
    <w:rsid w:val="00F91344"/>
    <w:rPr>
      <w:sz w:val="20"/>
      <w:szCs w:val="20"/>
    </w:rPr>
  </w:style>
  <w:style w:type="paragraph" w:customStyle="1" w:styleId="106">
    <w:name w:val="_Табл10_Текст_центр"/>
    <w:basedOn w:val="affb"/>
    <w:qFormat/>
    <w:rsid w:val="00F91344"/>
    <w:rPr>
      <w:sz w:val="20"/>
      <w:szCs w:val="20"/>
    </w:rPr>
  </w:style>
  <w:style w:type="paragraph" w:customStyle="1" w:styleId="101">
    <w:name w:val="_Табл10_Номер_строки1"/>
    <w:basedOn w:val="1"/>
    <w:qFormat/>
    <w:rsid w:val="00F91344"/>
    <w:pPr>
      <w:numPr>
        <w:numId w:val="17"/>
      </w:numPr>
    </w:pPr>
    <w:rPr>
      <w:sz w:val="20"/>
      <w:szCs w:val="20"/>
    </w:rPr>
  </w:style>
  <w:style w:type="paragraph" w:customStyle="1" w:styleId="1021">
    <w:name w:val="_Табл10_Номер_строки2"/>
    <w:basedOn w:val="2"/>
    <w:qFormat/>
    <w:rsid w:val="00F91344"/>
    <w:rPr>
      <w:sz w:val="20"/>
      <w:szCs w:val="20"/>
    </w:rPr>
  </w:style>
  <w:style w:type="paragraph" w:customStyle="1" w:styleId="1031">
    <w:name w:val="_Табл10_Номер_строки3"/>
    <w:basedOn w:val="3"/>
    <w:qFormat/>
    <w:rsid w:val="00F91344"/>
    <w:rPr>
      <w:sz w:val="20"/>
      <w:szCs w:val="20"/>
    </w:rPr>
  </w:style>
  <w:style w:type="paragraph" w:customStyle="1" w:styleId="107">
    <w:name w:val="_Табл10_Заголовок"/>
    <w:basedOn w:val="af4"/>
    <w:qFormat/>
    <w:rsid w:val="00F91344"/>
    <w:rPr>
      <w:sz w:val="20"/>
      <w:szCs w:val="20"/>
      <w:lang w:val="en-US"/>
    </w:rPr>
  </w:style>
  <w:style w:type="paragraph" w:customStyle="1" w:styleId="108">
    <w:name w:val="_Табл10_Подзаголовок"/>
    <w:basedOn w:val="aff8"/>
    <w:qFormat/>
    <w:rsid w:val="00F91344"/>
    <w:rPr>
      <w:sz w:val="20"/>
      <w:szCs w:val="20"/>
    </w:rPr>
  </w:style>
  <w:style w:type="character" w:styleId="afffff3">
    <w:name w:val="annotation reference"/>
    <w:basedOn w:val="a4"/>
    <w:uiPriority w:val="99"/>
    <w:semiHidden/>
    <w:unhideWhenUsed/>
    <w:rsid w:val="00BA429B"/>
    <w:rPr>
      <w:sz w:val="16"/>
      <w:szCs w:val="16"/>
    </w:rPr>
  </w:style>
  <w:style w:type="paragraph" w:styleId="afffff4">
    <w:name w:val="annotation text"/>
    <w:basedOn w:val="a2"/>
    <w:link w:val="afffff5"/>
    <w:uiPriority w:val="99"/>
    <w:semiHidden/>
    <w:unhideWhenUsed/>
    <w:rsid w:val="00BA429B"/>
    <w:rPr>
      <w:sz w:val="20"/>
      <w:szCs w:val="20"/>
    </w:rPr>
  </w:style>
  <w:style w:type="character" w:customStyle="1" w:styleId="afffff5">
    <w:name w:val="Текст примечания Знак"/>
    <w:basedOn w:val="a4"/>
    <w:link w:val="afffff4"/>
    <w:uiPriority w:val="99"/>
    <w:semiHidden/>
    <w:rsid w:val="00BA429B"/>
    <w:rPr>
      <w:rFonts w:ascii="Times New Roman" w:eastAsiaTheme="minorEastAsia" w:hAnsi="Times New Roman" w:cs="Times New Roman"/>
      <w:sz w:val="20"/>
      <w:szCs w:val="20"/>
      <w14:ligatures w14:val="standardContextual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A429B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A429B"/>
    <w:rPr>
      <w:rFonts w:ascii="Times New Roman" w:eastAsiaTheme="minorEastAsia" w:hAnsi="Times New Roman" w:cs="Times New Roman"/>
      <w:b/>
      <w:bCs/>
      <w:sz w:val="20"/>
      <w:szCs w:val="20"/>
      <w14:ligatures w14:val="standardContextual"/>
    </w:rPr>
  </w:style>
  <w:style w:type="paragraph" w:styleId="afffff8">
    <w:name w:val="Balloon Text"/>
    <w:basedOn w:val="a2"/>
    <w:link w:val="afffff9"/>
    <w:uiPriority w:val="99"/>
    <w:semiHidden/>
    <w:unhideWhenUsed/>
    <w:rsid w:val="00BA429B"/>
    <w:rPr>
      <w:rFonts w:ascii="Segoe UI" w:hAnsi="Segoe UI" w:cs="Segoe UI"/>
      <w:sz w:val="18"/>
      <w:szCs w:val="18"/>
    </w:rPr>
  </w:style>
  <w:style w:type="character" w:customStyle="1" w:styleId="afffff9">
    <w:name w:val="Текст выноски Знак"/>
    <w:basedOn w:val="a4"/>
    <w:link w:val="afffff8"/>
    <w:uiPriority w:val="99"/>
    <w:semiHidden/>
    <w:rsid w:val="00BA429B"/>
    <w:rPr>
      <w:rFonts w:ascii="Segoe UI" w:eastAsiaTheme="minorEastAsia" w:hAnsi="Segoe UI" w:cs="Segoe UI"/>
      <w:sz w:val="18"/>
      <w:szCs w:val="18"/>
      <w14:ligatures w14:val="standardContextual"/>
    </w:rPr>
  </w:style>
  <w:style w:type="character" w:customStyle="1" w:styleId="1a">
    <w:name w:val="Неразрешенное упоминание1"/>
    <w:basedOn w:val="a4"/>
    <w:uiPriority w:val="99"/>
    <w:semiHidden/>
    <w:unhideWhenUsed/>
    <w:rsid w:val="00F76862"/>
    <w:rPr>
      <w:color w:val="605E5C"/>
      <w:shd w:val="clear" w:color="auto" w:fill="E1DFDD"/>
    </w:rPr>
  </w:style>
  <w:style w:type="paragraph" w:customStyle="1" w:styleId="RT1">
    <w:name w:val="RT_Таб_СписокМарк1"/>
    <w:basedOn w:val="a2"/>
    <w:autoRedefine/>
    <w:qFormat/>
    <w:rsid w:val="009D54CA"/>
    <w:pPr>
      <w:widowControl/>
      <w:shd w:val="clear" w:color="auto" w:fill="FFFFFF"/>
      <w:autoSpaceDN/>
      <w:adjustRightInd/>
      <w:ind w:left="29"/>
      <w:contextualSpacing/>
      <w:textAlignment w:val="auto"/>
    </w:pPr>
    <w:rPr>
      <w:rFonts w:eastAsia="Times New Roman"/>
      <w:sz w:val="22"/>
      <w:szCs w:val="20"/>
      <w14:ligatures w14:val="none"/>
    </w:rPr>
  </w:style>
  <w:style w:type="paragraph" w:customStyle="1" w:styleId="afffffa">
    <w:name w:val="ГосТех Таблица Текст"/>
    <w:basedOn w:val="a2"/>
    <w:autoRedefine/>
    <w:qFormat/>
    <w:rsid w:val="009D54CA"/>
    <w:pPr>
      <w:widowControl/>
      <w:autoSpaceDN/>
      <w:adjustRightInd/>
      <w:spacing w:line="276" w:lineRule="auto"/>
      <w:contextualSpacing/>
      <w:textAlignment w:val="auto"/>
    </w:pPr>
    <w:rPr>
      <w:rFonts w:eastAsiaTheme="minorHAnsi" w:cstheme="minorBidi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91344"/>
    <w:pPr>
      <w:widowControl w:val="0"/>
      <w:suppressAutoHyphens w:val="0"/>
      <w:autoSpaceDN w:val="0"/>
      <w:adjustRightInd w:val="0"/>
      <w:jc w:val="both"/>
      <w:textAlignment w:val="baseline"/>
    </w:pPr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styleId="14">
    <w:name w:val="heading 1"/>
    <w:basedOn w:val="a2"/>
    <w:next w:val="23"/>
    <w:link w:val="17"/>
    <w:qFormat/>
    <w:rsid w:val="00F91344"/>
    <w:pPr>
      <w:keepNext/>
      <w:keepLines/>
      <w:pageBreakBefore/>
      <w:widowControl/>
      <w:numPr>
        <w:numId w:val="16"/>
      </w:numPr>
      <w:suppressAutoHyphens/>
      <w:spacing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23">
    <w:name w:val="heading 2"/>
    <w:basedOn w:val="a2"/>
    <w:next w:val="33"/>
    <w:link w:val="26"/>
    <w:qFormat/>
    <w:rsid w:val="00F91344"/>
    <w:pPr>
      <w:keepNext/>
      <w:keepLines/>
      <w:widowControl/>
      <w:numPr>
        <w:ilvl w:val="1"/>
        <w:numId w:val="16"/>
      </w:numPr>
      <w:suppressAutoHyphens/>
      <w:spacing w:before="240" w:after="120"/>
      <w:outlineLvl w:val="1"/>
    </w:pPr>
    <w:rPr>
      <w:rFonts w:cs="Arial"/>
      <w:b/>
      <w:bCs/>
      <w:iCs/>
      <w:szCs w:val="28"/>
    </w:rPr>
  </w:style>
  <w:style w:type="paragraph" w:styleId="33">
    <w:name w:val="heading 3"/>
    <w:basedOn w:val="a2"/>
    <w:next w:val="a3"/>
    <w:link w:val="36"/>
    <w:qFormat/>
    <w:rsid w:val="00F91344"/>
    <w:pPr>
      <w:keepNext/>
      <w:keepLines/>
      <w:widowControl/>
      <w:numPr>
        <w:ilvl w:val="2"/>
        <w:numId w:val="16"/>
      </w:numPr>
      <w:suppressAutoHyphens/>
      <w:spacing w:before="240" w:after="120"/>
      <w:outlineLvl w:val="2"/>
    </w:pPr>
    <w:rPr>
      <w:rFonts w:cs="Arial"/>
      <w:b/>
      <w:bCs/>
      <w:szCs w:val="26"/>
    </w:rPr>
  </w:style>
  <w:style w:type="paragraph" w:styleId="40">
    <w:name w:val="heading 4"/>
    <w:basedOn w:val="a2"/>
    <w:next w:val="a3"/>
    <w:link w:val="41"/>
    <w:qFormat/>
    <w:rsid w:val="00F91344"/>
    <w:pPr>
      <w:keepNext/>
      <w:keepLines/>
      <w:widowControl/>
      <w:numPr>
        <w:ilvl w:val="3"/>
        <w:numId w:val="16"/>
      </w:numPr>
      <w:tabs>
        <w:tab w:val="left" w:pos="993"/>
      </w:tabs>
      <w:suppressAutoHyphens/>
      <w:spacing w:before="120"/>
      <w:outlineLvl w:val="3"/>
    </w:pPr>
    <w:rPr>
      <w:rFonts w:cs="Arial"/>
      <w:b/>
      <w:bCs/>
      <w:szCs w:val="26"/>
    </w:rPr>
  </w:style>
  <w:style w:type="paragraph" w:styleId="50">
    <w:name w:val="heading 5"/>
    <w:basedOn w:val="a2"/>
    <w:next w:val="a3"/>
    <w:link w:val="51"/>
    <w:qFormat/>
    <w:rsid w:val="00F91344"/>
    <w:pPr>
      <w:keepNext/>
      <w:keepLines/>
      <w:widowControl/>
      <w:numPr>
        <w:ilvl w:val="4"/>
        <w:numId w:val="16"/>
      </w:numPr>
      <w:suppressAutoHyphens/>
      <w:spacing w:before="120"/>
      <w:jc w:val="left"/>
      <w:outlineLvl w:val="4"/>
    </w:pPr>
    <w:rPr>
      <w:rFonts w:cs="Arial"/>
      <w:b/>
      <w:bCs/>
      <w:szCs w:val="26"/>
    </w:rPr>
  </w:style>
  <w:style w:type="paragraph" w:styleId="6">
    <w:name w:val="heading 6"/>
    <w:basedOn w:val="a2"/>
    <w:next w:val="a3"/>
    <w:link w:val="60"/>
    <w:unhideWhenUsed/>
    <w:qFormat/>
    <w:rsid w:val="00F91344"/>
    <w:pPr>
      <w:keepNext/>
      <w:keepLines/>
      <w:widowControl/>
      <w:numPr>
        <w:ilvl w:val="5"/>
        <w:numId w:val="16"/>
      </w:numPr>
      <w:suppressAutoHyphens/>
      <w:spacing w:before="120"/>
      <w:outlineLvl w:val="5"/>
    </w:pPr>
    <w:rPr>
      <w:b/>
    </w:rPr>
  </w:style>
  <w:style w:type="paragraph" w:styleId="7">
    <w:name w:val="heading 7"/>
    <w:basedOn w:val="a2"/>
    <w:next w:val="a3"/>
    <w:link w:val="70"/>
    <w:unhideWhenUsed/>
    <w:qFormat/>
    <w:rsid w:val="00F91344"/>
    <w:pPr>
      <w:keepNext/>
      <w:keepLines/>
      <w:widowControl/>
      <w:numPr>
        <w:ilvl w:val="6"/>
        <w:numId w:val="16"/>
      </w:numPr>
      <w:suppressAutoHyphens/>
      <w:spacing w:before="240" w:after="240"/>
      <w:outlineLvl w:val="6"/>
    </w:pPr>
    <w:rPr>
      <w:b/>
    </w:rPr>
  </w:style>
  <w:style w:type="paragraph" w:styleId="8">
    <w:name w:val="heading 8"/>
    <w:basedOn w:val="a2"/>
    <w:next w:val="a3"/>
    <w:link w:val="80"/>
    <w:unhideWhenUsed/>
    <w:qFormat/>
    <w:rsid w:val="00F91344"/>
    <w:pPr>
      <w:keepNext/>
      <w:keepLines/>
      <w:widowControl/>
      <w:numPr>
        <w:ilvl w:val="7"/>
        <w:numId w:val="16"/>
      </w:numPr>
      <w:suppressAutoHyphens/>
      <w:spacing w:before="240" w:after="240"/>
      <w:outlineLvl w:val="7"/>
    </w:pPr>
    <w:rPr>
      <w:rFonts w:ascii="Peterburg" w:hAnsi="Peterburg"/>
      <w:b/>
    </w:rPr>
  </w:style>
  <w:style w:type="paragraph" w:styleId="9">
    <w:name w:val="heading 9"/>
    <w:basedOn w:val="a2"/>
    <w:next w:val="a3"/>
    <w:link w:val="90"/>
    <w:unhideWhenUsed/>
    <w:qFormat/>
    <w:rsid w:val="00F91344"/>
    <w:pPr>
      <w:keepNext/>
      <w:keepLines/>
      <w:widowControl/>
      <w:numPr>
        <w:ilvl w:val="8"/>
        <w:numId w:val="16"/>
      </w:numPr>
      <w:suppressAutoHyphens/>
      <w:spacing w:before="240" w:after="240"/>
      <w:outlineLvl w:val="8"/>
    </w:pPr>
    <w:rPr>
      <w:b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7">
    <w:name w:val="Заголовок 1 Знак"/>
    <w:link w:val="14"/>
    <w:rsid w:val="00F91344"/>
    <w:rPr>
      <w:rFonts w:ascii="Times New Roman" w:eastAsiaTheme="minorEastAsia" w:hAnsi="Times New Roman" w:cs="Arial"/>
      <w:b/>
      <w:bCs/>
      <w:caps/>
      <w:kern w:val="32"/>
      <w:sz w:val="28"/>
      <w:szCs w:val="32"/>
      <w14:ligatures w14:val="standardContextual"/>
    </w:rPr>
  </w:style>
  <w:style w:type="character" w:styleId="a7">
    <w:name w:val="Hyperlink"/>
    <w:uiPriority w:val="99"/>
    <w:rsid w:val="00F91344"/>
    <w:rPr>
      <w:color w:val="0000FF"/>
      <w:u w:val="single"/>
    </w:rPr>
  </w:style>
  <w:style w:type="character" w:customStyle="1" w:styleId="RTL10">
    <w:name w:val="RTL_Заголовок 1 Знак"/>
    <w:basedOn w:val="a4"/>
    <w:link w:val="RTL1"/>
    <w:qFormat/>
    <w:rsid w:val="00314DA8"/>
    <w:rPr>
      <w:rFonts w:ascii="Times New Roman" w:eastAsiaTheme="minorEastAsia" w:hAnsi="Times New Roman" w:cs="Times New Roman"/>
      <w:b/>
      <w:sz w:val="32"/>
      <w:szCs w:val="32"/>
      <w:lang w:eastAsia="ru-RU"/>
      <w14:ligatures w14:val="standardContextual"/>
    </w:rPr>
  </w:style>
  <w:style w:type="character" w:customStyle="1" w:styleId="26">
    <w:name w:val="Заголовок 2 Знак"/>
    <w:link w:val="23"/>
    <w:rsid w:val="00F91344"/>
    <w:rPr>
      <w:rFonts w:ascii="Times New Roman" w:eastAsiaTheme="minorEastAsia" w:hAnsi="Times New Roman" w:cs="Arial"/>
      <w:b/>
      <w:bCs/>
      <w:iCs/>
      <w:sz w:val="28"/>
      <w:szCs w:val="28"/>
      <w14:ligatures w14:val="standardContextual"/>
    </w:rPr>
  </w:style>
  <w:style w:type="character" w:customStyle="1" w:styleId="36">
    <w:name w:val="Заголовок 3 Знак"/>
    <w:link w:val="33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styleId="a8">
    <w:name w:val="Strong"/>
    <w:basedOn w:val="a4"/>
    <w:uiPriority w:val="22"/>
    <w:qFormat/>
    <w:rsid w:val="00314DA8"/>
    <w:rPr>
      <w:b/>
      <w:bCs/>
    </w:rPr>
  </w:style>
  <w:style w:type="character" w:styleId="a9">
    <w:name w:val="Emphasis"/>
    <w:basedOn w:val="a4"/>
    <w:uiPriority w:val="20"/>
    <w:qFormat/>
    <w:rsid w:val="00314DA8"/>
    <w:rPr>
      <w:i/>
      <w:iCs/>
    </w:rPr>
  </w:style>
  <w:style w:type="character" w:styleId="HTML">
    <w:name w:val="HTML Code"/>
    <w:basedOn w:val="a4"/>
    <w:uiPriority w:val="99"/>
    <w:semiHidden/>
    <w:unhideWhenUsed/>
    <w:qFormat/>
    <w:rsid w:val="00314DA8"/>
    <w:rPr>
      <w:rFonts w:ascii="Courier New" w:eastAsia="Times New Roman" w:hAnsi="Courier New" w:cs="Courier New"/>
      <w:sz w:val="20"/>
      <w:szCs w:val="20"/>
    </w:rPr>
  </w:style>
  <w:style w:type="character" w:customStyle="1" w:styleId="scroll-codedefaultnewcontentplain">
    <w:name w:val="scroll-code_defaultnew_content_plain"/>
    <w:basedOn w:val="a4"/>
    <w:qFormat/>
    <w:rsid w:val="00CB230D"/>
    <w:rPr>
      <w:color w:val="000000"/>
    </w:rPr>
  </w:style>
  <w:style w:type="character" w:customStyle="1" w:styleId="scroll-codedefaultnewcontentstring">
    <w:name w:val="scroll-code_defaultnew_content_string"/>
    <w:basedOn w:val="a4"/>
    <w:qFormat/>
    <w:rsid w:val="00CB230D"/>
    <w:rPr>
      <w:color w:val="003366"/>
    </w:rPr>
  </w:style>
  <w:style w:type="character" w:customStyle="1" w:styleId="scroll-codedefaultnewcontentkeyword">
    <w:name w:val="scroll-code_defaultnew_content_keyword"/>
    <w:basedOn w:val="a4"/>
    <w:qFormat/>
    <w:rsid w:val="00CB230D"/>
    <w:rPr>
      <w:b/>
      <w:bCs/>
      <w:color w:val="336699"/>
    </w:rPr>
  </w:style>
  <w:style w:type="character" w:customStyle="1" w:styleId="scroll-codedefaultnewcontentcomments">
    <w:name w:val="scroll-code_defaultnew_content_comments"/>
    <w:basedOn w:val="a4"/>
    <w:qFormat/>
    <w:rsid w:val="00C332D6"/>
    <w:rPr>
      <w:color w:val="008200"/>
    </w:rPr>
  </w:style>
  <w:style w:type="character" w:customStyle="1" w:styleId="aa">
    <w:name w:val="Верхний колонтитул Знак"/>
    <w:basedOn w:val="a4"/>
    <w:link w:val="ab"/>
    <w:uiPriority w:val="99"/>
    <w:rsid w:val="00F91344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ac">
    <w:name w:val="Нижний колонтитул Знак"/>
    <w:basedOn w:val="a4"/>
    <w:link w:val="ad"/>
    <w:uiPriority w:val="99"/>
    <w:rsid w:val="00F91344"/>
    <w:rPr>
      <w:rFonts w:ascii="Times New Roman" w:eastAsiaTheme="minorEastAsia" w:hAnsi="Times New Roman" w:cs="Times New Roman"/>
      <w:sz w:val="20"/>
      <w:szCs w:val="24"/>
      <w14:ligatures w14:val="standardContextual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2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2"/>
    <w:pPr>
      <w:spacing w:after="140" w:line="276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2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a2"/>
    <w:qFormat/>
    <w:pPr>
      <w:suppressLineNumbers/>
    </w:pPr>
    <w:rPr>
      <w:rFonts w:cs="Lohit Devanagari"/>
    </w:rPr>
  </w:style>
  <w:style w:type="paragraph" w:styleId="af1">
    <w:name w:val="index heading"/>
    <w:basedOn w:val="Heading"/>
  </w:style>
  <w:style w:type="paragraph" w:styleId="af2">
    <w:name w:val="TOC Heading"/>
    <w:basedOn w:val="14"/>
    <w:next w:val="a2"/>
    <w:uiPriority w:val="39"/>
    <w:unhideWhenUsed/>
    <w:qFormat/>
    <w:rsid w:val="002A448D"/>
    <w:pPr>
      <w:outlineLvl w:val="9"/>
    </w:pPr>
    <w:rPr>
      <w:lang w:eastAsia="ru-RU"/>
    </w:rPr>
  </w:style>
  <w:style w:type="paragraph" w:styleId="18">
    <w:name w:val="toc 1"/>
    <w:basedOn w:val="a2"/>
    <w:next w:val="a2"/>
    <w:uiPriority w:val="39"/>
    <w:rsid w:val="00F91344"/>
    <w:pPr>
      <w:tabs>
        <w:tab w:val="right" w:leader="dot" w:pos="9356"/>
      </w:tabs>
      <w:ind w:right="567"/>
    </w:pPr>
    <w:rPr>
      <w:caps/>
    </w:rPr>
  </w:style>
  <w:style w:type="paragraph" w:styleId="27">
    <w:name w:val="toc 2"/>
    <w:basedOn w:val="a2"/>
    <w:next w:val="a2"/>
    <w:uiPriority w:val="39"/>
    <w:rsid w:val="00F91344"/>
    <w:pPr>
      <w:tabs>
        <w:tab w:val="right" w:leader="dot" w:pos="9356"/>
      </w:tabs>
      <w:ind w:left="238" w:right="567"/>
      <w:jc w:val="left"/>
    </w:pPr>
  </w:style>
  <w:style w:type="paragraph" w:styleId="37">
    <w:name w:val="toc 3"/>
    <w:basedOn w:val="a2"/>
    <w:next w:val="a2"/>
    <w:uiPriority w:val="39"/>
    <w:rsid w:val="00F91344"/>
    <w:pPr>
      <w:tabs>
        <w:tab w:val="right" w:leader="dot" w:pos="9356"/>
      </w:tabs>
      <w:ind w:left="482" w:right="567"/>
      <w:jc w:val="left"/>
    </w:pPr>
  </w:style>
  <w:style w:type="paragraph" w:customStyle="1" w:styleId="RTL1">
    <w:name w:val="RTL_Заголовок 1"/>
    <w:basedOn w:val="a2"/>
    <w:next w:val="a2"/>
    <w:link w:val="RTL10"/>
    <w:qFormat/>
    <w:rsid w:val="00314DA8"/>
    <w:pPr>
      <w:keepNext/>
      <w:pageBreakBefore/>
      <w:numPr>
        <w:numId w:val="1"/>
      </w:numPr>
      <w:spacing w:before="120" w:after="360" w:line="360" w:lineRule="auto"/>
      <w:outlineLvl w:val="0"/>
    </w:pPr>
    <w:rPr>
      <w:b/>
      <w:sz w:val="32"/>
      <w:szCs w:val="32"/>
      <w:lang w:eastAsia="ru-RU"/>
    </w:rPr>
  </w:style>
  <w:style w:type="paragraph" w:customStyle="1" w:styleId="RTL2">
    <w:name w:val="RTL_Заголовок 2"/>
    <w:basedOn w:val="a2"/>
    <w:next w:val="a2"/>
    <w:qFormat/>
    <w:rsid w:val="00314DA8"/>
    <w:pPr>
      <w:keepNext/>
      <w:numPr>
        <w:ilvl w:val="1"/>
        <w:numId w:val="1"/>
      </w:numPr>
      <w:tabs>
        <w:tab w:val="left" w:pos="360"/>
      </w:tabs>
      <w:spacing w:before="120" w:after="120" w:line="360" w:lineRule="auto"/>
      <w:outlineLvl w:val="1"/>
    </w:pPr>
    <w:rPr>
      <w:rFonts w:eastAsiaTheme="majorEastAsia"/>
      <w:b/>
      <w:szCs w:val="28"/>
      <w:lang w:eastAsia="ru-RU"/>
    </w:rPr>
  </w:style>
  <w:style w:type="paragraph" w:customStyle="1" w:styleId="RTL3">
    <w:name w:val="RTL_Заголовок 3"/>
    <w:basedOn w:val="a2"/>
    <w:next w:val="a2"/>
    <w:qFormat/>
    <w:rsid w:val="00314DA8"/>
    <w:pPr>
      <w:keepNext/>
      <w:numPr>
        <w:ilvl w:val="2"/>
        <w:numId w:val="1"/>
      </w:numPr>
      <w:tabs>
        <w:tab w:val="left" w:pos="360"/>
      </w:tabs>
      <w:spacing w:before="120" w:after="120" w:line="360" w:lineRule="auto"/>
      <w:ind w:left="0" w:firstLine="709"/>
      <w:outlineLvl w:val="2"/>
    </w:pPr>
    <w:rPr>
      <w:b/>
      <w:szCs w:val="28"/>
      <w:lang w:eastAsia="ru-RU"/>
    </w:rPr>
  </w:style>
  <w:style w:type="paragraph" w:customStyle="1" w:styleId="RTL4">
    <w:name w:val="RTL_Заголовок 4"/>
    <w:basedOn w:val="a2"/>
    <w:next w:val="a2"/>
    <w:qFormat/>
    <w:rsid w:val="00314DA8"/>
    <w:pPr>
      <w:keepNext/>
      <w:numPr>
        <w:ilvl w:val="3"/>
        <w:numId w:val="1"/>
      </w:numPr>
      <w:tabs>
        <w:tab w:val="left" w:pos="360"/>
      </w:tabs>
      <w:spacing w:before="120" w:after="120" w:line="360" w:lineRule="auto"/>
      <w:ind w:left="0" w:firstLine="709"/>
      <w:outlineLvl w:val="3"/>
    </w:pPr>
    <w:rPr>
      <w:b/>
      <w:szCs w:val="28"/>
      <w:lang w:eastAsia="ru-RU"/>
    </w:rPr>
  </w:style>
  <w:style w:type="paragraph" w:customStyle="1" w:styleId="RTL5">
    <w:name w:val="RTL_Заголовок 5"/>
    <w:basedOn w:val="a2"/>
    <w:next w:val="a2"/>
    <w:qFormat/>
    <w:rsid w:val="00314DA8"/>
    <w:pPr>
      <w:numPr>
        <w:ilvl w:val="4"/>
        <w:numId w:val="1"/>
      </w:numPr>
      <w:tabs>
        <w:tab w:val="left" w:pos="360"/>
      </w:tabs>
      <w:spacing w:line="360" w:lineRule="auto"/>
      <w:ind w:left="0" w:firstLine="709"/>
    </w:pPr>
    <w:rPr>
      <w:szCs w:val="28"/>
      <w:lang w:eastAsia="ru-RU"/>
    </w:rPr>
  </w:style>
  <w:style w:type="paragraph" w:customStyle="1" w:styleId="RTL6">
    <w:name w:val="RTL_Заголовок 6"/>
    <w:basedOn w:val="a2"/>
    <w:next w:val="a2"/>
    <w:qFormat/>
    <w:rsid w:val="00314DA8"/>
    <w:pPr>
      <w:numPr>
        <w:ilvl w:val="5"/>
        <w:numId w:val="1"/>
      </w:numPr>
      <w:tabs>
        <w:tab w:val="left" w:pos="360"/>
      </w:tabs>
      <w:spacing w:line="360" w:lineRule="auto"/>
      <w:ind w:left="0" w:firstLine="709"/>
    </w:pPr>
    <w:rPr>
      <w:szCs w:val="28"/>
      <w:lang w:eastAsia="ru-RU"/>
    </w:rPr>
  </w:style>
  <w:style w:type="paragraph" w:styleId="af3">
    <w:name w:val="Normal (Web)"/>
    <w:basedOn w:val="a2"/>
    <w:uiPriority w:val="99"/>
    <w:unhideWhenUsed/>
    <w:qFormat/>
    <w:rsid w:val="00314DA8"/>
    <w:pPr>
      <w:spacing w:beforeAutospacing="1" w:afterAutospacing="1"/>
    </w:pPr>
    <w:rPr>
      <w:rFonts w:eastAsia="Times New Roman"/>
      <w:sz w:val="24"/>
      <w:lang w:eastAsia="ru-RU"/>
    </w:rPr>
  </w:style>
  <w:style w:type="paragraph" w:customStyle="1" w:styleId="af4">
    <w:name w:val="_Табл_Заголовок"/>
    <w:basedOn w:val="a2"/>
    <w:rsid w:val="00F91344"/>
    <w:pPr>
      <w:widowControl/>
      <w:autoSpaceDN/>
      <w:adjustRightInd/>
      <w:spacing w:before="120" w:after="120"/>
      <w:jc w:val="center"/>
      <w:textAlignment w:val="auto"/>
    </w:pPr>
    <w:rPr>
      <w:b/>
      <w:sz w:val="26"/>
    </w:rPr>
  </w:style>
  <w:style w:type="paragraph" w:customStyle="1" w:styleId="af5">
    <w:name w:val="_Табл_Текст_лев"/>
    <w:basedOn w:val="a2"/>
    <w:rsid w:val="004851BF"/>
    <w:pPr>
      <w:widowControl/>
      <w:autoSpaceDN/>
      <w:adjustRightInd/>
      <w:jc w:val="left"/>
      <w:textAlignment w:val="auto"/>
    </w:pPr>
    <w:rPr>
      <w:sz w:val="24"/>
    </w:rPr>
  </w:style>
  <w:style w:type="paragraph" w:customStyle="1" w:styleId="scroll-codecontentdivline">
    <w:name w:val="scroll-code_content_div_line"/>
    <w:basedOn w:val="a2"/>
    <w:qFormat/>
    <w:rsid w:val="00CB230D"/>
    <w:pPr>
      <w:spacing w:after="120"/>
    </w:pPr>
    <w:rPr>
      <w:rFonts w:ascii="Arial" w:eastAsia="Times New Roman" w:hAnsi="Arial"/>
      <w:sz w:val="20"/>
      <w:lang w:val="en-US"/>
    </w:rPr>
  </w:style>
  <w:style w:type="paragraph" w:customStyle="1" w:styleId="HeaderandFooter">
    <w:name w:val="Header and Footer"/>
    <w:basedOn w:val="a2"/>
    <w:qFormat/>
  </w:style>
  <w:style w:type="paragraph" w:styleId="ab">
    <w:name w:val="header"/>
    <w:basedOn w:val="a2"/>
    <w:link w:val="aa"/>
    <w:uiPriority w:val="99"/>
    <w:unhideWhenUsed/>
    <w:rsid w:val="00F91344"/>
    <w:pPr>
      <w:tabs>
        <w:tab w:val="center" w:pos="4677"/>
        <w:tab w:val="right" w:pos="9355"/>
      </w:tabs>
    </w:pPr>
    <w:rPr>
      <w:sz w:val="24"/>
    </w:rPr>
  </w:style>
  <w:style w:type="paragraph" w:styleId="ad">
    <w:name w:val="footer"/>
    <w:basedOn w:val="a2"/>
    <w:link w:val="ac"/>
    <w:uiPriority w:val="99"/>
    <w:unhideWhenUsed/>
    <w:rsid w:val="00F91344"/>
    <w:pPr>
      <w:tabs>
        <w:tab w:val="center" w:pos="4677"/>
        <w:tab w:val="right" w:pos="9355"/>
      </w:tabs>
      <w:jc w:val="left"/>
    </w:pPr>
    <w:rPr>
      <w:sz w:val="20"/>
    </w:rPr>
  </w:style>
  <w:style w:type="table" w:styleId="af6">
    <w:name w:val="Table Grid"/>
    <w:basedOn w:val="a5"/>
    <w:uiPriority w:val="59"/>
    <w:rsid w:val="00314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crollTableNormal">
    <w:name w:val="Scroll Table Normal"/>
    <w:basedOn w:val="a5"/>
    <w:uiPriority w:val="99"/>
    <w:qFormat/>
    <w:rsid w:val="00026B24"/>
    <w:pPr>
      <w:spacing w:after="120"/>
    </w:pPr>
    <w:rPr>
      <w:sz w:val="20"/>
      <w:szCs w:val="24"/>
      <w:lang w:val="en-US"/>
    </w:rPr>
    <w:tblPr>
      <w:tblStyleRowBandSize w:val="1"/>
      <w:tblStyleCol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b/>
        <w:bCs w:val="0"/>
        <w:i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Code">
    <w:name w:val="Scroll Code"/>
    <w:basedOn w:val="a5"/>
    <w:uiPriority w:val="99"/>
    <w:qFormat/>
    <w:rsid w:val="00CB230D"/>
    <w:pPr>
      <w:ind w:right="259"/>
    </w:pPr>
    <w:rPr>
      <w:sz w:val="18"/>
      <w:szCs w:val="24"/>
      <w:lang w:val="en-US"/>
    </w:rPr>
    <w:tblPr>
      <w:tblInd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</w:style>
  <w:style w:type="paragraph" w:styleId="af7">
    <w:name w:val="List Paragraph"/>
    <w:basedOn w:val="a2"/>
    <w:uiPriority w:val="34"/>
    <w:qFormat/>
    <w:rsid w:val="001F0149"/>
    <w:pPr>
      <w:spacing w:line="256" w:lineRule="auto"/>
      <w:ind w:left="720"/>
      <w:contextualSpacing/>
    </w:pPr>
  </w:style>
  <w:style w:type="paragraph" w:customStyle="1" w:styleId="ds-markdown-paragraph">
    <w:name w:val="ds-markdown-paragraph"/>
    <w:basedOn w:val="a2"/>
    <w:rsid w:val="00971FF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numbering" w:styleId="111111">
    <w:name w:val="Outline List 2"/>
    <w:rsid w:val="00D76D56"/>
    <w:pPr>
      <w:numPr>
        <w:numId w:val="6"/>
      </w:numPr>
    </w:pPr>
  </w:style>
  <w:style w:type="paragraph" w:customStyle="1" w:styleId="a3">
    <w:name w:val="_Основной с красной строки"/>
    <w:basedOn w:val="a2"/>
    <w:link w:val="af8"/>
    <w:qFormat/>
    <w:rsid w:val="00AF4FF8"/>
    <w:pPr>
      <w:widowControl/>
      <w:autoSpaceDN/>
      <w:adjustRightInd/>
      <w:ind w:firstLine="709"/>
      <w:textAlignment w:val="auto"/>
    </w:pPr>
    <w:rPr>
      <w:sz w:val="24"/>
    </w:rPr>
  </w:style>
  <w:style w:type="character" w:customStyle="1" w:styleId="af8">
    <w:name w:val="_Основной с красной строки Знак"/>
    <w:link w:val="a3"/>
    <w:locked/>
    <w:rsid w:val="00AF4FF8"/>
    <w:rPr>
      <w:rFonts w:ascii="Times New Roman" w:eastAsiaTheme="minorEastAsia" w:hAnsi="Times New Roman" w:cs="Times New Roman"/>
      <w:sz w:val="24"/>
      <w:szCs w:val="24"/>
      <w14:ligatures w14:val="standardContextual"/>
    </w:rPr>
  </w:style>
  <w:style w:type="character" w:customStyle="1" w:styleId="19">
    <w:name w:val="_Маркированный список уровня 1 Знак"/>
    <w:link w:val="11"/>
    <w:locked/>
    <w:rsid w:val="004851BF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11">
    <w:name w:val="_Маркированный список уровня 1"/>
    <w:basedOn w:val="a2"/>
    <w:link w:val="19"/>
    <w:qFormat/>
    <w:rsid w:val="004851BF"/>
    <w:pPr>
      <w:numPr>
        <w:ilvl w:val="1"/>
        <w:numId w:val="5"/>
      </w:numPr>
      <w:shd w:val="clear" w:color="auto" w:fill="FFFFFF"/>
      <w:tabs>
        <w:tab w:val="clear" w:pos="1440"/>
      </w:tabs>
      <w:spacing w:line="276" w:lineRule="auto"/>
      <w:ind w:left="709"/>
    </w:pPr>
    <w:rPr>
      <w:rFonts w:eastAsia="Times New Roman"/>
      <w:color w:val="0F1115"/>
      <w:sz w:val="24"/>
      <w:lang w:eastAsia="ru-RU"/>
    </w:rPr>
  </w:style>
  <w:style w:type="paragraph" w:customStyle="1" w:styleId="28">
    <w:name w:val="_Маркированный список уровня 2"/>
    <w:basedOn w:val="11"/>
    <w:link w:val="29"/>
    <w:qFormat/>
    <w:rsid w:val="00F91344"/>
    <w:pPr>
      <w:tabs>
        <w:tab w:val="num" w:pos="1440"/>
        <w:tab w:val="left" w:pos="1559"/>
      </w:tabs>
      <w:ind w:left="1440"/>
    </w:pPr>
    <w:rPr>
      <w:szCs w:val="26"/>
    </w:rPr>
  </w:style>
  <w:style w:type="paragraph" w:customStyle="1" w:styleId="30">
    <w:name w:val="_Маркированный список уровня 3"/>
    <w:basedOn w:val="28"/>
    <w:link w:val="38"/>
    <w:rsid w:val="00F91344"/>
    <w:pPr>
      <w:numPr>
        <w:ilvl w:val="2"/>
      </w:numPr>
      <w:tabs>
        <w:tab w:val="num" w:pos="644"/>
      </w:tabs>
    </w:pPr>
  </w:style>
  <w:style w:type="paragraph" w:customStyle="1" w:styleId="af9">
    <w:name w:val="_Текст исходного кода"/>
    <w:basedOn w:val="a2"/>
    <w:rsid w:val="00AF4F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Times New Roman"/>
      <w:sz w:val="20"/>
      <w:szCs w:val="20"/>
      <w:lang w:eastAsia="ru-RU"/>
    </w:rPr>
  </w:style>
  <w:style w:type="numbering" w:customStyle="1" w:styleId="a1">
    <w:name w:val="_Маркированный список"/>
    <w:basedOn w:val="a6"/>
    <w:uiPriority w:val="99"/>
    <w:rsid w:val="00F91344"/>
    <w:pPr>
      <w:numPr>
        <w:numId w:val="7"/>
      </w:numPr>
    </w:pPr>
  </w:style>
  <w:style w:type="character" w:customStyle="1" w:styleId="41">
    <w:name w:val="Заголовок 4 Знак"/>
    <w:link w:val="40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customStyle="1" w:styleId="51">
    <w:name w:val="Заголовок 5 Знак"/>
    <w:link w:val="50"/>
    <w:rsid w:val="00F91344"/>
    <w:rPr>
      <w:rFonts w:ascii="Times New Roman" w:eastAsiaTheme="minorEastAsia" w:hAnsi="Times New Roman" w:cs="Arial"/>
      <w:b/>
      <w:bCs/>
      <w:sz w:val="28"/>
      <w:szCs w:val="26"/>
      <w14:ligatures w14:val="standardContextual"/>
    </w:rPr>
  </w:style>
  <w:style w:type="character" w:customStyle="1" w:styleId="60">
    <w:name w:val="Заголовок 6 Знак"/>
    <w:link w:val="6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character" w:customStyle="1" w:styleId="70">
    <w:name w:val="Заголовок 7 Знак"/>
    <w:link w:val="7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character" w:customStyle="1" w:styleId="80">
    <w:name w:val="Заголовок 8 Знак"/>
    <w:link w:val="8"/>
    <w:rsid w:val="00F91344"/>
    <w:rPr>
      <w:rFonts w:ascii="Peterburg" w:eastAsiaTheme="minorEastAsia" w:hAnsi="Peterburg" w:cs="Times New Roman"/>
      <w:b/>
      <w:sz w:val="28"/>
      <w:szCs w:val="24"/>
      <w14:ligatures w14:val="standardContextual"/>
    </w:rPr>
  </w:style>
  <w:style w:type="character" w:customStyle="1" w:styleId="90">
    <w:name w:val="Заголовок 9 Знак"/>
    <w:link w:val="9"/>
    <w:rsid w:val="00F91344"/>
    <w:rPr>
      <w:rFonts w:ascii="Times New Roman" w:eastAsiaTheme="minorEastAsia" w:hAnsi="Times New Roman" w:cs="Times New Roman"/>
      <w:b/>
      <w:sz w:val="28"/>
      <w:szCs w:val="24"/>
      <w14:ligatures w14:val="standardContextual"/>
    </w:rPr>
  </w:style>
  <w:style w:type="paragraph" w:styleId="afa">
    <w:name w:val="Revision"/>
    <w:hidden/>
    <w:uiPriority w:val="99"/>
    <w:semiHidden/>
    <w:rsid w:val="00F91344"/>
    <w:pPr>
      <w:suppressAutoHyphens w:val="0"/>
    </w:pPr>
    <w:rPr>
      <w:rFonts w:ascii="Tahoma" w:eastAsia="Times New Roman" w:hAnsi="Tahoma" w:cs="Tahoma"/>
      <w:sz w:val="20"/>
      <w:szCs w:val="24"/>
      <w:lang w:eastAsia="ru-RU"/>
      <w14:ligatures w14:val="standardContextual"/>
    </w:rPr>
  </w:style>
  <w:style w:type="paragraph" w:styleId="42">
    <w:name w:val="toc 4"/>
    <w:basedOn w:val="a2"/>
    <w:next w:val="a2"/>
    <w:autoRedefine/>
    <w:uiPriority w:val="39"/>
    <w:rsid w:val="00F91344"/>
    <w:pPr>
      <w:ind w:left="720"/>
    </w:pPr>
  </w:style>
  <w:style w:type="paragraph" w:styleId="52">
    <w:name w:val="toc 5"/>
    <w:basedOn w:val="a2"/>
    <w:next w:val="a2"/>
    <w:autoRedefine/>
    <w:uiPriority w:val="39"/>
    <w:rsid w:val="00F91344"/>
    <w:pPr>
      <w:ind w:left="960"/>
    </w:pPr>
  </w:style>
  <w:style w:type="paragraph" w:styleId="61">
    <w:name w:val="toc 6"/>
    <w:basedOn w:val="a2"/>
    <w:next w:val="a2"/>
    <w:autoRedefine/>
    <w:uiPriority w:val="39"/>
    <w:rsid w:val="00F91344"/>
    <w:pPr>
      <w:ind w:left="1200"/>
    </w:pPr>
  </w:style>
  <w:style w:type="paragraph" w:styleId="71">
    <w:name w:val="toc 7"/>
    <w:basedOn w:val="a2"/>
    <w:next w:val="a2"/>
    <w:autoRedefine/>
    <w:uiPriority w:val="39"/>
    <w:rsid w:val="00F91344"/>
    <w:pPr>
      <w:ind w:left="1440"/>
    </w:pPr>
  </w:style>
  <w:style w:type="paragraph" w:styleId="81">
    <w:name w:val="toc 8"/>
    <w:basedOn w:val="a2"/>
    <w:next w:val="a2"/>
    <w:autoRedefine/>
    <w:uiPriority w:val="39"/>
    <w:rsid w:val="00F91344"/>
    <w:pPr>
      <w:ind w:left="1680"/>
    </w:pPr>
  </w:style>
  <w:style w:type="paragraph" w:styleId="91">
    <w:name w:val="toc 9"/>
    <w:basedOn w:val="a2"/>
    <w:next w:val="a2"/>
    <w:autoRedefine/>
    <w:uiPriority w:val="39"/>
    <w:rsid w:val="00F91344"/>
    <w:pPr>
      <w:ind w:left="1920"/>
    </w:pPr>
  </w:style>
  <w:style w:type="paragraph" w:customStyle="1" w:styleId="afb">
    <w:name w:val="_Комментарий"/>
    <w:basedOn w:val="a2"/>
    <w:link w:val="afc"/>
    <w:uiPriority w:val="8"/>
    <w:rsid w:val="00F91344"/>
    <w:pPr>
      <w:keepLines/>
      <w:pBdr>
        <w:top w:val="single" w:sz="4" w:space="1" w:color="FE0000"/>
        <w:left w:val="single" w:sz="4" w:space="4" w:color="FE0000"/>
        <w:bottom w:val="single" w:sz="4" w:space="1" w:color="FE0000"/>
        <w:right w:val="single" w:sz="4" w:space="4" w:color="FE0000"/>
      </w:pBdr>
      <w:spacing w:after="120"/>
      <w:ind w:left="180" w:right="174"/>
    </w:pPr>
    <w:rPr>
      <w:i/>
      <w:color w:val="FF0000"/>
    </w:rPr>
  </w:style>
  <w:style w:type="character" w:customStyle="1" w:styleId="afc">
    <w:name w:val="_Комментарий Знак"/>
    <w:basedOn w:val="a4"/>
    <w:link w:val="afb"/>
    <w:uiPriority w:val="8"/>
    <w:rsid w:val="00F91344"/>
    <w:rPr>
      <w:rFonts w:ascii="Times New Roman" w:eastAsiaTheme="minorEastAsia" w:hAnsi="Times New Roman" w:cs="Times New Roman"/>
      <w:i/>
      <w:color w:val="FF0000"/>
      <w:sz w:val="28"/>
      <w:szCs w:val="24"/>
      <w14:ligatures w14:val="standardContextual"/>
    </w:rPr>
  </w:style>
  <w:style w:type="paragraph" w:customStyle="1" w:styleId="afd">
    <w:name w:val="_Заголовок без нумерации в оглавлении"/>
    <w:basedOn w:val="a2"/>
    <w:next w:val="a3"/>
    <w:rsid w:val="00F91344"/>
    <w:pPr>
      <w:keepNext/>
      <w:keepLines/>
      <w:pageBreakBefore/>
      <w:widowControl/>
      <w:autoSpaceDN/>
      <w:adjustRightInd/>
      <w:spacing w:after="120"/>
      <w:jc w:val="center"/>
      <w:textAlignment w:val="auto"/>
      <w:outlineLvl w:val="0"/>
    </w:pPr>
    <w:rPr>
      <w:b/>
      <w:caps/>
      <w:szCs w:val="32"/>
    </w:rPr>
  </w:style>
  <w:style w:type="paragraph" w:customStyle="1" w:styleId="afe">
    <w:name w:val="_Заголовок без нумерации Не в оглавлении"/>
    <w:basedOn w:val="a2"/>
    <w:next w:val="a3"/>
    <w:link w:val="aff"/>
    <w:rsid w:val="00F91344"/>
    <w:pPr>
      <w:pageBreakBefore/>
      <w:spacing w:before="120"/>
      <w:jc w:val="center"/>
    </w:pPr>
    <w:rPr>
      <w:b/>
      <w:caps/>
      <w:spacing w:val="20"/>
      <w:szCs w:val="28"/>
    </w:rPr>
  </w:style>
  <w:style w:type="character" w:customStyle="1" w:styleId="aff">
    <w:name w:val="_Заголовок без нумерации Не в оглавлении Знак"/>
    <w:link w:val="afe"/>
    <w:rsid w:val="00F91344"/>
    <w:rPr>
      <w:rFonts w:ascii="Times New Roman" w:eastAsiaTheme="minorEastAsia" w:hAnsi="Times New Roman" w:cs="Times New Roman"/>
      <w:b/>
      <w:caps/>
      <w:spacing w:val="20"/>
      <w:sz w:val="28"/>
      <w:szCs w:val="28"/>
      <w14:ligatures w14:val="standardContextual"/>
    </w:rPr>
  </w:style>
  <w:style w:type="character" w:customStyle="1" w:styleId="29">
    <w:name w:val="_Маркированный список уровня 2 Знак"/>
    <w:link w:val="28"/>
    <w:rsid w:val="00F91344"/>
    <w:rPr>
      <w:rFonts w:ascii="Times New Roman" w:eastAsia="Times New Roman" w:hAnsi="Times New Roman" w:cs="Times New Roman"/>
      <w:color w:val="0F1115"/>
      <w:sz w:val="24"/>
      <w:szCs w:val="26"/>
      <w:shd w:val="clear" w:color="auto" w:fill="FFFFFF"/>
      <w:lang w:eastAsia="ru-RU"/>
      <w14:ligatures w14:val="standardContextual"/>
    </w:rPr>
  </w:style>
  <w:style w:type="character" w:customStyle="1" w:styleId="38">
    <w:name w:val="_Маркированный список уровня 3 Знак"/>
    <w:basedOn w:val="29"/>
    <w:link w:val="30"/>
    <w:rsid w:val="00F91344"/>
    <w:rPr>
      <w:rFonts w:ascii="Times New Roman" w:eastAsia="Times New Roman" w:hAnsi="Times New Roman" w:cs="Times New Roman"/>
      <w:color w:val="0F1115"/>
      <w:sz w:val="24"/>
      <w:szCs w:val="26"/>
      <w:shd w:val="clear" w:color="auto" w:fill="FFFFFF"/>
      <w:lang w:eastAsia="ru-RU"/>
      <w14:ligatures w14:val="standardContextual"/>
    </w:rPr>
  </w:style>
  <w:style w:type="paragraph" w:customStyle="1" w:styleId="16">
    <w:name w:val="_Нумерованный 1"/>
    <w:basedOn w:val="a2"/>
    <w:link w:val="110"/>
    <w:qFormat/>
    <w:rsid w:val="00055072"/>
    <w:pPr>
      <w:numPr>
        <w:numId w:val="4"/>
      </w:numPr>
      <w:shd w:val="clear" w:color="auto" w:fill="FFFFFF"/>
      <w:spacing w:before="100" w:beforeAutospacing="1" w:line="276" w:lineRule="auto"/>
      <w:ind w:left="709" w:hanging="709"/>
    </w:pPr>
    <w:rPr>
      <w:rFonts w:eastAsia="Times New Roman"/>
      <w:color w:val="0F1115"/>
      <w:sz w:val="24"/>
      <w:lang w:eastAsia="ru-RU"/>
    </w:rPr>
  </w:style>
  <w:style w:type="character" w:customStyle="1" w:styleId="110">
    <w:name w:val="_Нумерованный 1 Знак1"/>
    <w:link w:val="16"/>
    <w:rsid w:val="00055072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25">
    <w:name w:val="_Нумерованный 2"/>
    <w:basedOn w:val="16"/>
    <w:link w:val="210"/>
    <w:qFormat/>
    <w:rsid w:val="00F91344"/>
    <w:pPr>
      <w:numPr>
        <w:ilvl w:val="1"/>
      </w:numPr>
    </w:pPr>
  </w:style>
  <w:style w:type="character" w:customStyle="1" w:styleId="210">
    <w:name w:val="_Нумерованный 2 Знак1"/>
    <w:basedOn w:val="110"/>
    <w:link w:val="25"/>
    <w:rsid w:val="00F91344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35">
    <w:name w:val="_Нумерованный 3"/>
    <w:basedOn w:val="25"/>
    <w:link w:val="39"/>
    <w:rsid w:val="00F91344"/>
    <w:pPr>
      <w:numPr>
        <w:ilvl w:val="2"/>
      </w:numPr>
    </w:pPr>
  </w:style>
  <w:style w:type="character" w:customStyle="1" w:styleId="39">
    <w:name w:val="_Нумерованный 3 Знак"/>
    <w:basedOn w:val="210"/>
    <w:link w:val="35"/>
    <w:rsid w:val="00F91344"/>
    <w:rPr>
      <w:rFonts w:ascii="Times New Roman" w:eastAsia="Times New Roman" w:hAnsi="Times New Roman" w:cs="Times New Roman"/>
      <w:color w:val="0F1115"/>
      <w:sz w:val="24"/>
      <w:szCs w:val="24"/>
      <w:shd w:val="clear" w:color="auto" w:fill="FFFFFF"/>
      <w:lang w:eastAsia="ru-RU"/>
      <w14:ligatures w14:val="standardContextual"/>
    </w:rPr>
  </w:style>
  <w:style w:type="paragraph" w:customStyle="1" w:styleId="aff0">
    <w:name w:val="_Основной перед списком"/>
    <w:basedOn w:val="a3"/>
    <w:next w:val="11"/>
    <w:link w:val="aff1"/>
    <w:qFormat/>
    <w:rsid w:val="00F91344"/>
    <w:pPr>
      <w:keepNext/>
    </w:pPr>
  </w:style>
  <w:style w:type="character" w:customStyle="1" w:styleId="aff1">
    <w:name w:val="_Основной перед списком Знак"/>
    <w:basedOn w:val="af8"/>
    <w:link w:val="aff0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2">
    <w:name w:val="_Основной после таблицы и рисунка"/>
    <w:basedOn w:val="a3"/>
    <w:next w:val="a3"/>
    <w:qFormat/>
    <w:rsid w:val="00F91344"/>
    <w:pPr>
      <w:spacing w:before="240"/>
    </w:pPr>
  </w:style>
  <w:style w:type="paragraph" w:customStyle="1" w:styleId="10">
    <w:name w:val="_Перечисление 1"/>
    <w:basedOn w:val="a2"/>
    <w:qFormat/>
    <w:rsid w:val="00F91344"/>
    <w:pPr>
      <w:widowControl/>
      <w:numPr>
        <w:numId w:val="10"/>
      </w:numPr>
    </w:pPr>
  </w:style>
  <w:style w:type="paragraph" w:customStyle="1" w:styleId="20">
    <w:name w:val="_Перечисление 2"/>
    <w:basedOn w:val="10"/>
    <w:qFormat/>
    <w:rsid w:val="00F91344"/>
    <w:pPr>
      <w:numPr>
        <w:ilvl w:val="1"/>
      </w:numPr>
    </w:pPr>
  </w:style>
  <w:style w:type="paragraph" w:customStyle="1" w:styleId="aff3">
    <w:name w:val="_Рисунок_Картинка"/>
    <w:basedOn w:val="a2"/>
    <w:next w:val="a2"/>
    <w:link w:val="aff4"/>
    <w:qFormat/>
    <w:rsid w:val="00F91344"/>
    <w:pPr>
      <w:keepNext/>
      <w:spacing w:before="120" w:after="120"/>
      <w:jc w:val="center"/>
    </w:pPr>
  </w:style>
  <w:style w:type="character" w:customStyle="1" w:styleId="aff4">
    <w:name w:val="_Рисунок_Картинка Знак"/>
    <w:link w:val="aff3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5">
    <w:name w:val="_Рисунок_Название"/>
    <w:basedOn w:val="a2"/>
    <w:next w:val="aff2"/>
    <w:link w:val="aff6"/>
    <w:rsid w:val="00F91344"/>
    <w:pPr>
      <w:keepLines/>
      <w:widowControl/>
      <w:suppressAutoHyphens/>
      <w:spacing w:before="120" w:after="120"/>
      <w:jc w:val="center"/>
    </w:pPr>
    <w:rPr>
      <w:bCs/>
      <w:szCs w:val="22"/>
    </w:rPr>
  </w:style>
  <w:style w:type="character" w:customStyle="1" w:styleId="aff6">
    <w:name w:val="_Рисунок_Название Знак"/>
    <w:link w:val="aff5"/>
    <w:rsid w:val="00F91344"/>
    <w:rPr>
      <w:rFonts w:ascii="Times New Roman" w:eastAsiaTheme="minorEastAsia" w:hAnsi="Times New Roman" w:cs="Times New Roman"/>
      <w:bCs/>
      <w:sz w:val="28"/>
      <w14:ligatures w14:val="standardContextual"/>
    </w:rPr>
  </w:style>
  <w:style w:type="paragraph" w:customStyle="1" w:styleId="aff7">
    <w:name w:val="_Табл_Название"/>
    <w:basedOn w:val="a2"/>
    <w:rsid w:val="00F91344"/>
    <w:pPr>
      <w:keepNext/>
      <w:keepLines/>
      <w:widowControl/>
      <w:suppressAutoHyphens/>
      <w:spacing w:before="120" w:after="60"/>
      <w:jc w:val="left"/>
    </w:pPr>
  </w:style>
  <w:style w:type="paragraph" w:customStyle="1" w:styleId="aff8">
    <w:name w:val="_Табл_Подзаголовок"/>
    <w:basedOn w:val="a2"/>
    <w:rsid w:val="00F91344"/>
    <w:pPr>
      <w:keepNext/>
      <w:spacing w:before="120" w:after="120"/>
      <w:jc w:val="center"/>
    </w:pPr>
    <w:rPr>
      <w:b/>
      <w:i/>
      <w:sz w:val="26"/>
    </w:rPr>
  </w:style>
  <w:style w:type="paragraph" w:customStyle="1" w:styleId="15">
    <w:name w:val="_Табл_Текст_Маркир1"/>
    <w:basedOn w:val="a2"/>
    <w:next w:val="1010"/>
    <w:rsid w:val="00F91344"/>
    <w:pPr>
      <w:numPr>
        <w:numId w:val="14"/>
      </w:numPr>
      <w:jc w:val="left"/>
      <w:textAlignment w:val="auto"/>
    </w:pPr>
    <w:rPr>
      <w:rFonts w:eastAsia="Calibri"/>
      <w:bCs/>
      <w:sz w:val="26"/>
    </w:rPr>
  </w:style>
  <w:style w:type="paragraph" w:customStyle="1" w:styleId="24">
    <w:name w:val="_Табл_Текст_Маркир2"/>
    <w:basedOn w:val="15"/>
    <w:rsid w:val="00F91344"/>
    <w:pPr>
      <w:numPr>
        <w:ilvl w:val="1"/>
      </w:numPr>
    </w:pPr>
  </w:style>
  <w:style w:type="paragraph" w:customStyle="1" w:styleId="34">
    <w:name w:val="_Табл_Текст_Маркир3"/>
    <w:basedOn w:val="24"/>
    <w:qFormat/>
    <w:rsid w:val="00F91344"/>
    <w:pPr>
      <w:numPr>
        <w:ilvl w:val="2"/>
      </w:numPr>
    </w:pPr>
  </w:style>
  <w:style w:type="paragraph" w:customStyle="1" w:styleId="13">
    <w:name w:val="_Табл_Текст_Нумеров1"/>
    <w:basedOn w:val="a2"/>
    <w:qFormat/>
    <w:rsid w:val="00F91344"/>
    <w:pPr>
      <w:numPr>
        <w:numId w:val="11"/>
      </w:numPr>
      <w:jc w:val="left"/>
    </w:pPr>
    <w:rPr>
      <w:sz w:val="26"/>
    </w:rPr>
  </w:style>
  <w:style w:type="paragraph" w:customStyle="1" w:styleId="22">
    <w:name w:val="_Табл_Текст_Нумеров2"/>
    <w:basedOn w:val="13"/>
    <w:qFormat/>
    <w:rsid w:val="00F91344"/>
    <w:pPr>
      <w:numPr>
        <w:ilvl w:val="1"/>
      </w:numPr>
    </w:pPr>
  </w:style>
  <w:style w:type="paragraph" w:customStyle="1" w:styleId="32">
    <w:name w:val="_Табл_Текст_Нумеров3"/>
    <w:basedOn w:val="22"/>
    <w:qFormat/>
    <w:rsid w:val="00F91344"/>
    <w:pPr>
      <w:numPr>
        <w:ilvl w:val="2"/>
      </w:numPr>
    </w:pPr>
  </w:style>
  <w:style w:type="paragraph" w:customStyle="1" w:styleId="aff9">
    <w:name w:val="_Табл_Текст_по_ширине"/>
    <w:basedOn w:val="af5"/>
    <w:qFormat/>
    <w:rsid w:val="00F91344"/>
    <w:pPr>
      <w:jc w:val="both"/>
    </w:pPr>
  </w:style>
  <w:style w:type="paragraph" w:customStyle="1" w:styleId="affa">
    <w:name w:val="_Табл_Текст_прав"/>
    <w:basedOn w:val="af5"/>
    <w:qFormat/>
    <w:rsid w:val="00F91344"/>
    <w:pPr>
      <w:jc w:val="right"/>
    </w:pPr>
  </w:style>
  <w:style w:type="paragraph" w:customStyle="1" w:styleId="affb">
    <w:name w:val="_Табл_Текст_центр"/>
    <w:basedOn w:val="af5"/>
    <w:rsid w:val="00F91344"/>
    <w:pPr>
      <w:jc w:val="center"/>
    </w:pPr>
    <w:rPr>
      <w:rFonts w:eastAsia="Calibri"/>
    </w:rPr>
  </w:style>
  <w:style w:type="table" w:customStyle="1" w:styleId="affc">
    <w:name w:val="_Таблица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name w:val="_Таблица примечания"/>
    <w:basedOn w:val="a5"/>
    <w:rsid w:val="00F91344"/>
    <w:pPr>
      <w:suppressAutoHyphens w:val="0"/>
      <w:spacing w:before="120" w:after="120"/>
    </w:pPr>
    <w:rPr>
      <w:rFonts w:ascii="Times New Roman" w:eastAsia="Times New Roman" w:hAnsi="Times New Roman" w:cs="Times New Roman"/>
      <w:sz w:val="20"/>
      <w:szCs w:val="24"/>
      <w:lang w:eastAsia="ru-RU"/>
      <w14:ligatures w14:val="standardContextu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table" w:customStyle="1" w:styleId="affe">
    <w:name w:val="_Таблица содержания работ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paragraph" w:customStyle="1" w:styleId="afff">
    <w:name w:val="_Текст сноски"/>
    <w:basedOn w:val="a2"/>
    <w:link w:val="afff0"/>
    <w:rsid w:val="00F91344"/>
    <w:pPr>
      <w:widowControl/>
      <w:suppressAutoHyphens/>
      <w:autoSpaceDN/>
      <w:adjustRightInd/>
      <w:jc w:val="left"/>
      <w:textAlignment w:val="auto"/>
    </w:pPr>
    <w:rPr>
      <w:bCs/>
      <w:sz w:val="20"/>
      <w:vertAlign w:val="superscript"/>
    </w:rPr>
  </w:style>
  <w:style w:type="character" w:customStyle="1" w:styleId="afff0">
    <w:name w:val="_Текст сноски Знак"/>
    <w:link w:val="afff"/>
    <w:rsid w:val="00F91344"/>
    <w:rPr>
      <w:rFonts w:ascii="Times New Roman" w:eastAsiaTheme="minorEastAsia" w:hAnsi="Times New Roman" w:cs="Times New Roman"/>
      <w:bCs/>
      <w:sz w:val="20"/>
      <w:szCs w:val="24"/>
      <w:vertAlign w:val="superscript"/>
      <w14:ligatures w14:val="standardContextual"/>
    </w:rPr>
  </w:style>
  <w:style w:type="character" w:customStyle="1" w:styleId="afff1">
    <w:name w:val="_Текст_курсив"/>
    <w:qFormat/>
    <w:rsid w:val="00F91344"/>
    <w:rPr>
      <w:i/>
    </w:rPr>
  </w:style>
  <w:style w:type="character" w:customStyle="1" w:styleId="afff2">
    <w:name w:val="_Текст_подчеркнутый"/>
    <w:qFormat/>
    <w:rsid w:val="00F91344"/>
    <w:rPr>
      <w:u w:val="single"/>
    </w:rPr>
  </w:style>
  <w:style w:type="character" w:customStyle="1" w:styleId="afff3">
    <w:name w:val="_Текст_полужирный"/>
    <w:qFormat/>
    <w:rsid w:val="00F91344"/>
    <w:rPr>
      <w:b/>
    </w:rPr>
  </w:style>
  <w:style w:type="character" w:customStyle="1" w:styleId="afff4">
    <w:name w:val="_Текст_скрытый"/>
    <w:qFormat/>
    <w:rsid w:val="00F91344"/>
    <w:rPr>
      <w:vanish/>
    </w:rPr>
  </w:style>
  <w:style w:type="paragraph" w:customStyle="1" w:styleId="afff5">
    <w:name w:val="_Титул наименование организации"/>
    <w:basedOn w:val="a2"/>
    <w:link w:val="afff6"/>
    <w:rsid w:val="00F91344"/>
    <w:pPr>
      <w:tabs>
        <w:tab w:val="left" w:pos="364"/>
      </w:tabs>
      <w:spacing w:before="120"/>
      <w:jc w:val="center"/>
    </w:pPr>
    <w:rPr>
      <w:rFonts w:eastAsia="Times New Roman"/>
      <w:noProof/>
      <w:sz w:val="26"/>
      <w:szCs w:val="26"/>
      <w:lang w:eastAsia="ru-RU"/>
      <w14:ligatures w14:val="none"/>
    </w:rPr>
  </w:style>
  <w:style w:type="character" w:customStyle="1" w:styleId="afff6">
    <w:name w:val="_Титул наименование организации Знак"/>
    <w:link w:val="afff5"/>
    <w:rsid w:val="00F91344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paragraph" w:customStyle="1" w:styleId="afff7">
    <w:name w:val="_Титул_другое"/>
    <w:basedOn w:val="a2"/>
    <w:rsid w:val="00F91344"/>
    <w:pPr>
      <w:widowControl/>
      <w:autoSpaceDN/>
      <w:adjustRightInd/>
      <w:spacing w:before="120"/>
      <w:jc w:val="left"/>
      <w:textAlignment w:val="auto"/>
    </w:pPr>
    <w:rPr>
      <w:rFonts w:cs="Arial"/>
      <w:szCs w:val="28"/>
    </w:rPr>
  </w:style>
  <w:style w:type="paragraph" w:customStyle="1" w:styleId="afff8">
    <w:name w:val="_Титул_Код документа"/>
    <w:basedOn w:val="a2"/>
    <w:rsid w:val="00F91344"/>
    <w:pPr>
      <w:widowControl/>
      <w:autoSpaceDN/>
      <w:adjustRightInd/>
      <w:spacing w:before="240" w:after="240"/>
      <w:jc w:val="center"/>
      <w:textAlignment w:val="auto"/>
    </w:pPr>
    <w:rPr>
      <w:rFonts w:ascii="Times New Roman Полужирный" w:hAnsi="Times New Roman Полужирный" w:cs="Arial"/>
      <w:b/>
      <w:caps/>
      <w:szCs w:val="28"/>
    </w:rPr>
  </w:style>
  <w:style w:type="paragraph" w:customStyle="1" w:styleId="afff9">
    <w:name w:val="_Титул_Количество страниц"/>
    <w:basedOn w:val="a2"/>
    <w:link w:val="afffa"/>
    <w:qFormat/>
    <w:rsid w:val="00F91344"/>
    <w:pPr>
      <w:widowControl/>
      <w:autoSpaceDN/>
      <w:adjustRightInd/>
      <w:spacing w:before="240"/>
      <w:jc w:val="center"/>
      <w:textAlignment w:val="auto"/>
    </w:pPr>
  </w:style>
  <w:style w:type="character" w:customStyle="1" w:styleId="afffa">
    <w:name w:val="_Титул_Количество страниц Знак"/>
    <w:basedOn w:val="a4"/>
    <w:link w:val="afff9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fb">
    <w:name w:val="_Титул_Москва год"/>
    <w:basedOn w:val="a2"/>
    <w:link w:val="afffc"/>
    <w:rsid w:val="00F91344"/>
    <w:pPr>
      <w:jc w:val="center"/>
    </w:pPr>
    <w:rPr>
      <w:rFonts w:eastAsia="Times New Roman"/>
      <w:bCs/>
      <w:lang w:eastAsia="ru-RU"/>
      <w14:ligatures w14:val="none"/>
    </w:rPr>
  </w:style>
  <w:style w:type="character" w:customStyle="1" w:styleId="afffc">
    <w:name w:val="_Титул_Москва год Знак"/>
    <w:link w:val="afffb"/>
    <w:rsid w:val="00F9134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fffd">
    <w:name w:val="_Титул_Название документа"/>
    <w:basedOn w:val="a2"/>
    <w:link w:val="afffe"/>
    <w:qFormat/>
    <w:rsid w:val="00F91344"/>
    <w:pPr>
      <w:widowControl/>
      <w:autoSpaceDN/>
      <w:adjustRightInd/>
      <w:spacing w:before="720"/>
      <w:jc w:val="center"/>
      <w:textAlignment w:val="auto"/>
    </w:pPr>
    <w:rPr>
      <w:rFonts w:ascii="Times New Roman Полужирный" w:hAnsi="Times New Roman Полужирный"/>
      <w:b/>
      <w:caps/>
      <w:sz w:val="32"/>
      <w:szCs w:val="28"/>
    </w:rPr>
  </w:style>
  <w:style w:type="character" w:customStyle="1" w:styleId="afffe">
    <w:name w:val="_Титул_Название документа Знак"/>
    <w:link w:val="afffd"/>
    <w:rsid w:val="00F91344"/>
    <w:rPr>
      <w:rFonts w:ascii="Times New Roman Полужирный" w:eastAsiaTheme="minorEastAsia" w:hAnsi="Times New Roman Полужирный" w:cs="Times New Roman"/>
      <w:b/>
      <w:caps/>
      <w:sz w:val="32"/>
      <w:szCs w:val="28"/>
      <w14:ligatures w14:val="standardContextual"/>
    </w:rPr>
  </w:style>
  <w:style w:type="paragraph" w:customStyle="1" w:styleId="affff">
    <w:name w:val="_Титул_Название системы"/>
    <w:basedOn w:val="a2"/>
    <w:next w:val="affff0"/>
    <w:link w:val="affff1"/>
    <w:rsid w:val="00F91344"/>
    <w:pPr>
      <w:spacing w:before="480"/>
      <w:jc w:val="center"/>
    </w:pPr>
    <w:rPr>
      <w:szCs w:val="28"/>
    </w:rPr>
  </w:style>
  <w:style w:type="character" w:customStyle="1" w:styleId="affff1">
    <w:name w:val="_Титул_Название системы Знак"/>
    <w:link w:val="affff"/>
    <w:rsid w:val="00F91344"/>
    <w:rPr>
      <w:rFonts w:ascii="Times New Roman" w:eastAsiaTheme="minorEastAsia" w:hAnsi="Times New Roman" w:cs="Times New Roman"/>
      <w:sz w:val="28"/>
      <w:szCs w:val="28"/>
      <w14:ligatures w14:val="standardContextual"/>
    </w:rPr>
  </w:style>
  <w:style w:type="paragraph" w:customStyle="1" w:styleId="affff2">
    <w:name w:val="_Титул_Название системы краткое"/>
    <w:basedOn w:val="a2"/>
    <w:next w:val="afff7"/>
    <w:rsid w:val="00F91344"/>
    <w:pPr>
      <w:widowControl/>
      <w:autoSpaceDN/>
      <w:adjustRightInd/>
      <w:spacing w:after="120"/>
      <w:jc w:val="center"/>
      <w:textAlignment w:val="auto"/>
    </w:pPr>
    <w:rPr>
      <w:rFonts w:cs="Arial"/>
      <w:b/>
      <w:sz w:val="32"/>
      <w:szCs w:val="28"/>
    </w:rPr>
  </w:style>
  <w:style w:type="paragraph" w:customStyle="1" w:styleId="affff3">
    <w:name w:val="_Титул_Название системы полное"/>
    <w:basedOn w:val="a2"/>
    <w:next w:val="affff2"/>
    <w:rsid w:val="00F91344"/>
    <w:pPr>
      <w:widowControl/>
      <w:autoSpaceDN/>
      <w:adjustRightInd/>
      <w:spacing w:after="120"/>
      <w:jc w:val="center"/>
      <w:textAlignment w:val="auto"/>
    </w:pPr>
    <w:rPr>
      <w:rFonts w:cs="Arial"/>
      <w:b/>
      <w:bCs/>
      <w:sz w:val="32"/>
      <w:szCs w:val="32"/>
    </w:rPr>
  </w:style>
  <w:style w:type="table" w:customStyle="1" w:styleId="affff4">
    <w:name w:val="_Титул_Невидимая таблица"/>
    <w:basedOn w:val="a5"/>
    <w:rsid w:val="00F91344"/>
    <w:pPr>
      <w:suppressAutoHyphens w:val="0"/>
    </w:pPr>
    <w:rPr>
      <w:rFonts w:ascii="Times New Roman" w:eastAsia="Times New Roman" w:hAnsi="Times New Roman" w:cs="Times New Roman"/>
      <w:sz w:val="20"/>
      <w:szCs w:val="24"/>
      <w:lang w:eastAsia="ru-RU"/>
      <w14:ligatures w14:val="standardContextual"/>
    </w:rPr>
    <w:tblPr>
      <w:tblInd w:w="675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5">
    <w:name w:val="_Титул_Объект автоматизации"/>
    <w:basedOn w:val="a2"/>
    <w:link w:val="affff6"/>
    <w:rsid w:val="00F91344"/>
    <w:pPr>
      <w:widowControl/>
      <w:autoSpaceDN/>
      <w:adjustRightInd/>
      <w:jc w:val="center"/>
      <w:textAlignment w:val="auto"/>
    </w:pPr>
    <w:rPr>
      <w:sz w:val="32"/>
      <w:szCs w:val="32"/>
    </w:rPr>
  </w:style>
  <w:style w:type="character" w:customStyle="1" w:styleId="affff6">
    <w:name w:val="_Название объекта автоматизации Знак"/>
    <w:link w:val="affff5"/>
    <w:rsid w:val="00F91344"/>
    <w:rPr>
      <w:rFonts w:ascii="Times New Roman" w:eastAsiaTheme="minorEastAsia" w:hAnsi="Times New Roman" w:cs="Times New Roman"/>
      <w:sz w:val="32"/>
      <w:szCs w:val="32"/>
      <w14:ligatures w14:val="standardContextual"/>
    </w:rPr>
  </w:style>
  <w:style w:type="paragraph" w:customStyle="1" w:styleId="affff7">
    <w:name w:val="_Титул_Утвеждаю"/>
    <w:basedOn w:val="a2"/>
    <w:next w:val="a2"/>
    <w:rsid w:val="00F91344"/>
    <w:pPr>
      <w:framePr w:hSpace="180" w:wrap="around" w:vAnchor="text" w:hAnchor="margin" w:x="-142" w:y="186"/>
      <w:spacing w:before="240" w:line="360" w:lineRule="auto"/>
      <w:jc w:val="center"/>
    </w:pPr>
    <w:rPr>
      <w:b/>
      <w:bCs/>
    </w:rPr>
  </w:style>
  <w:style w:type="paragraph" w:customStyle="1" w:styleId="12">
    <w:name w:val="Заголовок 1 Приложение"/>
    <w:basedOn w:val="a2"/>
    <w:next w:val="a3"/>
    <w:rsid w:val="00F91344"/>
    <w:pPr>
      <w:pageBreakBefore/>
      <w:numPr>
        <w:numId w:val="12"/>
      </w:numPr>
      <w:spacing w:after="240"/>
      <w:ind w:left="0"/>
      <w:jc w:val="center"/>
      <w:outlineLvl w:val="0"/>
    </w:pPr>
    <w:rPr>
      <w:rFonts w:ascii="Times New Roman Полужирный" w:hAnsi="Times New Roman Полужирный"/>
      <w:b/>
      <w:caps/>
    </w:rPr>
  </w:style>
  <w:style w:type="paragraph" w:customStyle="1" w:styleId="21">
    <w:name w:val="Заголовок 2 Приложение"/>
    <w:basedOn w:val="a2"/>
    <w:next w:val="a3"/>
    <w:rsid w:val="00F91344"/>
    <w:pPr>
      <w:numPr>
        <w:ilvl w:val="1"/>
        <w:numId w:val="12"/>
      </w:numPr>
      <w:autoSpaceDN/>
      <w:adjustRightInd/>
      <w:textAlignment w:val="auto"/>
      <w:outlineLvl w:val="1"/>
    </w:pPr>
    <w:rPr>
      <w:b/>
      <w:iCs/>
      <w:spacing w:val="-2"/>
    </w:rPr>
  </w:style>
  <w:style w:type="paragraph" w:customStyle="1" w:styleId="31">
    <w:name w:val="Заголовок 3 Приложение"/>
    <w:basedOn w:val="a2"/>
    <w:next w:val="a3"/>
    <w:qFormat/>
    <w:rsid w:val="00F91344"/>
    <w:pPr>
      <w:numPr>
        <w:ilvl w:val="2"/>
        <w:numId w:val="12"/>
      </w:numPr>
      <w:outlineLvl w:val="2"/>
    </w:pPr>
    <w:rPr>
      <w:b/>
    </w:rPr>
  </w:style>
  <w:style w:type="paragraph" w:customStyle="1" w:styleId="4">
    <w:name w:val="Заголовок 4 Приложение"/>
    <w:basedOn w:val="a2"/>
    <w:next w:val="a3"/>
    <w:qFormat/>
    <w:rsid w:val="00F91344"/>
    <w:pPr>
      <w:numPr>
        <w:ilvl w:val="3"/>
        <w:numId w:val="12"/>
      </w:numPr>
      <w:outlineLvl w:val="3"/>
    </w:pPr>
    <w:rPr>
      <w:b/>
    </w:rPr>
  </w:style>
  <w:style w:type="paragraph" w:customStyle="1" w:styleId="5">
    <w:name w:val="Заголовок 5 Приложение"/>
    <w:basedOn w:val="a2"/>
    <w:next w:val="a3"/>
    <w:qFormat/>
    <w:rsid w:val="00F91344"/>
    <w:pPr>
      <w:numPr>
        <w:ilvl w:val="4"/>
        <w:numId w:val="12"/>
      </w:numPr>
      <w:outlineLvl w:val="4"/>
    </w:pPr>
    <w:rPr>
      <w:b/>
    </w:rPr>
  </w:style>
  <w:style w:type="numbering" w:customStyle="1" w:styleId="a0">
    <w:name w:val="_Табл_Текст_Маркир"/>
    <w:basedOn w:val="a6"/>
    <w:uiPriority w:val="99"/>
    <w:rsid w:val="00F91344"/>
    <w:pPr>
      <w:numPr>
        <w:numId w:val="13"/>
      </w:numPr>
    </w:pPr>
  </w:style>
  <w:style w:type="paragraph" w:customStyle="1" w:styleId="1">
    <w:name w:val="_Табл_Номер_строки1"/>
    <w:basedOn w:val="a2"/>
    <w:qFormat/>
    <w:rsid w:val="00F91344"/>
    <w:pPr>
      <w:numPr>
        <w:numId w:val="15"/>
      </w:numPr>
      <w:jc w:val="center"/>
    </w:pPr>
    <w:rPr>
      <w:sz w:val="26"/>
    </w:rPr>
  </w:style>
  <w:style w:type="paragraph" w:customStyle="1" w:styleId="2">
    <w:name w:val="_Табл_Номер_строки2"/>
    <w:basedOn w:val="1"/>
    <w:qFormat/>
    <w:rsid w:val="00F91344"/>
    <w:pPr>
      <w:numPr>
        <w:ilvl w:val="1"/>
      </w:numPr>
    </w:pPr>
  </w:style>
  <w:style w:type="paragraph" w:customStyle="1" w:styleId="3">
    <w:name w:val="_Табл_Номер_строки3"/>
    <w:basedOn w:val="2"/>
    <w:qFormat/>
    <w:rsid w:val="00F91344"/>
    <w:pPr>
      <w:numPr>
        <w:ilvl w:val="2"/>
      </w:numPr>
      <w:ind w:left="0"/>
    </w:pPr>
  </w:style>
  <w:style w:type="numbering" w:customStyle="1" w:styleId="a">
    <w:name w:val="_Табл_Номер_строки"/>
    <w:uiPriority w:val="99"/>
    <w:rsid w:val="00F91344"/>
    <w:pPr>
      <w:numPr>
        <w:numId w:val="18"/>
      </w:numPr>
    </w:pPr>
  </w:style>
  <w:style w:type="paragraph" w:customStyle="1" w:styleId="affff8">
    <w:name w:val="_Титул_Название вида работ"/>
    <w:basedOn w:val="a2"/>
    <w:link w:val="affff9"/>
    <w:qFormat/>
    <w:rsid w:val="00F91344"/>
    <w:pPr>
      <w:spacing w:before="120"/>
      <w:jc w:val="center"/>
    </w:pPr>
  </w:style>
  <w:style w:type="character" w:customStyle="1" w:styleId="affff9">
    <w:name w:val="_Титул_Название вида работ Знак"/>
    <w:basedOn w:val="a4"/>
    <w:link w:val="affff8"/>
    <w:rsid w:val="00F91344"/>
    <w:rPr>
      <w:rFonts w:ascii="Times New Roman" w:eastAsiaTheme="minorEastAsia" w:hAnsi="Times New Roman" w:cs="Times New Roman"/>
      <w:sz w:val="28"/>
      <w:szCs w:val="24"/>
      <w14:ligatures w14:val="standardContextual"/>
    </w:rPr>
  </w:style>
  <w:style w:type="paragraph" w:customStyle="1" w:styleId="affffa">
    <w:name w:val="_Титул_Название книги"/>
    <w:basedOn w:val="a2"/>
    <w:next w:val="a2"/>
    <w:link w:val="affffb"/>
    <w:qFormat/>
    <w:rsid w:val="00F91344"/>
    <w:pPr>
      <w:spacing w:before="240"/>
      <w:jc w:val="center"/>
    </w:pPr>
    <w:rPr>
      <w:caps/>
      <w:szCs w:val="28"/>
    </w:rPr>
  </w:style>
  <w:style w:type="character" w:customStyle="1" w:styleId="affffb">
    <w:name w:val="_Титул_Название книги Знак"/>
    <w:basedOn w:val="a4"/>
    <w:link w:val="affffa"/>
    <w:rsid w:val="00F91344"/>
    <w:rPr>
      <w:rFonts w:ascii="Times New Roman" w:eastAsiaTheme="minorEastAsia" w:hAnsi="Times New Roman" w:cs="Times New Roman"/>
      <w:caps/>
      <w:sz w:val="28"/>
      <w:szCs w:val="28"/>
      <w14:ligatures w14:val="standardContextual"/>
    </w:rPr>
  </w:style>
  <w:style w:type="paragraph" w:customStyle="1" w:styleId="affffc">
    <w:name w:val="_Титул_Название компонента"/>
    <w:basedOn w:val="a2"/>
    <w:next w:val="a2"/>
    <w:link w:val="affffd"/>
    <w:rsid w:val="00F91344"/>
    <w:pPr>
      <w:widowControl/>
      <w:autoSpaceDN/>
      <w:adjustRightInd/>
      <w:spacing w:before="120"/>
      <w:jc w:val="center"/>
      <w:textAlignment w:val="auto"/>
    </w:pPr>
    <w:rPr>
      <w:rFonts w:cs="Arial"/>
      <w:caps/>
    </w:rPr>
  </w:style>
  <w:style w:type="character" w:customStyle="1" w:styleId="affffd">
    <w:name w:val="_Титул_Название компонента Знак"/>
    <w:basedOn w:val="a4"/>
    <w:link w:val="affffc"/>
    <w:rsid w:val="00F91344"/>
    <w:rPr>
      <w:rFonts w:ascii="Times New Roman" w:eastAsiaTheme="minorEastAsia" w:hAnsi="Times New Roman" w:cs="Arial"/>
      <w:caps/>
      <w:sz w:val="28"/>
      <w:szCs w:val="24"/>
      <w14:ligatures w14:val="standardContextual"/>
    </w:rPr>
  </w:style>
  <w:style w:type="paragraph" w:customStyle="1" w:styleId="affff0">
    <w:name w:val="_Титул_Название подсистемы"/>
    <w:basedOn w:val="a2"/>
    <w:next w:val="affffc"/>
    <w:link w:val="affffe"/>
    <w:rsid w:val="00F91344"/>
    <w:pPr>
      <w:spacing w:before="120"/>
      <w:jc w:val="center"/>
    </w:pPr>
    <w:rPr>
      <w:caps/>
      <w:szCs w:val="22"/>
    </w:rPr>
  </w:style>
  <w:style w:type="character" w:customStyle="1" w:styleId="affffe">
    <w:name w:val="_Титул_Название подсистемы Знак"/>
    <w:basedOn w:val="a4"/>
    <w:link w:val="affff0"/>
    <w:rsid w:val="00F91344"/>
    <w:rPr>
      <w:rFonts w:ascii="Times New Roman" w:eastAsiaTheme="minorEastAsia" w:hAnsi="Times New Roman" w:cs="Times New Roman"/>
      <w:caps/>
      <w:sz w:val="28"/>
      <w14:ligatures w14:val="standardContextual"/>
    </w:rPr>
  </w:style>
  <w:style w:type="paragraph" w:customStyle="1" w:styleId="afffff">
    <w:name w:val="_Титул_Шифр документа"/>
    <w:basedOn w:val="a2"/>
    <w:rsid w:val="00F91344"/>
    <w:pPr>
      <w:widowControl/>
      <w:autoSpaceDN/>
      <w:adjustRightInd/>
      <w:spacing w:before="240"/>
      <w:jc w:val="center"/>
      <w:textAlignment w:val="auto"/>
    </w:pPr>
    <w:rPr>
      <w:rFonts w:cs="Arial"/>
      <w:bCs/>
      <w:caps/>
      <w:snapToGrid w:val="0"/>
      <w:szCs w:val="28"/>
    </w:rPr>
  </w:style>
  <w:style w:type="paragraph" w:customStyle="1" w:styleId="afffff0">
    <w:name w:val="_Титул_штамп"/>
    <w:basedOn w:val="a2"/>
    <w:rsid w:val="00F91344"/>
    <w:pPr>
      <w:framePr w:hSpace="180" w:wrap="around" w:vAnchor="text" w:hAnchor="margin" w:x="-142" w:y="186"/>
      <w:spacing w:before="60"/>
      <w:jc w:val="left"/>
    </w:pPr>
  </w:style>
  <w:style w:type="paragraph" w:customStyle="1" w:styleId="afffff1">
    <w:name w:val="_Титул_Название тома"/>
    <w:basedOn w:val="a2"/>
    <w:next w:val="afffff"/>
    <w:link w:val="afffff2"/>
    <w:qFormat/>
    <w:rsid w:val="00F91344"/>
    <w:pPr>
      <w:spacing w:before="240"/>
      <w:jc w:val="center"/>
    </w:pPr>
    <w:rPr>
      <w:rFonts w:eastAsia="Times New Roman"/>
      <w:caps/>
      <w:szCs w:val="28"/>
      <w:lang w:eastAsia="ru-RU"/>
      <w14:ligatures w14:val="none"/>
    </w:rPr>
  </w:style>
  <w:style w:type="character" w:customStyle="1" w:styleId="afffff2">
    <w:name w:val="_Титул_Название тома Знак"/>
    <w:basedOn w:val="a4"/>
    <w:link w:val="afffff1"/>
    <w:rsid w:val="00F91344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paragraph" w:customStyle="1" w:styleId="100">
    <w:name w:val="_Табл10_Текст_лев"/>
    <w:basedOn w:val="a2"/>
    <w:qFormat/>
    <w:rsid w:val="00F91344"/>
    <w:pPr>
      <w:jc w:val="left"/>
    </w:pPr>
    <w:rPr>
      <w:sz w:val="20"/>
    </w:rPr>
  </w:style>
  <w:style w:type="paragraph" w:customStyle="1" w:styleId="1010">
    <w:name w:val="_Табл10_Текст_Маркир1"/>
    <w:basedOn w:val="15"/>
    <w:qFormat/>
    <w:rsid w:val="00F91344"/>
    <w:rPr>
      <w:sz w:val="20"/>
      <w:szCs w:val="20"/>
    </w:rPr>
  </w:style>
  <w:style w:type="paragraph" w:customStyle="1" w:styleId="102">
    <w:name w:val="_Табл10_Текст_Маркир2"/>
    <w:basedOn w:val="24"/>
    <w:qFormat/>
    <w:rsid w:val="00F91344"/>
    <w:rPr>
      <w:sz w:val="20"/>
      <w:szCs w:val="20"/>
    </w:rPr>
  </w:style>
  <w:style w:type="paragraph" w:customStyle="1" w:styleId="103">
    <w:name w:val="_Табл10_Текст_Маркир3"/>
    <w:basedOn w:val="34"/>
    <w:qFormat/>
    <w:rsid w:val="00F91344"/>
    <w:rPr>
      <w:sz w:val="20"/>
      <w:szCs w:val="20"/>
    </w:rPr>
  </w:style>
  <w:style w:type="paragraph" w:customStyle="1" w:styleId="1011">
    <w:name w:val="_Табл10_Текст_Нумеров1"/>
    <w:basedOn w:val="13"/>
    <w:qFormat/>
    <w:rsid w:val="00F91344"/>
    <w:rPr>
      <w:sz w:val="20"/>
      <w:szCs w:val="20"/>
    </w:rPr>
  </w:style>
  <w:style w:type="paragraph" w:customStyle="1" w:styleId="1020">
    <w:name w:val="_Табл10_Текст_Нумеров2"/>
    <w:basedOn w:val="22"/>
    <w:qFormat/>
    <w:rsid w:val="00F91344"/>
    <w:rPr>
      <w:sz w:val="20"/>
      <w:szCs w:val="20"/>
    </w:rPr>
  </w:style>
  <w:style w:type="paragraph" w:customStyle="1" w:styleId="1030">
    <w:name w:val="_Табл10_Текст_Нумеров3"/>
    <w:basedOn w:val="32"/>
    <w:qFormat/>
    <w:rsid w:val="00F91344"/>
    <w:rPr>
      <w:sz w:val="20"/>
      <w:szCs w:val="20"/>
    </w:rPr>
  </w:style>
  <w:style w:type="paragraph" w:customStyle="1" w:styleId="104">
    <w:name w:val="_Табл10_Текст_по_ширине"/>
    <w:basedOn w:val="aff9"/>
    <w:qFormat/>
    <w:rsid w:val="00F91344"/>
    <w:rPr>
      <w:sz w:val="20"/>
      <w:szCs w:val="20"/>
    </w:rPr>
  </w:style>
  <w:style w:type="paragraph" w:customStyle="1" w:styleId="105">
    <w:name w:val="_Табл10_Текст_прав"/>
    <w:basedOn w:val="affa"/>
    <w:qFormat/>
    <w:rsid w:val="00F91344"/>
    <w:rPr>
      <w:sz w:val="20"/>
      <w:szCs w:val="20"/>
    </w:rPr>
  </w:style>
  <w:style w:type="paragraph" w:customStyle="1" w:styleId="106">
    <w:name w:val="_Табл10_Текст_центр"/>
    <w:basedOn w:val="affb"/>
    <w:qFormat/>
    <w:rsid w:val="00F91344"/>
    <w:rPr>
      <w:sz w:val="20"/>
      <w:szCs w:val="20"/>
    </w:rPr>
  </w:style>
  <w:style w:type="paragraph" w:customStyle="1" w:styleId="101">
    <w:name w:val="_Табл10_Номер_строки1"/>
    <w:basedOn w:val="1"/>
    <w:qFormat/>
    <w:rsid w:val="00F91344"/>
    <w:pPr>
      <w:numPr>
        <w:numId w:val="17"/>
      </w:numPr>
    </w:pPr>
    <w:rPr>
      <w:sz w:val="20"/>
      <w:szCs w:val="20"/>
    </w:rPr>
  </w:style>
  <w:style w:type="paragraph" w:customStyle="1" w:styleId="1021">
    <w:name w:val="_Табл10_Номер_строки2"/>
    <w:basedOn w:val="2"/>
    <w:qFormat/>
    <w:rsid w:val="00F91344"/>
    <w:rPr>
      <w:sz w:val="20"/>
      <w:szCs w:val="20"/>
    </w:rPr>
  </w:style>
  <w:style w:type="paragraph" w:customStyle="1" w:styleId="1031">
    <w:name w:val="_Табл10_Номер_строки3"/>
    <w:basedOn w:val="3"/>
    <w:qFormat/>
    <w:rsid w:val="00F91344"/>
    <w:rPr>
      <w:sz w:val="20"/>
      <w:szCs w:val="20"/>
    </w:rPr>
  </w:style>
  <w:style w:type="paragraph" w:customStyle="1" w:styleId="107">
    <w:name w:val="_Табл10_Заголовок"/>
    <w:basedOn w:val="af4"/>
    <w:qFormat/>
    <w:rsid w:val="00F91344"/>
    <w:rPr>
      <w:sz w:val="20"/>
      <w:szCs w:val="20"/>
      <w:lang w:val="en-US"/>
    </w:rPr>
  </w:style>
  <w:style w:type="paragraph" w:customStyle="1" w:styleId="108">
    <w:name w:val="_Табл10_Подзаголовок"/>
    <w:basedOn w:val="aff8"/>
    <w:qFormat/>
    <w:rsid w:val="00F91344"/>
    <w:rPr>
      <w:sz w:val="20"/>
      <w:szCs w:val="20"/>
    </w:rPr>
  </w:style>
  <w:style w:type="character" w:styleId="afffff3">
    <w:name w:val="annotation reference"/>
    <w:basedOn w:val="a4"/>
    <w:uiPriority w:val="99"/>
    <w:semiHidden/>
    <w:unhideWhenUsed/>
    <w:rsid w:val="00BA429B"/>
    <w:rPr>
      <w:sz w:val="16"/>
      <w:szCs w:val="16"/>
    </w:rPr>
  </w:style>
  <w:style w:type="paragraph" w:styleId="afffff4">
    <w:name w:val="annotation text"/>
    <w:basedOn w:val="a2"/>
    <w:link w:val="afffff5"/>
    <w:uiPriority w:val="99"/>
    <w:semiHidden/>
    <w:unhideWhenUsed/>
    <w:rsid w:val="00BA429B"/>
    <w:rPr>
      <w:sz w:val="20"/>
      <w:szCs w:val="20"/>
    </w:rPr>
  </w:style>
  <w:style w:type="character" w:customStyle="1" w:styleId="afffff5">
    <w:name w:val="Текст примечания Знак"/>
    <w:basedOn w:val="a4"/>
    <w:link w:val="afffff4"/>
    <w:uiPriority w:val="99"/>
    <w:semiHidden/>
    <w:rsid w:val="00BA429B"/>
    <w:rPr>
      <w:rFonts w:ascii="Times New Roman" w:eastAsiaTheme="minorEastAsia" w:hAnsi="Times New Roman" w:cs="Times New Roman"/>
      <w:sz w:val="20"/>
      <w:szCs w:val="20"/>
      <w14:ligatures w14:val="standardContextual"/>
    </w:rPr>
  </w:style>
  <w:style w:type="paragraph" w:styleId="afffff6">
    <w:name w:val="annotation subject"/>
    <w:basedOn w:val="afffff4"/>
    <w:next w:val="afffff4"/>
    <w:link w:val="afffff7"/>
    <w:uiPriority w:val="99"/>
    <w:semiHidden/>
    <w:unhideWhenUsed/>
    <w:rsid w:val="00BA429B"/>
    <w:rPr>
      <w:b/>
      <w:bCs/>
    </w:rPr>
  </w:style>
  <w:style w:type="character" w:customStyle="1" w:styleId="afffff7">
    <w:name w:val="Тема примечания Знак"/>
    <w:basedOn w:val="afffff5"/>
    <w:link w:val="afffff6"/>
    <w:uiPriority w:val="99"/>
    <w:semiHidden/>
    <w:rsid w:val="00BA429B"/>
    <w:rPr>
      <w:rFonts w:ascii="Times New Roman" w:eastAsiaTheme="minorEastAsia" w:hAnsi="Times New Roman" w:cs="Times New Roman"/>
      <w:b/>
      <w:bCs/>
      <w:sz w:val="20"/>
      <w:szCs w:val="20"/>
      <w14:ligatures w14:val="standardContextual"/>
    </w:rPr>
  </w:style>
  <w:style w:type="paragraph" w:styleId="afffff8">
    <w:name w:val="Balloon Text"/>
    <w:basedOn w:val="a2"/>
    <w:link w:val="afffff9"/>
    <w:uiPriority w:val="99"/>
    <w:semiHidden/>
    <w:unhideWhenUsed/>
    <w:rsid w:val="00BA429B"/>
    <w:rPr>
      <w:rFonts w:ascii="Segoe UI" w:hAnsi="Segoe UI" w:cs="Segoe UI"/>
      <w:sz w:val="18"/>
      <w:szCs w:val="18"/>
    </w:rPr>
  </w:style>
  <w:style w:type="character" w:customStyle="1" w:styleId="afffff9">
    <w:name w:val="Текст выноски Знак"/>
    <w:basedOn w:val="a4"/>
    <w:link w:val="afffff8"/>
    <w:uiPriority w:val="99"/>
    <w:semiHidden/>
    <w:rsid w:val="00BA429B"/>
    <w:rPr>
      <w:rFonts w:ascii="Segoe UI" w:eastAsiaTheme="minorEastAsia" w:hAnsi="Segoe UI" w:cs="Segoe UI"/>
      <w:sz w:val="18"/>
      <w:szCs w:val="18"/>
      <w14:ligatures w14:val="standardContextual"/>
    </w:rPr>
  </w:style>
  <w:style w:type="character" w:customStyle="1" w:styleId="1a">
    <w:name w:val="Неразрешенное упоминание1"/>
    <w:basedOn w:val="a4"/>
    <w:uiPriority w:val="99"/>
    <w:semiHidden/>
    <w:unhideWhenUsed/>
    <w:rsid w:val="00F76862"/>
    <w:rPr>
      <w:color w:val="605E5C"/>
      <w:shd w:val="clear" w:color="auto" w:fill="E1DFDD"/>
    </w:rPr>
  </w:style>
  <w:style w:type="paragraph" w:customStyle="1" w:styleId="RT1">
    <w:name w:val="RT_Таб_СписокМарк1"/>
    <w:basedOn w:val="a2"/>
    <w:autoRedefine/>
    <w:qFormat/>
    <w:rsid w:val="009D54CA"/>
    <w:pPr>
      <w:widowControl/>
      <w:shd w:val="clear" w:color="auto" w:fill="FFFFFF"/>
      <w:autoSpaceDN/>
      <w:adjustRightInd/>
      <w:ind w:left="29"/>
      <w:contextualSpacing/>
      <w:textAlignment w:val="auto"/>
    </w:pPr>
    <w:rPr>
      <w:rFonts w:eastAsia="Times New Roman"/>
      <w:sz w:val="22"/>
      <w:szCs w:val="20"/>
      <w14:ligatures w14:val="none"/>
    </w:rPr>
  </w:style>
  <w:style w:type="paragraph" w:customStyle="1" w:styleId="afffffa">
    <w:name w:val="ГосТех Таблица Текст"/>
    <w:basedOn w:val="a2"/>
    <w:autoRedefine/>
    <w:qFormat/>
    <w:rsid w:val="009D54CA"/>
    <w:pPr>
      <w:widowControl/>
      <w:autoSpaceDN/>
      <w:adjustRightInd/>
      <w:spacing w:line="276" w:lineRule="auto"/>
      <w:contextualSpacing/>
      <w:textAlignment w:val="auto"/>
    </w:pPr>
    <w:rPr>
      <w:rFonts w:eastAsiaTheme="minorHAnsi" w:cstheme="minorBid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197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5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689179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3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80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6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06856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4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1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2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3305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2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76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45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95269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32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0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5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56963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80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7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277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7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5221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36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3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24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85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6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4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42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55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3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8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2630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38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22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782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32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64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49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6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6508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4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1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24771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2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1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0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53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1925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94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08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74721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41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21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82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73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76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69497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7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5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27805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07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7770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5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44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00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679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17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5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4524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86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9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3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913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17194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7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944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508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5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35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0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91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40498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99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69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922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338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5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4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64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1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95113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40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7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5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8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6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52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5821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9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03605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7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1509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03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404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06092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69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76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16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9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5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32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2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671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7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638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89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5068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24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4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03780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1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24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841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504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99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3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0616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8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68617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8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91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1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9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55026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7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84456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3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69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04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29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15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7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249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776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88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1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84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5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85788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0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79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181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848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264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3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30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760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5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59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95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62569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26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769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19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58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9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8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40844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4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2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2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5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1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10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170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230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6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85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30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14014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8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875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04526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147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79938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42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039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867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330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25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55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03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38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2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72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91942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14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57143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4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53361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6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28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263728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96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268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094905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54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90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995891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06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1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48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51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91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70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717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63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4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765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2050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39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32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4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91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5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2199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2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62297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82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9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841302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55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486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25252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65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06884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998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379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357719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937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787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14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07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01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477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727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57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788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97926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56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325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85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916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1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8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58297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9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81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83424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08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98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9518674">
                                                                  <w:marLeft w:val="24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39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07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140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698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7287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145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97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88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4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10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1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32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4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6789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2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69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38636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96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2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6770569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05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97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50131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962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04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925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300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03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5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24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3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31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821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594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11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6917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25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00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3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15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7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17745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4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63159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732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55370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98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89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0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652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94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3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41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1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7844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4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015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8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85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2267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466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19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32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72231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0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6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360419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19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246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70992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17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85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164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415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426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3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0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48732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09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284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668648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03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247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54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51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1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48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9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7462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86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49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9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15028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5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37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39654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4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15889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4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75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72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54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8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5118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9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8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5201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7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36528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75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4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583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70442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72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3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23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62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716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233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7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70776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2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17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84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9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54179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401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67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673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27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70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6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620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41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31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7825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7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56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53873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1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34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440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472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4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20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821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3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7998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16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40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96179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63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791802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17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560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67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523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42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5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63448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06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84681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34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96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673006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2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248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8177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6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94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4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0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50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46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8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93718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148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0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27677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1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91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298730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54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748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799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80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79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53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9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1374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54751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2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51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3496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89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76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336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6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9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544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402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0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77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9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4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4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599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1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27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899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2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56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68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6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837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4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242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349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2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6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910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7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9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28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8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57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47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39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5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53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482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1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06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3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56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5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22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29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82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32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204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4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89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7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891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018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7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5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8271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6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5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4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snsi.gosuslugi.ru/" TargetMode="External"/><Relationship Id="rId18" Type="http://schemas.openxmlformats.org/officeDocument/2006/relationships/hyperlink" Target="https://esnsi.gosuslugi.ru/classifiers/26412/" TargetMode="External"/><Relationship Id="rId26" Type="http://schemas.openxmlformats.org/officeDocument/2006/relationships/hyperlink" Target="https://esnsi.gosuslugi.ru/classifiers/26361/" TargetMode="External"/><Relationship Id="rId39" Type="http://schemas.openxmlformats.org/officeDocument/2006/relationships/image" Target="media/image1.emf"/><Relationship Id="rId3" Type="http://schemas.openxmlformats.org/officeDocument/2006/relationships/styles" Target="styles.xml"/><Relationship Id="rId21" Type="http://schemas.openxmlformats.org/officeDocument/2006/relationships/hyperlink" Target="https://esnsi.test.gosuslugi.ru/classifiers/20114" TargetMode="External"/><Relationship Id="rId34" Type="http://schemas.openxmlformats.org/officeDocument/2006/relationships/hyperlink" Target="https://esnsi.gosuslugi.ru/classifiers/26444/" TargetMode="External"/><Relationship Id="rId42" Type="http://schemas.openxmlformats.org/officeDocument/2006/relationships/hyperlink" Target="https://pub.fsa.gov.ru/rss/certificate" TargetMode="External"/><Relationship Id="rId47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https://esnsi.test.gosuslugi.ru/" TargetMode="External"/><Relationship Id="rId17" Type="http://schemas.openxmlformats.org/officeDocument/2006/relationships/hyperlink" Target="https://esnsi.test.gosuslugi.ru/classifiers/20134/" TargetMode="External"/><Relationship Id="rId25" Type="http://schemas.openxmlformats.org/officeDocument/2006/relationships/hyperlink" Target="https://esnsi.test.gosuslugi.ru/classifiers/20050/" TargetMode="External"/><Relationship Id="rId33" Type="http://schemas.openxmlformats.org/officeDocument/2006/relationships/hyperlink" Target="https://esnsi.test.gosuslugi.ru/classifiers/20184/" TargetMode="External"/><Relationship Id="rId38" Type="http://schemas.openxmlformats.org/officeDocument/2006/relationships/hyperlink" Target="https://052.by/" TargetMode="External"/><Relationship Id="rId46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esnsi.gosuslugi.ru/classifiers/26408/" TargetMode="External"/><Relationship Id="rId20" Type="http://schemas.openxmlformats.org/officeDocument/2006/relationships/hyperlink" Target="https://esnsi.gosuslugi.ru/classifiers/26368/" TargetMode="External"/><Relationship Id="rId29" Type="http://schemas.openxmlformats.org/officeDocument/2006/relationships/hyperlink" Target="https://esnsi.test.gosuslugi.ru/classifiers/20154/" TargetMode="External"/><Relationship Id="rId41" Type="http://schemas.openxmlformats.org/officeDocument/2006/relationships/hyperlink" Target="https://esnsi.gosuslug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esnsi.gosuslugi.ru/classifiers/26379/" TargetMode="External"/><Relationship Id="rId32" Type="http://schemas.openxmlformats.org/officeDocument/2006/relationships/hyperlink" Target="https://esnsi.gosuslugi.ru/classifiers/26443/" TargetMode="External"/><Relationship Id="rId37" Type="http://schemas.openxmlformats.org/officeDocument/2006/relationships/hyperlink" Target="https://esnsi.gosuslugi.ru/classifiers/26395/" TargetMode="External"/><Relationship Id="rId40" Type="http://schemas.openxmlformats.org/officeDocument/2006/relationships/oleObject" Target="embeddings/oleObject1.bin"/><Relationship Id="rId45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hyperlink" Target="https://esnsi.test.gosuslugi.ru/classifiers/20133/" TargetMode="External"/><Relationship Id="rId23" Type="http://schemas.openxmlformats.org/officeDocument/2006/relationships/hyperlink" Target="https://esnsi.test.gosuslugi.ru/classifiers/20115/" TargetMode="External"/><Relationship Id="rId28" Type="http://schemas.openxmlformats.org/officeDocument/2006/relationships/hyperlink" Target="https://esnsi.gosuslugi.ru/classifiers/26396/" TargetMode="External"/><Relationship Id="rId36" Type="http://schemas.openxmlformats.org/officeDocument/2006/relationships/hyperlink" Target="https://esnsi.gosuslugi.ru/classifiers/26453/" TargetMode="External"/><Relationship Id="rId10" Type="http://schemas.openxmlformats.org/officeDocument/2006/relationships/hyperlink" Target="https://esnsi.gosuslugi.ru/" TargetMode="External"/><Relationship Id="rId19" Type="http://schemas.openxmlformats.org/officeDocument/2006/relationships/hyperlink" Target="https://esnsi.test.gosuslugi.ru/classifiers/20113" TargetMode="External"/><Relationship Id="rId31" Type="http://schemas.openxmlformats.org/officeDocument/2006/relationships/hyperlink" Target="https://esnsi.test.gosuslugi.ru/classifiers/20183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esnsi.test.gosuslugi.ru/" TargetMode="External"/><Relationship Id="rId14" Type="http://schemas.openxmlformats.org/officeDocument/2006/relationships/hyperlink" Target="mailto:v.taraki@digital.gov.ru" TargetMode="External"/><Relationship Id="rId22" Type="http://schemas.openxmlformats.org/officeDocument/2006/relationships/hyperlink" Target="https://esnsi.gosuslugi.ru/classifiers/26383/" TargetMode="External"/><Relationship Id="rId27" Type="http://schemas.openxmlformats.org/officeDocument/2006/relationships/hyperlink" Target="https://esnsi.test.gosuslugi.ru/classifiers/20112" TargetMode="External"/><Relationship Id="rId30" Type="http://schemas.openxmlformats.org/officeDocument/2006/relationships/hyperlink" Target="https://esnsi.gosuslugi.ru/classifiers/26415/" TargetMode="External"/><Relationship Id="rId35" Type="http://schemas.openxmlformats.org/officeDocument/2006/relationships/hyperlink" Target="https://esnsi.test.gosuslugi.ru/classifiers/20195" TargetMode="External"/><Relationship Id="rId43" Type="http://schemas.openxmlformats.org/officeDocument/2006/relationships/fontTable" Target="fontTable.xml"/><Relationship Id="rId48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ikhanov\Documents\&#1053;&#1072;&#1089;&#1090;&#1088;&#1072;&#1080;&#1074;&#1072;&#1077;&#1084;&#1099;&#1077;%20&#1096;&#1072;&#1073;&#1083;&#1086;&#1085;&#1099;%20Office\99_01_&#1053;&#1072;&#1073;&#1086;&#1088;_&#1089;&#1090;&#1080;&#1083;&#1077;&#1081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1D1F-A53D-4FDF-805D-A2B1BAEE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99_01_Набор_стилей.dotm</Template>
  <TotalTime>106</TotalTime>
  <Pages>75</Pages>
  <Words>14974</Words>
  <Characters>85353</Characters>
  <Application>Microsoft Office Word</Application>
  <DocSecurity>0</DocSecurity>
  <Lines>711</Lines>
  <Paragraphs>200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IT-One</Company>
  <LinksUpToDate>false</LinksUpToDate>
  <CharactersWithSpaces>100127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 Олеся Игоревна</dc:creator>
  <dc:description/>
  <cp:lastModifiedBy>Кашко Дмитрий Анатольевич</cp:lastModifiedBy>
  <cp:revision>19</cp:revision>
  <dcterms:created xsi:type="dcterms:W3CDTF">2026-08-31T15:20:00Z</dcterms:created>
  <dcterms:modified xsi:type="dcterms:W3CDTF">2026-09-02T12:16:00Z</dcterms:modified>
  <dc:language>en-US</dc:language>
</cp:coreProperties>
</file>