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EB9AF" w14:textId="77777777" w:rsidR="004F34C2" w:rsidRPr="004F34C2" w:rsidRDefault="004F34C2" w:rsidP="00B46D53">
      <w:pPr>
        <w:spacing w:before="4200"/>
        <w:ind w:right="60" w:firstLine="0"/>
        <w:jc w:val="center"/>
        <w:rPr>
          <w:b/>
          <w:szCs w:val="24"/>
          <w:lang w:eastAsia="ru-RU"/>
        </w:rPr>
      </w:pPr>
      <w:r w:rsidRPr="004F34C2">
        <w:rPr>
          <w:b/>
          <w:szCs w:val="24"/>
          <w:lang w:eastAsia="ru-RU"/>
        </w:rPr>
        <w:t>Руководство администратора Агента ПОДД СМЭВ</w:t>
      </w:r>
    </w:p>
    <w:p w14:paraId="564B1226" w14:textId="4DEBA7E1" w:rsidR="004F34C2" w:rsidRPr="004F34C2" w:rsidRDefault="004F34C2" w:rsidP="00B46D53">
      <w:pPr>
        <w:spacing w:before="480" w:after="240"/>
        <w:ind w:right="60" w:firstLine="0"/>
        <w:jc w:val="center"/>
        <w:rPr>
          <w:rFonts w:eastAsia="Calibri"/>
          <w:szCs w:val="24"/>
        </w:rPr>
      </w:pPr>
      <w:r w:rsidRPr="004F34C2">
        <w:rPr>
          <w:b/>
          <w:szCs w:val="24"/>
          <w:lang w:eastAsia="ru-RU"/>
        </w:rPr>
        <w:t>ПОДД СМЭВ</w:t>
      </w:r>
    </w:p>
    <w:p w14:paraId="19041892" w14:textId="65CBB57E" w:rsidR="004F34C2" w:rsidRPr="004F34C2" w:rsidRDefault="004F34C2" w:rsidP="004F34C2">
      <w:pPr>
        <w:ind w:firstLine="0"/>
        <w:jc w:val="center"/>
        <w:rPr>
          <w:rFonts w:eastAsia="Calibri"/>
          <w:szCs w:val="24"/>
        </w:rPr>
      </w:pPr>
      <w:r w:rsidRPr="004F34C2">
        <w:rPr>
          <w:rFonts w:eastAsia="Calibri"/>
          <w:szCs w:val="24"/>
        </w:rPr>
        <w:t xml:space="preserve">Листов </w:t>
      </w:r>
      <w:r w:rsidR="0060317A">
        <w:rPr>
          <w:rFonts w:eastAsia="Calibri"/>
          <w:szCs w:val="24"/>
        </w:rPr>
        <w:fldChar w:fldCharType="begin"/>
      </w:r>
      <w:r w:rsidR="0060317A">
        <w:rPr>
          <w:rFonts w:eastAsia="Calibri"/>
          <w:szCs w:val="24"/>
        </w:rPr>
        <w:instrText xml:space="preserve"> NUMPAGES   \* MERGEFORMAT </w:instrText>
      </w:r>
      <w:r w:rsidR="0060317A">
        <w:rPr>
          <w:rFonts w:eastAsia="Calibri"/>
          <w:szCs w:val="24"/>
        </w:rPr>
        <w:fldChar w:fldCharType="separate"/>
      </w:r>
      <w:r w:rsidR="00EF6C4D">
        <w:rPr>
          <w:rFonts w:eastAsia="Calibri"/>
          <w:noProof/>
          <w:szCs w:val="24"/>
        </w:rPr>
        <w:t>36</w:t>
      </w:r>
      <w:r w:rsidR="0060317A">
        <w:rPr>
          <w:rFonts w:eastAsia="Calibri"/>
          <w:szCs w:val="24"/>
        </w:rPr>
        <w:fldChar w:fldCharType="end"/>
      </w:r>
      <w:r w:rsidRPr="004F34C2">
        <w:rPr>
          <w:rFonts w:eastAsia="Calibri"/>
          <w:szCs w:val="24"/>
        </w:rPr>
        <w:fldChar w:fldCharType="begin"/>
      </w:r>
      <w:r w:rsidRPr="004F34C2">
        <w:rPr>
          <w:rFonts w:eastAsia="Calibri"/>
          <w:szCs w:val="24"/>
        </w:rPr>
        <w:instrText xml:space="preserve"> </w:instrText>
      </w:r>
      <w:r w:rsidRPr="004F34C2">
        <w:rPr>
          <w:rFonts w:eastAsia="Calibri"/>
          <w:szCs w:val="24"/>
          <w:lang w:val="en-US"/>
        </w:rPr>
        <w:instrText>numpages</w:instrText>
      </w:r>
      <w:r w:rsidRPr="00B46D53">
        <w:rPr>
          <w:rFonts w:eastAsia="Calibri"/>
          <w:szCs w:val="24"/>
        </w:rPr>
        <w:instrText xml:space="preserve"> </w:instrText>
      </w:r>
      <w:r w:rsidRPr="004F34C2">
        <w:rPr>
          <w:rFonts w:eastAsia="Calibri"/>
          <w:szCs w:val="24"/>
        </w:rPr>
        <w:fldChar w:fldCharType="end"/>
      </w:r>
    </w:p>
    <w:p w14:paraId="622CDAB6" w14:textId="79B7FC58" w:rsidR="00AD7F3F" w:rsidRPr="005E5F0B" w:rsidRDefault="00E74315" w:rsidP="00B46D53">
      <w:pPr>
        <w:pStyle w:val="IT1"/>
        <w:spacing w:before="7800"/>
        <w:ind w:firstLine="0"/>
        <w:jc w:val="center"/>
        <w:rPr>
          <w:lang w:val="en-US"/>
        </w:rPr>
      </w:pPr>
      <w:r w:rsidRPr="00EB54C0">
        <w:rPr>
          <w:lang w:eastAsia="ru-RU"/>
        </w:rPr>
        <w:t>Москва 202</w:t>
      </w:r>
      <w:r w:rsidR="005E5F0B">
        <w:rPr>
          <w:lang w:val="en-US" w:eastAsia="ru-RU"/>
        </w:rPr>
        <w:t>2</w:t>
      </w:r>
    </w:p>
    <w:p w14:paraId="461A8F15" w14:textId="2DFA0A8C" w:rsidR="00CA2F42" w:rsidRPr="00544D6E" w:rsidRDefault="00746132" w:rsidP="00B46D53">
      <w:pPr>
        <w:pageBreakBefore/>
        <w:spacing w:after="240"/>
        <w:ind w:firstLine="0"/>
        <w:jc w:val="center"/>
        <w:rPr>
          <w:b/>
          <w:bCs/>
          <w:szCs w:val="28"/>
        </w:rPr>
      </w:pPr>
      <w:r w:rsidRPr="00544D6E">
        <w:rPr>
          <w:b/>
          <w:bCs/>
          <w:szCs w:val="28"/>
        </w:rPr>
        <w:lastRenderedPageBreak/>
        <w:t>СОДЕРЖАНИЕ</w:t>
      </w:r>
    </w:p>
    <w:sdt>
      <w:sdtPr>
        <w:rPr>
          <w:rFonts w:eastAsia="Times New Roman"/>
          <w:szCs w:val="22"/>
        </w:rPr>
        <w:id w:val="-15846095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C94356" w14:textId="3288F261" w:rsidR="004C3C79" w:rsidRDefault="004C3C79" w:rsidP="004C3C79">
          <w:pPr>
            <w:pStyle w:val="IT1"/>
          </w:pPr>
        </w:p>
        <w:p w14:paraId="7093E72F" w14:textId="4E12A56C" w:rsidR="006C3F70" w:rsidRDefault="004C3C7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347160" w:history="1">
            <w:r w:rsidR="006C3F70" w:rsidRPr="002A160B">
              <w:rPr>
                <w:rStyle w:val="af1"/>
              </w:rPr>
              <w:t>Термины и сокращения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_Toc110347160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4</w:t>
            </w:r>
            <w:r w:rsidR="006C3F70">
              <w:rPr>
                <w:webHidden/>
              </w:rPr>
              <w:fldChar w:fldCharType="end"/>
            </w:r>
          </w:hyperlink>
        </w:p>
        <w:p w14:paraId="7518DB99" w14:textId="52A97EC7" w:rsidR="006C3F70" w:rsidRDefault="0081372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161" w:history="1">
            <w:r w:rsidR="006C3F70" w:rsidRPr="002A160B">
              <w:rPr>
                <w:rStyle w:val="af1"/>
              </w:rPr>
              <w:t>1.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Введение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_Toc110347161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6</w:t>
            </w:r>
            <w:r w:rsidR="006C3F70">
              <w:rPr>
                <w:webHidden/>
              </w:rPr>
              <w:fldChar w:fldCharType="end"/>
            </w:r>
          </w:hyperlink>
        </w:p>
        <w:p w14:paraId="55AD8194" w14:textId="7ED580F0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62" w:history="1">
            <w:r w:rsidR="006C3F70" w:rsidRPr="002A160B">
              <w:rPr>
                <w:rStyle w:val="af1"/>
              </w:rPr>
              <w:t>1.1.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Область применения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_Toc110347162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6</w:t>
            </w:r>
            <w:r w:rsidR="006C3F70">
              <w:rPr>
                <w:webHidden/>
              </w:rPr>
              <w:fldChar w:fldCharType="end"/>
            </w:r>
          </w:hyperlink>
        </w:p>
        <w:p w14:paraId="7C50F47C" w14:textId="21AFD2CB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63" w:history="1">
            <w:r w:rsidR="006C3F70" w:rsidRPr="002A160B">
              <w:rPr>
                <w:rStyle w:val="af1"/>
              </w:rPr>
              <w:t>1.2.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Краткое описание возможностей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_Toc110347163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6</w:t>
            </w:r>
            <w:r w:rsidR="006C3F70">
              <w:rPr>
                <w:webHidden/>
              </w:rPr>
              <w:fldChar w:fldCharType="end"/>
            </w:r>
          </w:hyperlink>
        </w:p>
        <w:p w14:paraId="48C04490" w14:textId="24197ABC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64" w:history="1">
            <w:r w:rsidR="006C3F70" w:rsidRPr="002A160B">
              <w:rPr>
                <w:rStyle w:val="af1"/>
              </w:rPr>
              <w:t>1.3.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Уровень подготовки пользователя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_Toc110347164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6</w:t>
            </w:r>
            <w:r w:rsidR="006C3F70">
              <w:rPr>
                <w:webHidden/>
              </w:rPr>
              <w:fldChar w:fldCharType="end"/>
            </w:r>
          </w:hyperlink>
        </w:p>
        <w:p w14:paraId="13132A8C" w14:textId="4FC4BD0E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65" w:history="1">
            <w:r w:rsidR="006C3F70" w:rsidRPr="002A160B">
              <w:rPr>
                <w:rStyle w:val="af1"/>
              </w:rPr>
              <w:t>1.4.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Перечень документации для работы с ПОДД СМЭВ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_Toc110347165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6</w:t>
            </w:r>
            <w:r w:rsidR="006C3F70">
              <w:rPr>
                <w:webHidden/>
              </w:rPr>
              <w:fldChar w:fldCharType="end"/>
            </w:r>
          </w:hyperlink>
        </w:p>
        <w:p w14:paraId="6153F55B" w14:textId="1CAA95F5" w:rsidR="006C3F70" w:rsidRDefault="0081372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166" w:history="1">
            <w:r w:rsidR="006C3F70" w:rsidRPr="002A160B">
              <w:rPr>
                <w:rStyle w:val="af1"/>
              </w:rPr>
              <w:t>2.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Назначение и условия применения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_Toc110347166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7</w:t>
            </w:r>
            <w:r w:rsidR="006C3F70">
              <w:rPr>
                <w:webHidden/>
              </w:rPr>
              <w:fldChar w:fldCharType="end"/>
            </w:r>
          </w:hyperlink>
        </w:p>
        <w:p w14:paraId="6CF87C3F" w14:textId="140A8407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67" w:history="1">
            <w:r w:rsidR="006C3F70" w:rsidRPr="002A160B">
              <w:rPr>
                <w:rStyle w:val="af1"/>
              </w:rPr>
              <w:t>2.1.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Назначение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_Toc110347167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7</w:t>
            </w:r>
            <w:r w:rsidR="006C3F70">
              <w:rPr>
                <w:webHidden/>
              </w:rPr>
              <w:fldChar w:fldCharType="end"/>
            </w:r>
          </w:hyperlink>
        </w:p>
        <w:p w14:paraId="13C37513" w14:textId="62276378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68" w:history="1">
            <w:r w:rsidR="006C3F70" w:rsidRPr="002A160B">
              <w:rPr>
                <w:rStyle w:val="af1"/>
              </w:rPr>
              <w:t>2.2.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Требования к среде для развертывания Агента ПОДД СМЭВ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_Toc110347168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7</w:t>
            </w:r>
            <w:r w:rsidR="006C3F70">
              <w:rPr>
                <w:webHidden/>
              </w:rPr>
              <w:fldChar w:fldCharType="end"/>
            </w:r>
          </w:hyperlink>
        </w:p>
        <w:p w14:paraId="4C6F1ADD" w14:textId="53D80C6B" w:rsidR="006C3F70" w:rsidRDefault="0081372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169" w:history="1">
            <w:r w:rsidR="006C3F70" w:rsidRPr="002A160B">
              <w:rPr>
                <w:rStyle w:val="af1"/>
              </w:rPr>
              <w:t>3.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Описание конфигурационного файла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_Toc110347169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8</w:t>
            </w:r>
            <w:r w:rsidR="006C3F70">
              <w:rPr>
                <w:webHidden/>
              </w:rPr>
              <w:fldChar w:fldCharType="end"/>
            </w:r>
          </w:hyperlink>
        </w:p>
        <w:p w14:paraId="5D667CA1" w14:textId="436C0126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70" w:history="1">
            <w:r w:rsidR="006C3F70" w:rsidRPr="002A160B">
              <w:rPr>
                <w:rStyle w:val="af1"/>
              </w:rPr>
              <w:t>3.1.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Состав и содержание дистрибутивного пакета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_Toc110347170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8</w:t>
            </w:r>
            <w:r w:rsidR="006C3F70">
              <w:rPr>
                <w:webHidden/>
              </w:rPr>
              <w:fldChar w:fldCharType="end"/>
            </w:r>
          </w:hyperlink>
        </w:p>
        <w:p w14:paraId="3FC81F5B" w14:textId="17F5D880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71" w:history="1">
            <w:r w:rsidR="006C3F70" w:rsidRPr="002A160B">
              <w:rPr>
                <w:rStyle w:val="af1"/>
              </w:rPr>
              <w:t>3.2.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Формирование конфигурационного файла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_Toc110347171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8</w:t>
            </w:r>
            <w:r w:rsidR="006C3F70">
              <w:rPr>
                <w:webHidden/>
              </w:rPr>
              <w:fldChar w:fldCharType="end"/>
            </w:r>
          </w:hyperlink>
        </w:p>
        <w:p w14:paraId="7B67AAFD" w14:textId="36E1C0BC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2" w:history="1">
            <w:r w:rsidR="006C3F70" w:rsidRPr="002A160B">
              <w:rPr>
                <w:rStyle w:val="af1"/>
              </w:rPr>
              <w:t>3.2.1.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Общие настройки Агента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_Toc110347172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8</w:t>
            </w:r>
            <w:r w:rsidR="006C3F70">
              <w:rPr>
                <w:webHidden/>
              </w:rPr>
              <w:fldChar w:fldCharType="end"/>
            </w:r>
          </w:hyperlink>
        </w:p>
        <w:p w14:paraId="5317B04F" w14:textId="55527749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3" w:history="1">
            <w:r w:rsidR="006C3F70" w:rsidRPr="002A160B">
              <w:rPr>
                <w:rStyle w:val="af1"/>
              </w:rPr>
              <w:t>3.2.2.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Настройка Cr</w:t>
            </w:r>
            <w:r w:rsidR="006C3F70" w:rsidRPr="002A160B">
              <w:rPr>
                <w:rStyle w:val="af1"/>
                <w:lang w:val="lv-LV"/>
              </w:rPr>
              <w:t>y</w:t>
            </w:r>
            <w:r w:rsidR="006C3F70" w:rsidRPr="002A160B">
              <w:rPr>
                <w:rStyle w:val="af1"/>
              </w:rPr>
              <w:t>ptoPro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_Toc110347173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8</w:t>
            </w:r>
            <w:r w:rsidR="006C3F70">
              <w:rPr>
                <w:webHidden/>
              </w:rPr>
              <w:fldChar w:fldCharType="end"/>
            </w:r>
          </w:hyperlink>
        </w:p>
        <w:p w14:paraId="4ED39F0A" w14:textId="2694F0DE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4" w:history="1">
            <w:r w:rsidR="006C3F70" w:rsidRPr="002A160B">
              <w:rPr>
                <w:rStyle w:val="af1"/>
              </w:rPr>
              <w:t>3.2.3.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Настройка регистрации Витрин данных (только для агента-поставщика)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_Toc110347174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9</w:t>
            </w:r>
            <w:r w:rsidR="006C3F70">
              <w:rPr>
                <w:webHidden/>
              </w:rPr>
              <w:fldChar w:fldCharType="end"/>
            </w:r>
          </w:hyperlink>
        </w:p>
        <w:p w14:paraId="27892265" w14:textId="69BDD0A9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5" w:history="1">
            <w:r w:rsidR="006C3F70" w:rsidRPr="002A160B">
              <w:rPr>
                <w:rStyle w:val="af1"/>
              </w:rPr>
              <w:t>3.2.4.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Настройка параметров подключения к Kafka (только для агента-поставщика)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_Toc110347175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9</w:t>
            </w:r>
            <w:r w:rsidR="006C3F70">
              <w:rPr>
                <w:webHidden/>
              </w:rPr>
              <w:fldChar w:fldCharType="end"/>
            </w:r>
          </w:hyperlink>
        </w:p>
        <w:p w14:paraId="52F93569" w14:textId="4A941066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6" w:history="1">
            <w:r w:rsidR="006C3F70" w:rsidRPr="002A160B">
              <w:rPr>
                <w:rStyle w:val="af1"/>
              </w:rPr>
              <w:t>3.2.5.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Настройка подключения к </w:t>
            </w:r>
            <w:r w:rsidR="006C3F70" w:rsidRPr="002A160B">
              <w:rPr>
                <w:rStyle w:val="af1"/>
                <w:lang w:val="en-US"/>
              </w:rPr>
              <w:t>Pulsar</w:t>
            </w:r>
            <w:r w:rsidR="006C3F70" w:rsidRPr="002A160B">
              <w:rPr>
                <w:rStyle w:val="af1"/>
              </w:rPr>
              <w:t>, настройки подключения и авторизации в Keycloak для получения JWT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_Toc110347176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9</w:t>
            </w:r>
            <w:r w:rsidR="006C3F70">
              <w:rPr>
                <w:webHidden/>
              </w:rPr>
              <w:fldChar w:fldCharType="end"/>
            </w:r>
          </w:hyperlink>
        </w:p>
        <w:p w14:paraId="3D82EA3E" w14:textId="641A0479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8" w:history="1">
            <w:r w:rsidR="006C3F70" w:rsidRPr="002A160B">
              <w:rPr>
                <w:rStyle w:val="af1"/>
              </w:rPr>
              <w:t>3.2.6.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Настройка модуля подписания печатных форм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_Toc110347178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11</w:t>
            </w:r>
            <w:r w:rsidR="006C3F70">
              <w:rPr>
                <w:webHidden/>
              </w:rPr>
              <w:fldChar w:fldCharType="end"/>
            </w:r>
          </w:hyperlink>
        </w:p>
        <w:p w14:paraId="626111FB" w14:textId="48272262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79" w:history="1">
            <w:r w:rsidR="006C3F70" w:rsidRPr="002A160B">
              <w:rPr>
                <w:rStyle w:val="af1"/>
              </w:rPr>
              <w:t>3.2.7.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Настройка использования S3 для передачи блобов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_Toc110347179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11</w:t>
            </w:r>
            <w:r w:rsidR="006C3F70">
              <w:rPr>
                <w:webHidden/>
              </w:rPr>
              <w:fldChar w:fldCharType="end"/>
            </w:r>
          </w:hyperlink>
        </w:p>
        <w:p w14:paraId="40FBB2A2" w14:textId="707FF7CF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80" w:history="1">
            <w:r w:rsidR="006C3F70" w:rsidRPr="002A160B">
              <w:rPr>
                <w:rStyle w:val="af1"/>
              </w:rPr>
              <w:t>3.2.8.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Настройка </w:t>
            </w:r>
            <w:r w:rsidR="006C3F70" w:rsidRPr="002A160B">
              <w:rPr>
                <w:rStyle w:val="af1"/>
                <w:lang w:val="lv-LV"/>
              </w:rPr>
              <w:t>a</w:t>
            </w:r>
            <w:r w:rsidR="006C3F70" w:rsidRPr="002A160B">
              <w:rPr>
                <w:rStyle w:val="af1"/>
              </w:rPr>
              <w:t>гентов для работы в гео</w:t>
            </w:r>
            <w:r w:rsidR="006C3F70" w:rsidRPr="002A160B">
              <w:rPr>
                <w:rStyle w:val="af1"/>
                <w:lang w:val="lv-LV"/>
              </w:rPr>
              <w:t>-</w:t>
            </w:r>
            <w:r w:rsidR="006C3F70" w:rsidRPr="002A160B">
              <w:rPr>
                <w:rStyle w:val="af1"/>
              </w:rPr>
              <w:t>распределенной конфигурации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_Toc110347180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12</w:t>
            </w:r>
            <w:r w:rsidR="006C3F70">
              <w:rPr>
                <w:webHidden/>
              </w:rPr>
              <w:fldChar w:fldCharType="end"/>
            </w:r>
          </w:hyperlink>
        </w:p>
        <w:p w14:paraId="1300D2A3" w14:textId="56D5BD41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81" w:history="1">
            <w:r w:rsidR="006C3F70" w:rsidRPr="002A160B">
              <w:rPr>
                <w:rStyle w:val="af1"/>
              </w:rPr>
              <w:t>3.2.9.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Настройки разбиения получаемой информации на чанки (опционально)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_Toc110347181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13</w:t>
            </w:r>
            <w:r w:rsidR="006C3F70">
              <w:rPr>
                <w:webHidden/>
              </w:rPr>
              <w:fldChar w:fldCharType="end"/>
            </w:r>
          </w:hyperlink>
        </w:p>
        <w:p w14:paraId="219D6C44" w14:textId="5EEC4178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82" w:history="1">
            <w:r w:rsidR="006C3F70" w:rsidRPr="002A160B">
              <w:rPr>
                <w:rStyle w:val="af1"/>
              </w:rPr>
              <w:t>3.2.10.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Настройка организации информационного обмена через API </w:t>
            </w:r>
            <w:r w:rsidR="006C3F70" w:rsidRPr="002A160B">
              <w:rPr>
                <w:rStyle w:val="af1"/>
                <w:lang w:val="en-US"/>
              </w:rPr>
              <w:t>Gateway</w:t>
            </w:r>
            <w:r w:rsidR="006C3F70" w:rsidRPr="002A160B">
              <w:rPr>
                <w:rStyle w:val="af1"/>
              </w:rPr>
              <w:t xml:space="preserve"> по HTTPS (только для агента-поставщика)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_Toc110347182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14</w:t>
            </w:r>
            <w:r w:rsidR="006C3F70">
              <w:rPr>
                <w:webHidden/>
              </w:rPr>
              <w:fldChar w:fldCharType="end"/>
            </w:r>
          </w:hyperlink>
        </w:p>
        <w:p w14:paraId="2F4F3742" w14:textId="79537CFE" w:rsidR="006C3F70" w:rsidRDefault="00813729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0347183" w:history="1">
            <w:r w:rsidR="006C3F70" w:rsidRPr="002A160B">
              <w:rPr>
                <w:rStyle w:val="af1"/>
              </w:rPr>
              <w:t>3.2.11.</w:t>
            </w:r>
            <w:r w:rsidR="006C3F7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Настройка подключения к агентам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_Toc110347183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14</w:t>
            </w:r>
            <w:r w:rsidR="006C3F70">
              <w:rPr>
                <w:webHidden/>
              </w:rPr>
              <w:fldChar w:fldCharType="end"/>
            </w:r>
          </w:hyperlink>
        </w:p>
        <w:p w14:paraId="0D07AE8E" w14:textId="7E3654BB" w:rsidR="006C3F70" w:rsidRDefault="0081372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184" w:history="1">
            <w:r w:rsidR="006C3F70" w:rsidRPr="002A160B">
              <w:rPr>
                <w:rStyle w:val="af1"/>
              </w:rPr>
              <w:t>4.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Подготовка и настройка системы для запуска агента без использования </w:t>
            </w:r>
            <w:r w:rsidR="006C3F70" w:rsidRPr="002A160B">
              <w:rPr>
                <w:rStyle w:val="af1"/>
                <w:lang w:val="lv-LV"/>
              </w:rPr>
              <w:t>docker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_Toc110347184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16</w:t>
            </w:r>
            <w:r w:rsidR="006C3F70">
              <w:rPr>
                <w:webHidden/>
              </w:rPr>
              <w:fldChar w:fldCharType="end"/>
            </w:r>
          </w:hyperlink>
        </w:p>
        <w:p w14:paraId="7AC02D50" w14:textId="06D94D5D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85" w:history="1">
            <w:r w:rsidR="006C3F70" w:rsidRPr="002A160B">
              <w:rPr>
                <w:rStyle w:val="af1"/>
              </w:rPr>
              <w:t>4.1.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Состав и содержание дистрибутивного пакета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_Toc110347185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16</w:t>
            </w:r>
            <w:r w:rsidR="006C3F70">
              <w:rPr>
                <w:webHidden/>
              </w:rPr>
              <w:fldChar w:fldCharType="end"/>
            </w:r>
          </w:hyperlink>
        </w:p>
        <w:p w14:paraId="39974AF4" w14:textId="6AEACB2B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86" w:history="1">
            <w:r w:rsidR="006C3F70" w:rsidRPr="002A160B">
              <w:rPr>
                <w:rStyle w:val="af1"/>
              </w:rPr>
              <w:t>4.2.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Порядок загрузки данных и программ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_Toc110347186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16</w:t>
            </w:r>
            <w:r w:rsidR="006C3F70">
              <w:rPr>
                <w:webHidden/>
              </w:rPr>
              <w:fldChar w:fldCharType="end"/>
            </w:r>
          </w:hyperlink>
        </w:p>
        <w:p w14:paraId="7C2333E6" w14:textId="5C9EE657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187" w:history="1">
            <w:r w:rsidR="006C3F70" w:rsidRPr="002A160B">
              <w:rPr>
                <w:rStyle w:val="af1"/>
              </w:rPr>
              <w:t>4.3.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Предварительные операции (установка «пре-реквизитов»)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_Toc110347187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16</w:t>
            </w:r>
            <w:r w:rsidR="006C3F70">
              <w:rPr>
                <w:webHidden/>
              </w:rPr>
              <w:fldChar w:fldCharType="end"/>
            </w:r>
          </w:hyperlink>
        </w:p>
        <w:p w14:paraId="6D8B06C6" w14:textId="4802D83F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1" w:history="1">
            <w:r w:rsidR="006C3F70" w:rsidRPr="002A160B">
              <w:rPr>
                <w:rStyle w:val="af1"/>
              </w:rPr>
              <w:t>4.4.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Запуск Агента ПОДД СМЭВ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_Toc110347201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18</w:t>
            </w:r>
            <w:r w:rsidR="006C3F70">
              <w:rPr>
                <w:webHidden/>
              </w:rPr>
              <w:fldChar w:fldCharType="end"/>
            </w:r>
          </w:hyperlink>
        </w:p>
        <w:p w14:paraId="098FBC77" w14:textId="61F877CA" w:rsidR="006C3F70" w:rsidRDefault="0081372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202" w:history="1">
            <w:r w:rsidR="006C3F70" w:rsidRPr="002A160B">
              <w:rPr>
                <w:rStyle w:val="af1"/>
                <w:lang w:val="lv-LV"/>
              </w:rPr>
              <w:t>5.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Настройка и запуск агента ПОДД с использованием </w:t>
            </w:r>
            <w:r w:rsidR="006C3F70" w:rsidRPr="002A160B">
              <w:rPr>
                <w:rStyle w:val="af1"/>
                <w:lang w:val="lv-LV"/>
              </w:rPr>
              <w:t>docker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_Toc110347202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20</w:t>
            </w:r>
            <w:r w:rsidR="006C3F70">
              <w:rPr>
                <w:webHidden/>
              </w:rPr>
              <w:fldChar w:fldCharType="end"/>
            </w:r>
          </w:hyperlink>
        </w:p>
        <w:p w14:paraId="6A3DCF4F" w14:textId="263C14BB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3" w:history="1">
            <w:r w:rsidR="006C3F70" w:rsidRPr="002A160B">
              <w:rPr>
                <w:rStyle w:val="af1"/>
                <w:lang w:eastAsia="en-US"/>
              </w:rPr>
              <w:t>5.1.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  <w:lang w:eastAsia="en-US"/>
              </w:rPr>
              <w:t>Предварительные условия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_Toc110347203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20</w:t>
            </w:r>
            <w:r w:rsidR="006C3F70">
              <w:rPr>
                <w:webHidden/>
              </w:rPr>
              <w:fldChar w:fldCharType="end"/>
            </w:r>
          </w:hyperlink>
        </w:p>
        <w:p w14:paraId="6046FEBC" w14:textId="3A462065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4" w:history="1">
            <w:r w:rsidR="006C3F70" w:rsidRPr="002A160B">
              <w:rPr>
                <w:rStyle w:val="af1"/>
              </w:rPr>
              <w:t>5.2.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Настройка ротации лог-файлов в </w:t>
            </w:r>
            <w:r w:rsidR="006C3F70" w:rsidRPr="002A160B">
              <w:rPr>
                <w:rStyle w:val="af1"/>
                <w:lang w:val="en-US"/>
              </w:rPr>
              <w:t>docker</w:t>
            </w:r>
            <w:r w:rsidR="006C3F70" w:rsidRPr="002A160B">
              <w:rPr>
                <w:rStyle w:val="af1"/>
              </w:rPr>
              <w:t xml:space="preserve"> (опционально)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_Toc110347204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20</w:t>
            </w:r>
            <w:r w:rsidR="006C3F70">
              <w:rPr>
                <w:webHidden/>
              </w:rPr>
              <w:fldChar w:fldCharType="end"/>
            </w:r>
          </w:hyperlink>
        </w:p>
        <w:p w14:paraId="1EA767DD" w14:textId="03297B86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5" w:history="1">
            <w:r w:rsidR="006C3F70" w:rsidRPr="002A160B">
              <w:rPr>
                <w:rStyle w:val="af1"/>
              </w:rPr>
              <w:t>5.3.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Состав и содержание дистрибутивного пакета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_Toc110347205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20</w:t>
            </w:r>
            <w:r w:rsidR="006C3F70">
              <w:rPr>
                <w:webHidden/>
              </w:rPr>
              <w:fldChar w:fldCharType="end"/>
            </w:r>
          </w:hyperlink>
        </w:p>
        <w:p w14:paraId="17483C8A" w14:textId="6E7AA789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6" w:history="1">
            <w:r w:rsidR="006C3F70" w:rsidRPr="002A160B">
              <w:rPr>
                <w:rStyle w:val="af1"/>
              </w:rPr>
              <w:t>5.4.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Подготовка к запуску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_Toc110347206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21</w:t>
            </w:r>
            <w:r w:rsidR="006C3F70">
              <w:rPr>
                <w:webHidden/>
              </w:rPr>
              <w:fldChar w:fldCharType="end"/>
            </w:r>
          </w:hyperlink>
        </w:p>
        <w:p w14:paraId="494736E6" w14:textId="4F697F94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7" w:history="1">
            <w:r w:rsidR="006C3F70" w:rsidRPr="002A160B">
              <w:rPr>
                <w:rStyle w:val="af1"/>
              </w:rPr>
              <w:t>5.5.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Запуск агента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_Toc110347207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21</w:t>
            </w:r>
            <w:r w:rsidR="006C3F70">
              <w:rPr>
                <w:webHidden/>
              </w:rPr>
              <w:fldChar w:fldCharType="end"/>
            </w:r>
          </w:hyperlink>
        </w:p>
        <w:p w14:paraId="4C11FB4F" w14:textId="7FDD1702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08" w:history="1">
            <w:r w:rsidR="006C3F70" w:rsidRPr="002A160B">
              <w:rPr>
                <w:rStyle w:val="af1"/>
                <w:lang w:val="en-US"/>
              </w:rPr>
              <w:t>5.6.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 xml:space="preserve">Информация по лицензированию </w:t>
            </w:r>
            <w:r w:rsidR="006C3F70" w:rsidRPr="002A160B">
              <w:rPr>
                <w:rStyle w:val="af1"/>
                <w:lang w:val="en-US"/>
              </w:rPr>
              <w:t>CryptoPro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_Toc110347208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22</w:t>
            </w:r>
            <w:r w:rsidR="006C3F70">
              <w:rPr>
                <w:webHidden/>
              </w:rPr>
              <w:fldChar w:fldCharType="end"/>
            </w:r>
          </w:hyperlink>
        </w:p>
        <w:p w14:paraId="68E2D2CC" w14:textId="2A6C9AB0" w:rsidR="006C3F70" w:rsidRDefault="0081372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210" w:history="1">
            <w:r w:rsidR="006C3F70" w:rsidRPr="002A160B">
              <w:rPr>
                <w:rStyle w:val="af1"/>
              </w:rPr>
              <w:t>6.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Типовые вопросы и проблемы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_Toc110347210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23</w:t>
            </w:r>
            <w:r w:rsidR="006C3F70">
              <w:rPr>
                <w:webHidden/>
              </w:rPr>
              <w:fldChar w:fldCharType="end"/>
            </w:r>
          </w:hyperlink>
        </w:p>
        <w:p w14:paraId="60BDD8CA" w14:textId="7AF8083A" w:rsidR="006C3F70" w:rsidRDefault="00813729">
          <w:pPr>
            <w:pStyle w:val="16"/>
            <w:tabs>
              <w:tab w:val="left" w:pos="1777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211" w:history="1">
            <w:r w:rsidR="006C3F70" w:rsidRPr="002A160B">
              <w:rPr>
                <w:rStyle w:val="af1"/>
              </w:rPr>
              <w:t>Приложение 1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Добавление промежуточных сертификатов в ключ CryptoPro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_Toc110347211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25</w:t>
            </w:r>
            <w:r w:rsidR="006C3F70">
              <w:rPr>
                <w:webHidden/>
              </w:rPr>
              <w:fldChar w:fldCharType="end"/>
            </w:r>
          </w:hyperlink>
        </w:p>
        <w:p w14:paraId="6E32A0CF" w14:textId="4C99C668" w:rsidR="006C3F70" w:rsidRDefault="00813729">
          <w:pPr>
            <w:pStyle w:val="16"/>
            <w:tabs>
              <w:tab w:val="left" w:pos="1777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212" w:history="1">
            <w:r w:rsidR="006C3F70" w:rsidRPr="002A160B">
              <w:rPr>
                <w:rStyle w:val="af1"/>
              </w:rPr>
              <w:t>Приложение 2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Особенности запуска под kubernetes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_Toc110347212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30</w:t>
            </w:r>
            <w:r w:rsidR="006C3F70">
              <w:rPr>
                <w:webHidden/>
              </w:rPr>
              <w:fldChar w:fldCharType="end"/>
            </w:r>
          </w:hyperlink>
        </w:p>
        <w:p w14:paraId="275026D4" w14:textId="23B54119" w:rsidR="006C3F70" w:rsidRDefault="00813729">
          <w:pPr>
            <w:pStyle w:val="16"/>
            <w:tabs>
              <w:tab w:val="left" w:pos="1777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0347213" w:history="1">
            <w:r w:rsidR="006C3F70" w:rsidRPr="002A160B">
              <w:rPr>
                <w:rStyle w:val="af1"/>
              </w:rPr>
              <w:t>Приложение 3</w:t>
            </w:r>
            <w:r w:rsidR="006C3F70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Установка компонента prohibitor (опционально)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_Toc110347213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31</w:t>
            </w:r>
            <w:r w:rsidR="006C3F70">
              <w:rPr>
                <w:webHidden/>
              </w:rPr>
              <w:fldChar w:fldCharType="end"/>
            </w:r>
          </w:hyperlink>
        </w:p>
        <w:p w14:paraId="48EE4FC8" w14:textId="0018B981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14" w:history="1">
            <w:r w:rsidR="006C3F70" w:rsidRPr="002A160B">
              <w:rPr>
                <w:rStyle w:val="af1"/>
              </w:rPr>
              <w:t>1.1 Состав и содержание дистрибутивного пакета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_Toc110347214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31</w:t>
            </w:r>
            <w:r w:rsidR="006C3F70">
              <w:rPr>
                <w:webHidden/>
              </w:rPr>
              <w:fldChar w:fldCharType="end"/>
            </w:r>
          </w:hyperlink>
        </w:p>
        <w:p w14:paraId="79779168" w14:textId="3E6C6E04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15" w:history="1">
            <w:r w:rsidR="006C3F70" w:rsidRPr="002A160B">
              <w:rPr>
                <w:rStyle w:val="af1"/>
              </w:rPr>
              <w:t>1.2 Порядок загрузки данных и программ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_Toc110347215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31</w:t>
            </w:r>
            <w:r w:rsidR="006C3F70">
              <w:rPr>
                <w:webHidden/>
              </w:rPr>
              <w:fldChar w:fldCharType="end"/>
            </w:r>
          </w:hyperlink>
        </w:p>
        <w:p w14:paraId="7B12363E" w14:textId="778EF40B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16" w:history="1">
            <w:r w:rsidR="006C3F70" w:rsidRPr="002A160B">
              <w:rPr>
                <w:rStyle w:val="af1"/>
              </w:rPr>
              <w:t>1.3 Требования к среде для развёртывания Сервиса проверки полномочий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_Toc110347216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31</w:t>
            </w:r>
            <w:r w:rsidR="006C3F70">
              <w:rPr>
                <w:webHidden/>
              </w:rPr>
              <w:fldChar w:fldCharType="end"/>
            </w:r>
          </w:hyperlink>
        </w:p>
        <w:p w14:paraId="04B7E548" w14:textId="6B63D8C1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17" w:history="1">
            <w:r w:rsidR="006C3F70" w:rsidRPr="002A160B">
              <w:rPr>
                <w:rStyle w:val="af1"/>
              </w:rPr>
              <w:t>1.4 Предварительные операции (установка «пре-реквизитов»)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_Toc110347217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31</w:t>
            </w:r>
            <w:r w:rsidR="006C3F70">
              <w:rPr>
                <w:webHidden/>
              </w:rPr>
              <w:fldChar w:fldCharType="end"/>
            </w:r>
          </w:hyperlink>
        </w:p>
        <w:p w14:paraId="1DE3BF45" w14:textId="0A13E26A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18" w:history="1">
            <w:r w:rsidR="006C3F70" w:rsidRPr="002A160B">
              <w:rPr>
                <w:rStyle w:val="af1"/>
              </w:rPr>
              <w:t>1.5 Настройка БД для работы Сервиса проверки полномочий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_Toc110347218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35</w:t>
            </w:r>
            <w:r w:rsidR="006C3F70">
              <w:rPr>
                <w:webHidden/>
              </w:rPr>
              <w:fldChar w:fldCharType="end"/>
            </w:r>
          </w:hyperlink>
        </w:p>
        <w:p w14:paraId="452D71D0" w14:textId="7B9BE50B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19" w:history="1">
            <w:r w:rsidR="006C3F70" w:rsidRPr="002A160B">
              <w:rPr>
                <w:rStyle w:val="af1"/>
              </w:rPr>
              <w:t>1.6 Запуск Сервиса проверки полномочий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_Toc110347219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36</w:t>
            </w:r>
            <w:r w:rsidR="006C3F70">
              <w:rPr>
                <w:webHidden/>
              </w:rPr>
              <w:fldChar w:fldCharType="end"/>
            </w:r>
          </w:hyperlink>
        </w:p>
        <w:p w14:paraId="7B7417CB" w14:textId="6953F473" w:rsidR="006C3F70" w:rsidRDefault="00813729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10347220" w:history="1">
            <w:r w:rsidR="006C3F70" w:rsidRPr="002A160B">
              <w:rPr>
                <w:rStyle w:val="af1"/>
              </w:rPr>
              <w:t>6.1.</w:t>
            </w:r>
            <w:r w:rsidR="006C3F7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C3F70" w:rsidRPr="002A160B">
              <w:rPr>
                <w:rStyle w:val="af1"/>
              </w:rPr>
              <w:t>1.6 Особенности запуска под docker</w:t>
            </w:r>
            <w:r w:rsidR="006C3F70">
              <w:rPr>
                <w:webHidden/>
              </w:rPr>
              <w:tab/>
            </w:r>
            <w:r w:rsidR="006C3F70">
              <w:rPr>
                <w:webHidden/>
              </w:rPr>
              <w:fldChar w:fldCharType="begin"/>
            </w:r>
            <w:r w:rsidR="006C3F70">
              <w:rPr>
                <w:webHidden/>
              </w:rPr>
              <w:instrText xml:space="preserve"> PAGEREF _Toc110347220 \h </w:instrText>
            </w:r>
            <w:r w:rsidR="006C3F70">
              <w:rPr>
                <w:webHidden/>
              </w:rPr>
            </w:r>
            <w:r w:rsidR="006C3F70">
              <w:rPr>
                <w:webHidden/>
              </w:rPr>
              <w:fldChar w:fldCharType="separate"/>
            </w:r>
            <w:r w:rsidR="006C3F70">
              <w:rPr>
                <w:webHidden/>
              </w:rPr>
              <w:t>37</w:t>
            </w:r>
            <w:r w:rsidR="006C3F70">
              <w:rPr>
                <w:webHidden/>
              </w:rPr>
              <w:fldChar w:fldCharType="end"/>
            </w:r>
          </w:hyperlink>
        </w:p>
        <w:p w14:paraId="052904E0" w14:textId="1079A165" w:rsidR="004C3C79" w:rsidRDefault="004C3C79">
          <w:r>
            <w:rPr>
              <w:b/>
              <w:bCs/>
            </w:rPr>
            <w:fldChar w:fldCharType="end"/>
          </w:r>
        </w:p>
      </w:sdtContent>
    </w:sdt>
    <w:p w14:paraId="76BBF661" w14:textId="46278198" w:rsidR="00CA2F42" w:rsidRPr="000C1DAA" w:rsidRDefault="000C1DAA" w:rsidP="00EB1CC2">
      <w:pPr>
        <w:pStyle w:val="14"/>
        <w:numPr>
          <w:ilvl w:val="0"/>
          <w:numId w:val="0"/>
        </w:numPr>
        <w:spacing w:after="240"/>
        <w:rPr>
          <w:rFonts w:ascii="Times New Roman" w:hAnsi="Times New Roman"/>
        </w:rPr>
      </w:pPr>
      <w:bookmarkStart w:id="0" w:name="_Toc506905486"/>
      <w:bookmarkStart w:id="1" w:name="_Toc101955969"/>
      <w:bookmarkStart w:id="2" w:name="_Toc110347160"/>
      <w:r w:rsidRPr="000C1DAA">
        <w:rPr>
          <w:rFonts w:ascii="Times New Roman" w:hAnsi="Times New Roman"/>
          <w:caps w:val="0"/>
        </w:rPr>
        <w:lastRenderedPageBreak/>
        <w:t>Термины и сокращения</w:t>
      </w:r>
      <w:bookmarkEnd w:id="0"/>
      <w:bookmarkEnd w:id="1"/>
      <w:bookmarkEnd w:id="2"/>
    </w:p>
    <w:tbl>
      <w:tblPr>
        <w:tblW w:w="10158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0"/>
        <w:gridCol w:w="6928"/>
      </w:tblGrid>
      <w:tr w:rsidR="0040750B" w:rsidRPr="00304582" w14:paraId="7651F03F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E447" w14:textId="77777777" w:rsidR="0040750B" w:rsidRDefault="0040750B" w:rsidP="00AD7F3F">
            <w:pPr>
              <w:pStyle w:val="afff"/>
            </w:pPr>
            <w:r w:rsidRPr="00304582">
              <w:t>Агент ПОДД</w:t>
            </w:r>
            <w:r>
              <w:t xml:space="preserve"> СМЭВ</w:t>
            </w:r>
          </w:p>
          <w:p w14:paraId="23E7D0E4" w14:textId="72685CF6" w:rsidR="004463D0" w:rsidRPr="004463D0" w:rsidRDefault="004463D0" w:rsidP="00AD7F3F">
            <w:pPr>
              <w:pStyle w:val="afff"/>
            </w:pPr>
            <w:r w:rsidRPr="004463D0">
              <w:t>также: Экземпляр ПО Агент (ПОДД СМЭВ)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72CE" w14:textId="3041C6F5" w:rsidR="0040750B" w:rsidRPr="00304582" w:rsidRDefault="004463D0" w:rsidP="00AD7F3F">
            <w:pPr>
              <w:pStyle w:val="afff"/>
            </w:pPr>
            <w:r w:rsidRPr="004463D0">
              <w:t>Экземпляр ПО «Агент (ПОДД СМЭВ)», установленный в контуре ИС УВ и обеспечивающее сопряжение Экземпляров ПО «Витрина данных» и ИС УВ с Ядром ПОДД СМЭВ.</w:t>
            </w:r>
          </w:p>
        </w:tc>
      </w:tr>
      <w:tr w:rsidR="0040750B" w:rsidRPr="00304582" w14:paraId="55DA1863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8F8E" w14:textId="77777777" w:rsidR="0040750B" w:rsidRPr="003B2BD6" w:rsidRDefault="0040750B" w:rsidP="00A14A6B">
            <w:pPr>
              <w:pStyle w:val="afff"/>
            </w:pPr>
            <w:r w:rsidRPr="003B2BD6">
              <w:t>Витрина (данных)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1F5E" w14:textId="77777777" w:rsidR="0040750B" w:rsidRPr="003B2BD6" w:rsidRDefault="0040750B" w:rsidP="00A14A6B">
            <w:pPr>
              <w:pStyle w:val="afff"/>
            </w:pPr>
            <w:r w:rsidRPr="003B2BD6"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в соответствии с критериями, установленными Министерством цифрового развития, связи и массовых коммуникаций</w:t>
            </w:r>
          </w:p>
        </w:tc>
      </w:tr>
      <w:tr w:rsidR="00E14D47" w:rsidRPr="00304582" w14:paraId="2A0851AF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99E6" w14:textId="427931E9" w:rsidR="00E14D47" w:rsidRPr="003B2BD6" w:rsidRDefault="00E14D47" w:rsidP="00A14A6B">
            <w:pPr>
              <w:pStyle w:val="afff"/>
            </w:pPr>
            <w:r>
              <w:t>ГБ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F010" w14:textId="12F7A76A" w:rsidR="00E14D47" w:rsidRPr="003B2BD6" w:rsidRDefault="00E14D47" w:rsidP="00A14A6B">
            <w:pPr>
              <w:pStyle w:val="afff"/>
            </w:pPr>
            <w:r>
              <w:t>Гигабайт</w:t>
            </w:r>
          </w:p>
        </w:tc>
      </w:tr>
      <w:tr w:rsidR="0040750B" w:rsidRPr="003B2BD6" w14:paraId="4AF9AA8F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737F" w14:textId="77777777" w:rsidR="0040750B" w:rsidRPr="003B2BD6" w:rsidRDefault="0040750B" w:rsidP="0040750B">
            <w:pPr>
              <w:pStyle w:val="afff"/>
            </w:pPr>
            <w:r w:rsidRPr="003B2BD6">
              <w:t>ГОСТ-2012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8755" w14:textId="77777777" w:rsidR="0040750B" w:rsidRPr="003B2BD6" w:rsidRDefault="0040750B" w:rsidP="0040750B">
            <w:pPr>
              <w:pStyle w:val="afff"/>
            </w:pPr>
            <w:r w:rsidRPr="003B2BD6">
              <w:t>ГОСТ Р 34.10-2012 «Информационная технология. Криптографическая защита информации. Процессы формирования и проверки электронной цифровой подписи»</w:t>
            </w:r>
          </w:p>
        </w:tc>
      </w:tr>
      <w:tr w:rsidR="0040750B" w:rsidRPr="003B2BD6" w14:paraId="433A1C1F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1241" w14:textId="77777777" w:rsidR="0040750B" w:rsidRPr="003B2BD6" w:rsidRDefault="0040750B" w:rsidP="0040750B">
            <w:pPr>
              <w:pStyle w:val="afff"/>
            </w:pPr>
            <w:r w:rsidRPr="006621DB">
              <w:t>ЕИП НСУД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2D72" w14:textId="77777777" w:rsidR="0040750B" w:rsidRPr="003B2BD6" w:rsidRDefault="0040750B" w:rsidP="0040750B">
            <w:pPr>
              <w:pStyle w:val="afff"/>
            </w:pPr>
            <w:r>
              <w:t>Е</w:t>
            </w:r>
            <w:r w:rsidRPr="001653C6">
              <w:t>диная информационная система национальной системы управления данными</w:t>
            </w:r>
          </w:p>
        </w:tc>
      </w:tr>
      <w:tr w:rsidR="0040750B" w:rsidRPr="00304582" w14:paraId="31C1E571" w14:textId="77777777" w:rsidTr="0040750B">
        <w:trPr>
          <w:cantSplit/>
          <w:trHeight w:val="319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A376" w14:textId="77777777" w:rsidR="0040750B" w:rsidRPr="00304582" w:rsidRDefault="0040750B" w:rsidP="00AD7F3F">
            <w:pPr>
              <w:pStyle w:val="afff"/>
            </w:pPr>
            <w:r w:rsidRPr="00304582">
              <w:t>ИС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CA350" w14:textId="77777777" w:rsidR="0040750B" w:rsidRPr="00304582" w:rsidRDefault="0040750B" w:rsidP="00AD7F3F">
            <w:pPr>
              <w:pStyle w:val="afff"/>
            </w:pPr>
            <w:r w:rsidRPr="00304582">
              <w:t>Информационная система</w:t>
            </w:r>
          </w:p>
        </w:tc>
      </w:tr>
      <w:tr w:rsidR="005E7058" w:rsidRPr="00304582" w14:paraId="298D7F07" w14:textId="77777777" w:rsidTr="0040750B">
        <w:trPr>
          <w:cantSplit/>
          <w:trHeight w:val="319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9A95" w14:textId="63EFEBED" w:rsidR="005E7058" w:rsidRPr="005E7058" w:rsidRDefault="005E7058" w:rsidP="00AD7F3F">
            <w:pPr>
              <w:pStyle w:val="afff"/>
            </w:pPr>
            <w:r>
              <w:t>ИЭП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1FD2" w14:textId="5AA4BD97" w:rsidR="005E7058" w:rsidRPr="00304582" w:rsidRDefault="005E7058" w:rsidP="00AD7F3F">
            <w:pPr>
              <w:pStyle w:val="afff"/>
            </w:pPr>
            <w:r>
              <w:t>Инфраструктура электронного правительства</w:t>
            </w:r>
          </w:p>
        </w:tc>
      </w:tr>
      <w:tr w:rsidR="0040750B" w:rsidRPr="0040750B" w14:paraId="3E3FCBB2" w14:textId="77777777" w:rsidTr="0040750B">
        <w:trPr>
          <w:cantSplit/>
          <w:trHeight w:val="319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EE6C" w14:textId="77777777" w:rsidR="0040750B" w:rsidRPr="00F84906" w:rsidRDefault="0040750B" w:rsidP="0040750B">
            <w:pPr>
              <w:pStyle w:val="afff"/>
            </w:pPr>
            <w:r>
              <w:t>МинЦифры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A549" w14:textId="77777777" w:rsidR="0040750B" w:rsidRDefault="0040750B" w:rsidP="0040750B">
            <w:pPr>
              <w:pStyle w:val="afff"/>
            </w:pPr>
            <w:r w:rsidRPr="00811038">
              <w:t>Министерство цифрового развития, связи и массовых коммуникаций Российской Федерации</w:t>
            </w:r>
          </w:p>
        </w:tc>
      </w:tr>
      <w:tr w:rsidR="0040750B" w:rsidRPr="00304582" w14:paraId="51E27A7D" w14:textId="77777777" w:rsidTr="0040750B">
        <w:trPr>
          <w:cantSplit/>
          <w:trHeight w:val="319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2DFA" w14:textId="77777777" w:rsidR="0040750B" w:rsidRPr="00304582" w:rsidRDefault="0040750B" w:rsidP="0040750B">
            <w:pPr>
              <w:pStyle w:val="afff"/>
            </w:pPr>
            <w:r w:rsidRPr="00304582">
              <w:t>Мнемоника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EA025" w14:textId="77777777" w:rsidR="0040750B" w:rsidRPr="00304582" w:rsidRDefault="0040750B" w:rsidP="0040750B">
            <w:pPr>
              <w:pStyle w:val="afff"/>
            </w:pPr>
            <w:r w:rsidRPr="00304582">
              <w:t>Короткое символическое имя объектов модели данных (Витрин, сущностей, атрибутов) для использования в Запросах. Имеет более строгие правила формирования, чем наименования объектов (нельзя использовать пробелы, специальные символы и т. д.), что облегчает чтение Запросов человеком и позволяет изменять наименования объектов без влияния на работоспособность систем Потребителей</w:t>
            </w:r>
          </w:p>
        </w:tc>
      </w:tr>
      <w:tr w:rsidR="0040750B" w:rsidRPr="00920715" w14:paraId="4724F8E2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FF73" w14:textId="77777777" w:rsidR="0040750B" w:rsidRPr="00304582" w:rsidRDefault="0040750B" w:rsidP="0040750B">
            <w:pPr>
              <w:pStyle w:val="afff"/>
            </w:pPr>
            <w:r w:rsidRPr="00304582">
              <w:t>НСУД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CA27" w14:textId="77777777" w:rsidR="0040750B" w:rsidRPr="00304582" w:rsidRDefault="0040750B" w:rsidP="0040750B">
            <w:pPr>
              <w:pStyle w:val="afff"/>
            </w:pPr>
            <w:r w:rsidRPr="00304582">
              <w:t>Национальная система управления данными</w:t>
            </w:r>
          </w:p>
        </w:tc>
      </w:tr>
      <w:tr w:rsidR="0040750B" w:rsidRPr="003B2BD6" w14:paraId="1D44C651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D136" w14:textId="77777777" w:rsidR="0040750B" w:rsidRDefault="0040750B" w:rsidP="0040750B">
            <w:pPr>
              <w:pStyle w:val="afff"/>
            </w:pPr>
            <w:r>
              <w:t>ОС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0007" w14:textId="77777777" w:rsidR="0040750B" w:rsidRPr="0040750B" w:rsidRDefault="0040750B" w:rsidP="0040750B">
            <w:pPr>
              <w:pStyle w:val="afff"/>
            </w:pPr>
            <w:r>
              <w:t>Операционная система</w:t>
            </w:r>
          </w:p>
        </w:tc>
      </w:tr>
      <w:tr w:rsidR="0040750B" w:rsidRPr="00304582" w14:paraId="33B234CE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C69F" w14:textId="77777777" w:rsidR="0040750B" w:rsidRPr="00304582" w:rsidRDefault="0040750B" w:rsidP="0040750B">
            <w:pPr>
              <w:pStyle w:val="afff"/>
            </w:pPr>
            <w:r w:rsidRPr="00304582">
              <w:t>ПОДД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8C09E" w14:textId="77777777" w:rsidR="0040750B" w:rsidRPr="00304582" w:rsidRDefault="0040750B" w:rsidP="0040750B">
            <w:pPr>
              <w:pStyle w:val="afff"/>
            </w:pPr>
            <w:r w:rsidRPr="00304582">
              <w:t>Подсистема обеспечения доступа к данным</w:t>
            </w:r>
          </w:p>
        </w:tc>
      </w:tr>
      <w:tr w:rsidR="0040750B" w:rsidRPr="00304582" w14:paraId="084235EA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0A0A5" w14:textId="77777777" w:rsidR="0040750B" w:rsidRPr="00304582" w:rsidRDefault="0040750B" w:rsidP="0040750B">
            <w:pPr>
              <w:pStyle w:val="afff"/>
            </w:pPr>
            <w:r w:rsidRPr="00304582">
              <w:t>ПОДД СМЭВ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FC3AA" w14:textId="77777777" w:rsidR="0040750B" w:rsidRPr="00304582" w:rsidRDefault="0040750B" w:rsidP="0040750B">
            <w:pPr>
              <w:pStyle w:val="afff"/>
            </w:pPr>
            <w:r w:rsidRPr="00304582">
              <w:t>Подсистема обеспечения доступа к данным — подсистема СМЭВ, предназначенная для обеспечения взаимодействия СМЭВ с Витринами данных</w:t>
            </w:r>
          </w:p>
        </w:tc>
      </w:tr>
      <w:tr w:rsidR="003A24A6" w:rsidRPr="00304582" w14:paraId="476ABB23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0DDF" w14:textId="77777777" w:rsidR="003A24A6" w:rsidRPr="000C1DAA" w:rsidRDefault="003A24A6" w:rsidP="000C1DAA">
            <w:pPr>
              <w:pStyle w:val="afff"/>
            </w:pPr>
            <w:r w:rsidRPr="000C1DAA">
              <w:t>Подзапрос (данных)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293B" w14:textId="77777777" w:rsidR="003A24A6" w:rsidRPr="00756015" w:rsidRDefault="003A24A6" w:rsidP="000C1DAA">
            <w:pPr>
              <w:pStyle w:val="afff"/>
              <w:rPr>
                <w:rFonts w:eastAsia="Arial Unicode MS"/>
                <w:lang w:eastAsia="en-US"/>
              </w:rPr>
            </w:pPr>
            <w:r w:rsidRPr="003B2BD6">
              <w:t>Вариант Запроса, который формируется ПОДД СМЭВ в целях обработки распределённого Запроса Потребителя</w:t>
            </w:r>
          </w:p>
        </w:tc>
      </w:tr>
      <w:tr w:rsidR="003A24A6" w:rsidRPr="00304582" w14:paraId="694B689E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0D8C" w14:textId="77777777" w:rsidR="003A24A6" w:rsidRPr="003B2BD6" w:rsidRDefault="003A24A6" w:rsidP="003A24A6">
            <w:pPr>
              <w:pStyle w:val="afff"/>
            </w:pPr>
            <w:r w:rsidRPr="003B2BD6">
              <w:t xml:space="preserve">Поставщик </w:t>
            </w:r>
            <w:r>
              <w:t xml:space="preserve">(данных </w:t>
            </w:r>
            <w:r w:rsidRPr="003B2BD6">
              <w:t>ПОДД)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99EA" w14:textId="77777777" w:rsidR="003A24A6" w:rsidRPr="003B2BD6" w:rsidRDefault="003A24A6" w:rsidP="003A24A6">
            <w:pPr>
              <w:pStyle w:val="afff"/>
            </w:pPr>
            <w:r w:rsidRPr="003B2BD6">
              <w:t>Участник взаимодействия с полномочиями по предоставлению данных с использованием ПОДД в соответствии с загруженной в Ядро ПОДД Моделью государственных данных</w:t>
            </w:r>
          </w:p>
        </w:tc>
      </w:tr>
      <w:tr w:rsidR="003A24A6" w:rsidRPr="00304582" w14:paraId="6DFA23FA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6199" w14:textId="77777777" w:rsidR="003A24A6" w:rsidRPr="003B2BD6" w:rsidRDefault="003A24A6" w:rsidP="003A24A6">
            <w:pPr>
              <w:pStyle w:val="afff"/>
            </w:pPr>
            <w:r w:rsidRPr="003B2BD6">
              <w:t xml:space="preserve">Потребитель </w:t>
            </w:r>
            <w:r>
              <w:t xml:space="preserve">(данных </w:t>
            </w:r>
            <w:r w:rsidRPr="003B2BD6">
              <w:t>ПОДД)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E925" w14:textId="77777777" w:rsidR="003A24A6" w:rsidRPr="003B2BD6" w:rsidRDefault="003A24A6" w:rsidP="003A24A6">
            <w:pPr>
              <w:pStyle w:val="afff"/>
            </w:pPr>
            <w:r w:rsidRPr="003B2BD6">
              <w:t>Участник взаимодействия, обрабатывающий данные, размещенные на Витринах данных, с использованием ПОДД</w:t>
            </w:r>
          </w:p>
        </w:tc>
      </w:tr>
      <w:tr w:rsidR="003A24A6" w:rsidRPr="00304582" w14:paraId="18B2046E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3178" w14:textId="77777777" w:rsidR="003A24A6" w:rsidRPr="00304582" w:rsidRDefault="003A24A6" w:rsidP="003A24A6">
            <w:pPr>
              <w:pStyle w:val="afff"/>
            </w:pPr>
            <w:r w:rsidRPr="00304582">
              <w:t>СМЭВ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A7FB" w14:textId="77777777" w:rsidR="003A24A6" w:rsidRPr="00304582" w:rsidRDefault="003A24A6" w:rsidP="003A24A6">
            <w:pPr>
              <w:pStyle w:val="afff"/>
            </w:pPr>
            <w:r w:rsidRPr="00304582">
              <w:t>Единая система межведомственного электронного взаимодействия и Единая система нормативной справочной информации</w:t>
            </w:r>
          </w:p>
        </w:tc>
      </w:tr>
      <w:tr w:rsidR="003A24A6" w:rsidRPr="003B2BD6" w14:paraId="386ED5A0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A4F0" w14:textId="77777777" w:rsidR="003A24A6" w:rsidRPr="006621DB" w:rsidRDefault="003A24A6" w:rsidP="003A24A6">
            <w:pPr>
              <w:pStyle w:val="afff"/>
            </w:pPr>
            <w:r>
              <w:lastRenderedPageBreak/>
              <w:t>УВ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4EC7" w14:textId="77777777" w:rsidR="003A24A6" w:rsidRDefault="003A24A6" w:rsidP="003A24A6">
            <w:pPr>
              <w:pStyle w:val="afff"/>
            </w:pPr>
            <w:r w:rsidRPr="0040750B">
              <w:t>Участник взаимодействия – федеральный орган исполнительной власти, государственный внебюджетный фонд и иной орган или организация, участвующие в предоставлении государственных и муниципальных услуг (функций)</w:t>
            </w:r>
          </w:p>
        </w:tc>
      </w:tr>
      <w:tr w:rsidR="003A24A6" w:rsidRPr="003B2BD6" w14:paraId="76354652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3F37" w14:textId="77777777" w:rsidR="003A24A6" w:rsidRDefault="003A24A6" w:rsidP="003A24A6">
            <w:pPr>
              <w:pStyle w:val="afff"/>
            </w:pPr>
            <w:r>
              <w:t>УЦ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CFBB" w14:textId="77777777" w:rsidR="003A24A6" w:rsidRPr="0040750B" w:rsidRDefault="003A24A6" w:rsidP="003A24A6">
            <w:pPr>
              <w:pStyle w:val="afff"/>
            </w:pPr>
            <w:r>
              <w:t>У</w:t>
            </w:r>
            <w:r w:rsidRPr="0040750B">
              <w:t>достоверяющи</w:t>
            </w:r>
            <w:r>
              <w:t>й</w:t>
            </w:r>
            <w:r w:rsidRPr="0040750B">
              <w:t xml:space="preserve"> </w:t>
            </w:r>
            <w:r>
              <w:t>центр</w:t>
            </w:r>
          </w:p>
        </w:tc>
      </w:tr>
      <w:tr w:rsidR="003A24A6" w:rsidRPr="003B2BD6" w14:paraId="28741ECF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AEB3" w14:textId="77777777" w:rsidR="003A24A6" w:rsidRDefault="003A24A6" w:rsidP="003A24A6">
            <w:pPr>
              <w:pStyle w:val="afff"/>
            </w:pPr>
            <w:r>
              <w:t>ЦПУ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ED0F" w14:textId="77777777" w:rsidR="003A24A6" w:rsidRDefault="003A24A6" w:rsidP="003A24A6">
            <w:pPr>
              <w:pStyle w:val="afff"/>
            </w:pPr>
            <w:r w:rsidRPr="0040750B">
              <w:t>Центральное процессорное устройство</w:t>
            </w:r>
          </w:p>
        </w:tc>
      </w:tr>
      <w:tr w:rsidR="003A24A6" w:rsidRPr="00304582" w14:paraId="79389253" w14:textId="77777777" w:rsidTr="0040750B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B42F" w14:textId="77777777" w:rsidR="003A24A6" w:rsidRPr="00304582" w:rsidRDefault="003A24A6" w:rsidP="003A24A6">
            <w:pPr>
              <w:pStyle w:val="afff"/>
            </w:pPr>
            <w:r w:rsidRPr="00304582">
              <w:t>Ядро ПОДД</w:t>
            </w:r>
            <w:r>
              <w:t xml:space="preserve"> СМЭВ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1F67" w14:textId="77777777" w:rsidR="003A24A6" w:rsidRPr="00304582" w:rsidRDefault="003A24A6" w:rsidP="003A24A6">
            <w:pPr>
              <w:pStyle w:val="afff"/>
            </w:pPr>
            <w:r w:rsidRPr="00304582">
              <w:t>Централизованная часть ПОДД, предназначенная для маршрутизации запросов и контроля полномочий УВ</w:t>
            </w:r>
          </w:p>
        </w:tc>
      </w:tr>
      <w:tr w:rsidR="003A24A6" w:rsidRPr="0040750B" w14:paraId="1F69C930" w14:textId="77777777" w:rsidTr="00E37D84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672D" w14:textId="77777777" w:rsidR="003A24A6" w:rsidRPr="0040750B" w:rsidRDefault="003A24A6" w:rsidP="003A24A6">
            <w:pPr>
              <w:pStyle w:val="afff"/>
            </w:pPr>
            <w:r w:rsidRPr="0040750B">
              <w:t>API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E7EA" w14:textId="77777777" w:rsidR="003A24A6" w:rsidRPr="0040750B" w:rsidRDefault="003A24A6" w:rsidP="003A24A6">
            <w:pPr>
              <w:pStyle w:val="afff"/>
            </w:pPr>
            <w:r w:rsidRPr="0040750B">
              <w:t xml:space="preserve">(англ. </w:t>
            </w:r>
            <w:r w:rsidRPr="0040750B">
              <w:rPr>
                <w:iCs/>
              </w:rPr>
              <w:t>Application Programming Interface</w:t>
            </w:r>
            <w:r w:rsidRPr="0040750B">
              <w:t>) — набор классов, процедур, функций, структур или констант, которыми одна компьютерная программа может взаимодействовать с другой программой</w:t>
            </w:r>
          </w:p>
        </w:tc>
      </w:tr>
      <w:tr w:rsidR="003A24A6" w:rsidRPr="0040750B" w14:paraId="62C9FE92" w14:textId="77777777" w:rsidTr="00E37D84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ED5C" w14:textId="77777777" w:rsidR="003A24A6" w:rsidRPr="0040750B" w:rsidRDefault="003A24A6" w:rsidP="003A24A6">
            <w:pPr>
              <w:pStyle w:val="afff"/>
            </w:pPr>
            <w:r w:rsidRPr="0040750B">
              <w:t>JDBC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C1BC" w14:textId="77777777" w:rsidR="003A24A6" w:rsidRPr="0040750B" w:rsidRDefault="003A24A6" w:rsidP="003A24A6">
            <w:pPr>
              <w:pStyle w:val="afff"/>
            </w:pPr>
            <w:r w:rsidRPr="0040750B">
              <w:t xml:space="preserve">(англ. </w:t>
            </w:r>
            <w:r w:rsidRPr="0040750B">
              <w:rPr>
                <w:iCs/>
              </w:rPr>
              <w:t>Java DataBase Connectivity</w:t>
            </w:r>
            <w:r w:rsidRPr="0040750B">
              <w:t>) — платформенно независимый промышленный стандарт взаимодействия Java-приложений с различными СУБД</w:t>
            </w:r>
          </w:p>
        </w:tc>
      </w:tr>
      <w:tr w:rsidR="0035730E" w:rsidRPr="0040750B" w14:paraId="7FF36068" w14:textId="77777777" w:rsidTr="00E37D84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067F" w14:textId="77777777" w:rsidR="0035730E" w:rsidRPr="0040750B" w:rsidRDefault="0035730E" w:rsidP="003A24A6">
            <w:pPr>
              <w:pStyle w:val="afff"/>
            </w:pPr>
            <w:r w:rsidRPr="0035730E">
              <w:t>JWT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1FB6" w14:textId="77777777" w:rsidR="0035730E" w:rsidRPr="0040750B" w:rsidRDefault="0035730E" w:rsidP="0035730E">
            <w:pPr>
              <w:pStyle w:val="afff"/>
            </w:pPr>
            <w:r w:rsidRPr="0035730E">
              <w:t>(</w:t>
            </w:r>
            <w:r>
              <w:t xml:space="preserve">англ. </w:t>
            </w:r>
            <w:r w:rsidRPr="0035730E">
              <w:t>JSON Web Token) —</w:t>
            </w:r>
            <w:r>
              <w:t xml:space="preserve"> </w:t>
            </w:r>
            <w:r w:rsidRPr="0035730E">
              <w:t>открытый стандарт (RFC 7519) для создания токенов доступа, основанный на формате JSON</w:t>
            </w:r>
          </w:p>
        </w:tc>
      </w:tr>
      <w:tr w:rsidR="004F34C2" w:rsidRPr="0040750B" w14:paraId="342E20AB" w14:textId="77777777" w:rsidTr="00E37D84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7024" w14:textId="2B4BE942" w:rsidR="004F34C2" w:rsidRPr="0035730E" w:rsidRDefault="004F34C2" w:rsidP="003A24A6">
            <w:pPr>
              <w:pStyle w:val="afff"/>
            </w:pPr>
            <w:r>
              <w:t>OpenAPI, спецификация OpenAPI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DB6F" w14:textId="1345CED5" w:rsidR="004F34C2" w:rsidRPr="0035730E" w:rsidRDefault="004F34C2" w:rsidP="004F34C2">
            <w:pPr>
              <w:pStyle w:val="afff"/>
            </w:pPr>
            <w: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</w:t>
            </w:r>
          </w:p>
        </w:tc>
      </w:tr>
      <w:tr w:rsidR="003A24A6" w:rsidRPr="0040750B" w14:paraId="1709EB7E" w14:textId="77777777" w:rsidTr="00E37D84">
        <w:trPr>
          <w:cantSplit/>
          <w:trHeight w:val="24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6713" w14:textId="77777777" w:rsidR="003A24A6" w:rsidRPr="0040750B" w:rsidRDefault="003A24A6" w:rsidP="003A24A6">
            <w:pPr>
              <w:pStyle w:val="afff"/>
            </w:pPr>
            <w:r w:rsidRPr="0040750B">
              <w:t>SQL</w:t>
            </w:r>
          </w:p>
        </w:tc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0FF4" w14:textId="77777777" w:rsidR="003A24A6" w:rsidRPr="0040750B" w:rsidRDefault="003A24A6" w:rsidP="003A24A6">
            <w:pPr>
              <w:pStyle w:val="afff"/>
            </w:pPr>
            <w:r w:rsidRPr="0040750B">
              <w:t xml:space="preserve">(англ. </w:t>
            </w:r>
            <w:r w:rsidRPr="0040750B">
              <w:rPr>
                <w:iCs/>
              </w:rPr>
              <w:t>Structured Query Language</w:t>
            </w:r>
            <w:r w:rsidRPr="0040750B">
              <w:t>) — 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</w:tbl>
    <w:p w14:paraId="729C1152" w14:textId="77777777" w:rsidR="00CA2F42" w:rsidRPr="00304582" w:rsidRDefault="00CA2F42" w:rsidP="00544D6E">
      <w:pPr>
        <w:pStyle w:val="IT1"/>
      </w:pPr>
    </w:p>
    <w:p w14:paraId="68515ABE" w14:textId="77777777" w:rsidR="00550346" w:rsidRPr="00AD7F3F" w:rsidRDefault="00040DAE" w:rsidP="00544D6E">
      <w:pPr>
        <w:pStyle w:val="14"/>
      </w:pPr>
      <w:bookmarkStart w:id="3" w:name="_Toc101955970"/>
      <w:bookmarkStart w:id="4" w:name="_Toc110347161"/>
      <w:r w:rsidRPr="00AD7F3F">
        <w:lastRenderedPageBreak/>
        <w:t>Введение</w:t>
      </w:r>
      <w:bookmarkEnd w:id="3"/>
      <w:bookmarkEnd w:id="4"/>
    </w:p>
    <w:p w14:paraId="141310DB" w14:textId="77777777" w:rsidR="00550346" w:rsidRPr="00304582" w:rsidRDefault="00040DAE" w:rsidP="00544D6E">
      <w:pPr>
        <w:pStyle w:val="23"/>
      </w:pPr>
      <w:bookmarkStart w:id="5" w:name="_Toc101955971"/>
      <w:bookmarkStart w:id="6" w:name="_Toc110347162"/>
      <w:r w:rsidRPr="00304582">
        <w:t>Область применения</w:t>
      </w:r>
      <w:bookmarkEnd w:id="5"/>
      <w:bookmarkEnd w:id="6"/>
    </w:p>
    <w:p w14:paraId="3A7A4F44" w14:textId="0E03FA7B" w:rsidR="00716ADC" w:rsidRDefault="00716ADC" w:rsidP="00AD7F3F">
      <w:pPr>
        <w:pStyle w:val="IT1"/>
      </w:pPr>
      <w:bookmarkStart w:id="7" w:name="_Toc296087966"/>
      <w:bookmarkStart w:id="8" w:name="_Toc294008928"/>
      <w:r w:rsidRPr="00304582">
        <w:t xml:space="preserve">ПОДД СМЭВ </w:t>
      </w:r>
      <w:r w:rsidR="007D4EF2">
        <w:t>–</w:t>
      </w:r>
      <w:r w:rsidRPr="00304582">
        <w:t xml:space="preserve"> подсистема обеспечения доступа к данным СМЭВ, направленная на автоматизацию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НСУД.</w:t>
      </w:r>
    </w:p>
    <w:p w14:paraId="013FB5E7" w14:textId="77777777" w:rsidR="00550346" w:rsidRPr="000C1DAA" w:rsidRDefault="00040DAE" w:rsidP="00544D6E">
      <w:pPr>
        <w:pStyle w:val="23"/>
      </w:pPr>
      <w:bookmarkStart w:id="9" w:name="_Toc101955972"/>
      <w:bookmarkStart w:id="10" w:name="_Toc110347163"/>
      <w:bookmarkEnd w:id="7"/>
      <w:bookmarkEnd w:id="8"/>
      <w:r w:rsidRPr="000C1DAA">
        <w:t>Краткое описание возможностей</w:t>
      </w:r>
      <w:bookmarkEnd w:id="9"/>
      <w:bookmarkEnd w:id="10"/>
    </w:p>
    <w:p w14:paraId="04321C5D" w14:textId="77777777" w:rsidR="005152A5" w:rsidRPr="00304582" w:rsidRDefault="005152A5" w:rsidP="00AD7F3F">
      <w:pPr>
        <w:pStyle w:val="IT1"/>
      </w:pPr>
      <w:r w:rsidRPr="00304582">
        <w:t xml:space="preserve">ПОДД СМЭВ </w:t>
      </w:r>
      <w:r w:rsidR="00EA611A">
        <w:t>обеспечивает</w:t>
      </w:r>
      <w:r w:rsidRPr="00304582">
        <w:t>:</w:t>
      </w:r>
    </w:p>
    <w:p w14:paraId="1176CD2B" w14:textId="77777777" w:rsidR="005152A5" w:rsidRPr="008A595F" w:rsidRDefault="005152A5">
      <w:pPr>
        <w:pStyle w:val="12"/>
      </w:pPr>
      <w:r w:rsidRPr="008A595F">
        <w:t>предоставление для Потребителей механизмов унифицированного доступа к данным, размещённым у Поставщиков, с использованием языка запросов, основанного на стандарте языка SQL;</w:t>
      </w:r>
    </w:p>
    <w:p w14:paraId="15A99E22" w14:textId="77777777" w:rsidR="005152A5" w:rsidRPr="008A595F" w:rsidRDefault="005152A5">
      <w:pPr>
        <w:pStyle w:val="12"/>
      </w:pPr>
      <w:r w:rsidRPr="008A595F">
        <w:t>предоставление для Потребителей возможности получения данных, связанных по ключевым полям или вычисляемому критерию и размещённых у разных Поставщиков;</w:t>
      </w:r>
    </w:p>
    <w:p w14:paraId="272438B4" w14:textId="77777777" w:rsidR="00550346" w:rsidRPr="008A595F" w:rsidRDefault="005152A5">
      <w:pPr>
        <w:pStyle w:val="12"/>
      </w:pPr>
      <w:r w:rsidRPr="008A595F">
        <w:t>контроль полномочий Потребителей по доступу к данным, размещённым у Поставщиков</w:t>
      </w:r>
      <w:r w:rsidR="00EA611A" w:rsidRPr="008A595F">
        <w:t>, и п</w:t>
      </w:r>
      <w:r w:rsidRPr="008A595F">
        <w:t>оддержку гибкой настройки полномочий с точностью до атрибута и критерия отбора строк.</w:t>
      </w:r>
    </w:p>
    <w:p w14:paraId="33A01FD3" w14:textId="77777777" w:rsidR="00040DAE" w:rsidRPr="00FD65CC" w:rsidRDefault="00040DAE" w:rsidP="00544D6E">
      <w:pPr>
        <w:pStyle w:val="23"/>
      </w:pPr>
      <w:bookmarkStart w:id="11" w:name="_Toc101955973"/>
      <w:bookmarkStart w:id="12" w:name="_Toc110347164"/>
      <w:bookmarkStart w:id="13" w:name="_Toc294260366"/>
      <w:bookmarkStart w:id="14" w:name="_Toc302040839"/>
      <w:bookmarkStart w:id="15" w:name="_Toc372852461"/>
      <w:bookmarkStart w:id="16" w:name="_Toc494453311"/>
      <w:r w:rsidRPr="00FD65CC">
        <w:t>Уровень подготовки пользователя</w:t>
      </w:r>
      <w:bookmarkEnd w:id="11"/>
      <w:bookmarkEnd w:id="12"/>
    </w:p>
    <w:p w14:paraId="20F1A3D1" w14:textId="77777777" w:rsidR="009F7092" w:rsidRPr="00FD65CC" w:rsidRDefault="009F7092" w:rsidP="00AD7F3F">
      <w:pPr>
        <w:pStyle w:val="IT1"/>
      </w:pPr>
      <w:r w:rsidRPr="00FD65CC">
        <w:t>Развертывание</w:t>
      </w:r>
      <w:r w:rsidR="00FD65CC" w:rsidRPr="00FD65CC">
        <w:t xml:space="preserve"> Агента</w:t>
      </w:r>
      <w:r w:rsidRPr="00FD65CC">
        <w:t xml:space="preserve"> ПОДД СМЭВ</w:t>
      </w:r>
      <w:r w:rsidR="00FD65CC" w:rsidRPr="00FD65CC">
        <w:t xml:space="preserve"> </w:t>
      </w:r>
      <w:r w:rsidR="003E4DEB" w:rsidRPr="00FD65CC">
        <w:t>должно осуществляться в соответствии с настоящим Р</w:t>
      </w:r>
      <w:r w:rsidRPr="00FD65CC">
        <w:t>уководством администратора.</w:t>
      </w:r>
    </w:p>
    <w:p w14:paraId="71264B4F" w14:textId="77777777" w:rsidR="00FD65CC" w:rsidRPr="00FD65CC" w:rsidRDefault="003E4DEB" w:rsidP="00AD7F3F">
      <w:pPr>
        <w:pStyle w:val="IT1"/>
      </w:pPr>
      <w:r w:rsidRPr="00FD65CC">
        <w:t>Специалист должен обладать следующими знаниями и опытом</w:t>
      </w:r>
      <w:r w:rsidR="009F7092" w:rsidRPr="00FD65CC">
        <w:t>:</w:t>
      </w:r>
    </w:p>
    <w:p w14:paraId="6524135A" w14:textId="1325F11B" w:rsidR="009F7092" w:rsidRPr="00FD65CC" w:rsidRDefault="002B30A7">
      <w:pPr>
        <w:pStyle w:val="12"/>
        <w:rPr>
          <w:snapToGrid w:val="0"/>
        </w:rPr>
      </w:pPr>
      <w:r w:rsidRPr="00FD65CC">
        <w:rPr>
          <w:snapToGrid w:val="0"/>
        </w:rPr>
        <w:t>а</w:t>
      </w:r>
      <w:r w:rsidR="009F7092" w:rsidRPr="00FD65CC">
        <w:rPr>
          <w:snapToGrid w:val="0"/>
        </w:rPr>
        <w:t>дминистрировани</w:t>
      </w:r>
      <w:r w:rsidR="00AD7F3F">
        <w:rPr>
          <w:snapToGrid w:val="0"/>
        </w:rPr>
        <w:t>е</w:t>
      </w:r>
      <w:r w:rsidR="009F7092" w:rsidRPr="00FD65CC">
        <w:rPr>
          <w:snapToGrid w:val="0"/>
        </w:rPr>
        <w:t xml:space="preserve"> </w:t>
      </w:r>
      <w:r w:rsidR="00CC26C1">
        <w:rPr>
          <w:snapToGrid w:val="0"/>
        </w:rPr>
        <w:t>CryptoPro</w:t>
      </w:r>
      <w:r w:rsidR="00AD7F3F">
        <w:rPr>
          <w:snapToGrid w:val="0"/>
        </w:rPr>
        <w:t>;</w:t>
      </w:r>
    </w:p>
    <w:p w14:paraId="185719D6" w14:textId="116DA4AE" w:rsidR="009F7092" w:rsidRPr="00FD65CC" w:rsidRDefault="002B30A7">
      <w:pPr>
        <w:pStyle w:val="12"/>
        <w:rPr>
          <w:snapToGrid w:val="0"/>
        </w:rPr>
      </w:pPr>
      <w:r w:rsidRPr="00FD65CC">
        <w:rPr>
          <w:snapToGrid w:val="0"/>
        </w:rPr>
        <w:t>а</w:t>
      </w:r>
      <w:r w:rsidR="009F7092" w:rsidRPr="00FD65CC">
        <w:rPr>
          <w:snapToGrid w:val="0"/>
        </w:rPr>
        <w:t>дминистрировани</w:t>
      </w:r>
      <w:r w:rsidR="00AD7F3F">
        <w:rPr>
          <w:snapToGrid w:val="0"/>
        </w:rPr>
        <w:t>е</w:t>
      </w:r>
      <w:r w:rsidR="009F7092" w:rsidRPr="00FD65CC">
        <w:rPr>
          <w:snapToGrid w:val="0"/>
        </w:rPr>
        <w:t xml:space="preserve"> </w:t>
      </w:r>
      <w:r w:rsidR="002513E7">
        <w:rPr>
          <w:snapToGrid w:val="0"/>
          <w:lang w:val="lv-LV"/>
        </w:rPr>
        <w:t>docker</w:t>
      </w:r>
      <w:r w:rsidR="009F7092" w:rsidRPr="00FD65CC">
        <w:rPr>
          <w:snapToGrid w:val="0"/>
        </w:rPr>
        <w:t>.</w:t>
      </w:r>
    </w:p>
    <w:p w14:paraId="6086E41B" w14:textId="77777777" w:rsidR="00040DAE" w:rsidRPr="00304582" w:rsidRDefault="00040DAE" w:rsidP="00544D6E">
      <w:pPr>
        <w:pStyle w:val="23"/>
      </w:pPr>
      <w:bookmarkStart w:id="17" w:name="_Toc101955974"/>
      <w:bookmarkStart w:id="18" w:name="_Toc110347165"/>
      <w:r w:rsidRPr="00304582">
        <w:t>Перечень документации</w:t>
      </w:r>
      <w:r w:rsidR="001042E6">
        <w:t xml:space="preserve"> для работы с ПОДД СМЭВ</w:t>
      </w:r>
      <w:bookmarkEnd w:id="17"/>
      <w:bookmarkEnd w:id="18"/>
    </w:p>
    <w:p w14:paraId="31E9D6F2" w14:textId="36535ECF" w:rsidR="005715F8" w:rsidRPr="00477A0E" w:rsidRDefault="0090087C" w:rsidP="00AF25D0">
      <w:pPr>
        <w:pStyle w:val="IT1"/>
      </w:pPr>
      <w:r>
        <w:t xml:space="preserve">Порядок подключения и использования ПОДД СМЭВ после установки Агента ПОДД СМЭВ </w:t>
      </w:r>
      <w:r w:rsidR="002513E7">
        <w:t>отражён</w:t>
      </w:r>
      <w:r>
        <w:t xml:space="preserve"> в следующих документах</w:t>
      </w:r>
      <w:bookmarkStart w:id="19" w:name="_Ref104550012"/>
      <w:r w:rsidR="003C1ABC">
        <w:rPr>
          <w:rStyle w:val="afffc"/>
        </w:rPr>
        <w:footnoteReference w:id="2"/>
      </w:r>
      <w:bookmarkEnd w:id="19"/>
      <w:r w:rsidR="005715F8" w:rsidRPr="00477A0E">
        <w:t>:</w:t>
      </w:r>
    </w:p>
    <w:p w14:paraId="72E7D468" w14:textId="77777777" w:rsidR="00040DAE" w:rsidRPr="00304582" w:rsidRDefault="0090087C">
      <w:pPr>
        <w:pStyle w:val="12"/>
      </w:pPr>
      <w:r>
        <w:t xml:space="preserve">Методические рекомендации </w:t>
      </w:r>
      <w:r w:rsidR="001042E6">
        <w:t xml:space="preserve">по работе с </w:t>
      </w:r>
      <w:r>
        <w:t>ПОДД СМЭВ</w:t>
      </w:r>
      <w:r w:rsidR="00040DAE" w:rsidRPr="00304582">
        <w:t>;</w:t>
      </w:r>
    </w:p>
    <w:p w14:paraId="42CC9976" w14:textId="3DD0340C" w:rsidR="00040DAE" w:rsidRPr="00304582" w:rsidRDefault="003C1ABC">
      <w:pPr>
        <w:pStyle w:val="12"/>
      </w:pPr>
      <w:r w:rsidRPr="003C1ABC">
        <w:t>Регламент подключения к СМЭВ 4</w:t>
      </w:r>
      <w:r w:rsidR="00040DAE" w:rsidRPr="00304582">
        <w:t>.</w:t>
      </w:r>
    </w:p>
    <w:p w14:paraId="3E280B20" w14:textId="77777777" w:rsidR="00550346" w:rsidRPr="000C1DAA" w:rsidRDefault="00040DAE" w:rsidP="00544D6E">
      <w:pPr>
        <w:pStyle w:val="14"/>
      </w:pPr>
      <w:bookmarkStart w:id="20" w:name="_Toc101955975"/>
      <w:bookmarkStart w:id="21" w:name="_Toc110347166"/>
      <w:bookmarkEnd w:id="13"/>
      <w:bookmarkEnd w:id="14"/>
      <w:bookmarkEnd w:id="15"/>
      <w:bookmarkEnd w:id="16"/>
      <w:r w:rsidRPr="000C1DAA">
        <w:lastRenderedPageBreak/>
        <w:t>Назначение и условия применения</w:t>
      </w:r>
      <w:bookmarkEnd w:id="20"/>
      <w:bookmarkEnd w:id="21"/>
    </w:p>
    <w:p w14:paraId="3E3B3B3A" w14:textId="1CC9E774" w:rsidR="004C2E7E" w:rsidRDefault="004C2E7E" w:rsidP="00544D6E">
      <w:pPr>
        <w:pStyle w:val="23"/>
      </w:pPr>
      <w:bookmarkStart w:id="22" w:name="_Toc101955976"/>
      <w:bookmarkStart w:id="23" w:name="_Toc110347167"/>
      <w:r>
        <w:t>Назначение</w:t>
      </w:r>
      <w:bookmarkEnd w:id="22"/>
      <w:bookmarkEnd w:id="23"/>
    </w:p>
    <w:p w14:paraId="213F9A80" w14:textId="63C2AB87" w:rsidR="0049343C" w:rsidRPr="00304582" w:rsidRDefault="0049343C" w:rsidP="00AF25D0">
      <w:pPr>
        <w:pStyle w:val="IT1"/>
      </w:pPr>
      <w:r w:rsidRPr="00304582">
        <w:t xml:space="preserve">ПОДД СМЭВ </w:t>
      </w:r>
      <w:r w:rsidR="00A35999" w:rsidRPr="00304582">
        <w:t>состоит из следующих компонентов</w:t>
      </w:r>
      <w:r w:rsidRPr="00304582">
        <w:t>:</w:t>
      </w:r>
    </w:p>
    <w:p w14:paraId="2016EC1B" w14:textId="77777777" w:rsidR="00EE49C3" w:rsidRDefault="00E2261F">
      <w:pPr>
        <w:pStyle w:val="12"/>
      </w:pPr>
      <w:r w:rsidRPr="00FA512B">
        <w:t>Ядро ПОДД</w:t>
      </w:r>
      <w:r w:rsidR="001555F3">
        <w:t xml:space="preserve"> СМЭВ</w:t>
      </w:r>
      <w:r w:rsidRPr="00FA512B">
        <w:t xml:space="preserve"> </w:t>
      </w:r>
      <w:r w:rsidR="00AF25D0">
        <w:t>–</w:t>
      </w:r>
      <w:r w:rsidRPr="00FA512B">
        <w:t xml:space="preserve"> ц</w:t>
      </w:r>
      <w:r w:rsidR="00EE49C3">
        <w:t>ентральный компонент ПОДД СМЭВ, размещенный в ИЭП</w:t>
      </w:r>
      <w:r w:rsidR="00A14A6B">
        <w:t>;</w:t>
      </w:r>
    </w:p>
    <w:p w14:paraId="2A6C85DA" w14:textId="77777777" w:rsidR="00E2261F" w:rsidRPr="00FA512B" w:rsidRDefault="00E2261F">
      <w:pPr>
        <w:pStyle w:val="12"/>
      </w:pPr>
      <w:r w:rsidRPr="00FA512B">
        <w:t>Агент ПОДД</w:t>
      </w:r>
      <w:r w:rsidR="001555F3">
        <w:t xml:space="preserve"> СМЭВ</w:t>
      </w:r>
      <w:r w:rsidRPr="00FA512B">
        <w:t xml:space="preserve"> </w:t>
      </w:r>
      <w:r w:rsidR="00AF25D0">
        <w:t>–</w:t>
      </w:r>
      <w:r w:rsidRPr="00FA512B">
        <w:t xml:space="preserve"> компонент ПОДД СМЭВ, устанавливаемый </w:t>
      </w:r>
      <w:r w:rsidR="00EE49C3">
        <w:t>в контуре участника взаимодействия</w:t>
      </w:r>
      <w:r w:rsidR="00EA23D3" w:rsidRPr="00FA512B">
        <w:t>.</w:t>
      </w:r>
    </w:p>
    <w:p w14:paraId="27125232" w14:textId="64096E11" w:rsidR="004C2E7E" w:rsidRDefault="004C2E7E" w:rsidP="00AF25D0">
      <w:pPr>
        <w:pStyle w:val="IT1"/>
      </w:pPr>
      <w:r w:rsidRPr="004C2E7E">
        <w:t>Агент ПОДД СМЭВ представляет собой типовое программное обеспечение, устанавливаемое на стороне УВ и обеспечивающее сопряжение Витрин, хранилищ реплик, ИС УВ с ПОДД.</w:t>
      </w:r>
    </w:p>
    <w:p w14:paraId="2057BEF5" w14:textId="5431BE73" w:rsidR="001555F3" w:rsidRDefault="004C2E7E" w:rsidP="00AF25D0">
      <w:pPr>
        <w:pStyle w:val="IT1"/>
      </w:pPr>
      <w:r w:rsidRPr="004C2E7E">
        <w:t>Данный документ содержит состав и содержание дистрибутивного пакета, порядок установки и описание настроек Агента ПОДД СМЭВ.</w:t>
      </w:r>
    </w:p>
    <w:p w14:paraId="6A82BC3E" w14:textId="77777777" w:rsidR="004C2E7E" w:rsidRDefault="004C2E7E" w:rsidP="00544D6E">
      <w:pPr>
        <w:pStyle w:val="23"/>
      </w:pPr>
      <w:bookmarkStart w:id="24" w:name="_Toc101955977"/>
      <w:bookmarkStart w:id="25" w:name="_Toc110347168"/>
      <w:r w:rsidRPr="00304582">
        <w:t xml:space="preserve">Требования к среде для развертывания Агента ПОДД </w:t>
      </w:r>
      <w:r>
        <w:t>СМЭВ</w:t>
      </w:r>
      <w:bookmarkEnd w:id="24"/>
      <w:bookmarkEnd w:id="25"/>
    </w:p>
    <w:p w14:paraId="347C92C1" w14:textId="36DE10CC" w:rsidR="004C2E7E" w:rsidRPr="000921D3" w:rsidRDefault="004C2E7E" w:rsidP="004C2E7E">
      <w:pPr>
        <w:pStyle w:val="IT1"/>
      </w:pPr>
      <w:r>
        <w:t xml:space="preserve">Минимальные требования к характеристикам сервера для </w:t>
      </w:r>
      <w:r w:rsidR="00D0516E">
        <w:t>развёртывания</w:t>
      </w:r>
      <w:r>
        <w:t xml:space="preserve"> Агента ПОДД СМЭВ приведены в таблице </w:t>
      </w:r>
      <w:r>
        <w:fldChar w:fldCharType="begin"/>
      </w:r>
      <w:r>
        <w:instrText xml:space="preserve"> REF _Ref71192912 \h\</w:instrText>
      </w:r>
      <w:r w:rsidRPr="000921D3">
        <w:instrText>#\0</w:instrText>
      </w:r>
      <w:r>
        <w:instrText xml:space="preserve">  \* MERGEFORMAT </w:instrText>
      </w:r>
      <w:r>
        <w:fldChar w:fldCharType="separate"/>
      </w:r>
      <w:r w:rsidR="00843AD2">
        <w:t>1</w:t>
      </w:r>
      <w:r>
        <w:fldChar w:fldCharType="end"/>
      </w:r>
      <w:r>
        <w:t>.</w:t>
      </w:r>
    </w:p>
    <w:p w14:paraId="2A16D619" w14:textId="5F43F7E8" w:rsidR="004C2E7E" w:rsidRDefault="004C2E7E" w:rsidP="00544D6E">
      <w:pPr>
        <w:pStyle w:val="IT1"/>
        <w:keepNext/>
      </w:pPr>
      <w:bookmarkStart w:id="26" w:name="_Ref71192912"/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 w:rsidR="001E73CB">
        <w:rPr>
          <w:noProof/>
        </w:rPr>
        <w:t>1</w:t>
      </w:r>
      <w:r>
        <w:fldChar w:fldCharType="end"/>
      </w:r>
      <w:bookmarkEnd w:id="26"/>
      <w:r w:rsidR="005A3425">
        <w:t xml:space="preserve"> – </w:t>
      </w:r>
      <w:r w:rsidR="005A3425" w:rsidRPr="005A3425">
        <w:t>Минимальные требования к характеристикам сервера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5547"/>
      </w:tblGrid>
      <w:tr w:rsidR="004C2E7E" w:rsidRPr="00B36241" w14:paraId="5FA39BFE" w14:textId="77777777" w:rsidTr="00B9426D">
        <w:trPr>
          <w:tblHeader/>
        </w:trPr>
        <w:tc>
          <w:tcPr>
            <w:tcW w:w="2280" w:type="pct"/>
            <w:shd w:val="clear" w:color="auto" w:fill="auto"/>
            <w:vAlign w:val="center"/>
          </w:tcPr>
          <w:p w14:paraId="49204AB5" w14:textId="77777777" w:rsidR="004C2E7E" w:rsidRPr="00B36241" w:rsidRDefault="004C2E7E" w:rsidP="0020744E">
            <w:pPr>
              <w:pStyle w:val="affd"/>
              <w:ind w:firstLine="0"/>
            </w:pPr>
            <w:r>
              <w:t>Характеристики</w:t>
            </w:r>
          </w:p>
        </w:tc>
        <w:tc>
          <w:tcPr>
            <w:tcW w:w="2720" w:type="pct"/>
            <w:shd w:val="clear" w:color="auto" w:fill="auto"/>
            <w:vAlign w:val="center"/>
          </w:tcPr>
          <w:p w14:paraId="76DEE27C" w14:textId="5096F572" w:rsidR="004C2E7E" w:rsidRPr="00B36241" w:rsidRDefault="004C2E7E" w:rsidP="0020744E">
            <w:pPr>
              <w:pStyle w:val="affd"/>
              <w:ind w:hanging="86"/>
            </w:pPr>
            <w:r>
              <w:t>Агент ПОДД</w:t>
            </w:r>
            <w:r w:rsidR="0020744E">
              <w:t xml:space="preserve"> СМЭВ</w:t>
            </w:r>
          </w:p>
        </w:tc>
      </w:tr>
      <w:tr w:rsidR="004C2E7E" w:rsidRPr="00CF7B21" w14:paraId="13F9F786" w14:textId="77777777" w:rsidTr="004C2E7E">
        <w:tc>
          <w:tcPr>
            <w:tcW w:w="2280" w:type="pct"/>
            <w:shd w:val="clear" w:color="auto" w:fill="auto"/>
          </w:tcPr>
          <w:p w14:paraId="22A43D50" w14:textId="77777777" w:rsidR="004C2E7E" w:rsidRPr="00544D6E" w:rsidRDefault="004C2E7E" w:rsidP="000C1DAA">
            <w:pPr>
              <w:pStyle w:val="afff"/>
            </w:pPr>
            <w:r w:rsidRPr="000C1DAA">
              <w:t>ОС</w:t>
            </w:r>
          </w:p>
        </w:tc>
        <w:tc>
          <w:tcPr>
            <w:tcW w:w="2720" w:type="pct"/>
            <w:shd w:val="clear" w:color="auto" w:fill="auto"/>
          </w:tcPr>
          <w:p w14:paraId="11D0D7F8" w14:textId="77777777" w:rsidR="004C2E7E" w:rsidRPr="00BC0993" w:rsidRDefault="004C2E7E" w:rsidP="004C2E7E">
            <w:pPr>
              <w:pStyle w:val="afff"/>
              <w:rPr>
                <w:highlight w:val="yellow"/>
              </w:rPr>
            </w:pPr>
            <w:r w:rsidRPr="001042E6">
              <w:t>CentOS 7.9</w:t>
            </w:r>
          </w:p>
        </w:tc>
      </w:tr>
      <w:tr w:rsidR="004C2E7E" w:rsidRPr="00CF7B21" w14:paraId="0E6AC3B1" w14:textId="77777777" w:rsidTr="004C2E7E">
        <w:tc>
          <w:tcPr>
            <w:tcW w:w="2280" w:type="pct"/>
            <w:shd w:val="clear" w:color="auto" w:fill="auto"/>
          </w:tcPr>
          <w:p w14:paraId="77998C85" w14:textId="77777777" w:rsidR="004C2E7E" w:rsidRPr="00544D6E" w:rsidRDefault="004C2E7E" w:rsidP="000C1DAA">
            <w:pPr>
              <w:pStyle w:val="afff"/>
            </w:pPr>
            <w:r w:rsidRPr="000C1DAA">
              <w:t>ЦПУ</w:t>
            </w:r>
          </w:p>
        </w:tc>
        <w:tc>
          <w:tcPr>
            <w:tcW w:w="2720" w:type="pct"/>
            <w:shd w:val="clear" w:color="auto" w:fill="auto"/>
          </w:tcPr>
          <w:p w14:paraId="58B0B709" w14:textId="77777777" w:rsidR="004C2E7E" w:rsidRPr="001042E6" w:rsidRDefault="004C2E7E" w:rsidP="004C2E7E">
            <w:pPr>
              <w:pStyle w:val="afff"/>
            </w:pPr>
            <w:r w:rsidRPr="00AF25D0">
              <w:t>4-х ядерный процессор</w:t>
            </w:r>
          </w:p>
        </w:tc>
      </w:tr>
      <w:tr w:rsidR="004C2E7E" w:rsidRPr="00CF7B21" w14:paraId="7D36BC8A" w14:textId="77777777" w:rsidTr="004C2E7E">
        <w:tc>
          <w:tcPr>
            <w:tcW w:w="2280" w:type="pct"/>
            <w:shd w:val="clear" w:color="auto" w:fill="auto"/>
          </w:tcPr>
          <w:p w14:paraId="30E21499" w14:textId="77777777" w:rsidR="004C2E7E" w:rsidRPr="00544D6E" w:rsidRDefault="004C2E7E" w:rsidP="000C1DAA">
            <w:pPr>
              <w:pStyle w:val="afff"/>
            </w:pPr>
            <w:r w:rsidRPr="000C1DAA">
              <w:t>Оперативная память</w:t>
            </w:r>
          </w:p>
        </w:tc>
        <w:tc>
          <w:tcPr>
            <w:tcW w:w="2720" w:type="pct"/>
            <w:shd w:val="clear" w:color="auto" w:fill="auto"/>
          </w:tcPr>
          <w:p w14:paraId="6C3D0D5E" w14:textId="49ACEA58" w:rsidR="004C2E7E" w:rsidRPr="00AF25D0" w:rsidRDefault="004C2E7E" w:rsidP="004C2E7E">
            <w:pPr>
              <w:pStyle w:val="afff"/>
            </w:pPr>
            <w:r w:rsidRPr="00AF25D0">
              <w:t>8 Г</w:t>
            </w:r>
            <w:r w:rsidR="00F21FDE">
              <w:t>Б</w:t>
            </w:r>
          </w:p>
        </w:tc>
      </w:tr>
      <w:tr w:rsidR="004C2E7E" w:rsidRPr="00CF7B21" w14:paraId="7D9BD555" w14:textId="77777777" w:rsidTr="004C2E7E">
        <w:tc>
          <w:tcPr>
            <w:tcW w:w="2280" w:type="pct"/>
            <w:shd w:val="clear" w:color="auto" w:fill="auto"/>
          </w:tcPr>
          <w:p w14:paraId="37EC01D4" w14:textId="77777777" w:rsidR="004C2E7E" w:rsidRPr="00544D6E" w:rsidRDefault="004C2E7E" w:rsidP="000C1DAA">
            <w:pPr>
              <w:pStyle w:val="afff"/>
            </w:pPr>
            <w:r w:rsidRPr="000C1DAA">
              <w:t>Дисковое пространство</w:t>
            </w:r>
          </w:p>
        </w:tc>
        <w:tc>
          <w:tcPr>
            <w:tcW w:w="2720" w:type="pct"/>
            <w:shd w:val="clear" w:color="auto" w:fill="auto"/>
          </w:tcPr>
          <w:p w14:paraId="740EFA0E" w14:textId="09A70B83" w:rsidR="004C2E7E" w:rsidRPr="00BC0993" w:rsidRDefault="004C2E7E" w:rsidP="004C2E7E">
            <w:pPr>
              <w:pStyle w:val="afff"/>
              <w:rPr>
                <w:highlight w:val="yellow"/>
              </w:rPr>
            </w:pPr>
            <w:r w:rsidRPr="000921D3">
              <w:t>20 Г</w:t>
            </w:r>
            <w:r w:rsidR="00F21FDE">
              <w:t>Б</w:t>
            </w:r>
          </w:p>
        </w:tc>
      </w:tr>
    </w:tbl>
    <w:p w14:paraId="311BF7CC" w14:textId="0D6AAA71" w:rsidR="00550346" w:rsidRPr="00B46D53" w:rsidRDefault="00871CC2" w:rsidP="00544D6E">
      <w:pPr>
        <w:pStyle w:val="14"/>
        <w:rPr>
          <w:rFonts w:ascii="Times New Roman" w:hAnsi="Times New Roman"/>
        </w:rPr>
      </w:pPr>
      <w:bookmarkStart w:id="27" w:name="_Подготовка_к_работеОписание"/>
      <w:bookmarkStart w:id="28" w:name="_Описание_конфигурационного_файла"/>
      <w:bookmarkStart w:id="29" w:name="_Ref109921554"/>
      <w:bookmarkStart w:id="30" w:name="_Ref109921556"/>
      <w:bookmarkStart w:id="31" w:name="_Toc110347169"/>
      <w:bookmarkEnd w:id="27"/>
      <w:bookmarkEnd w:id="28"/>
      <w:r w:rsidRPr="00B46D53">
        <w:rPr>
          <w:rFonts w:ascii="Times New Roman" w:hAnsi="Times New Roman"/>
        </w:rPr>
        <w:lastRenderedPageBreak/>
        <w:t>Описание конфигурационного файла</w:t>
      </w:r>
      <w:bookmarkEnd w:id="29"/>
      <w:bookmarkEnd w:id="30"/>
      <w:bookmarkEnd w:id="31"/>
    </w:p>
    <w:p w14:paraId="2D058182" w14:textId="77777777" w:rsidR="00510559" w:rsidRPr="00304582" w:rsidRDefault="00510559" w:rsidP="00510559">
      <w:pPr>
        <w:pStyle w:val="23"/>
      </w:pPr>
      <w:bookmarkStart w:id="32" w:name="_Toc110347170"/>
      <w:r w:rsidRPr="00304582">
        <w:t xml:space="preserve">Состав и содержание дистрибутивного </w:t>
      </w:r>
      <w:r>
        <w:t>пакета</w:t>
      </w:r>
      <w:bookmarkEnd w:id="32"/>
    </w:p>
    <w:p w14:paraId="47461764" w14:textId="51AB710C" w:rsidR="00510559" w:rsidRPr="00834360" w:rsidRDefault="008A61FE" w:rsidP="00510559">
      <w:pPr>
        <w:pStyle w:val="IT1"/>
      </w:pPr>
      <w:r>
        <w:t>С</w:t>
      </w:r>
      <w:r w:rsidR="00510559" w:rsidRPr="00834360">
        <w:t>остав дистрибутива Агента ПОДД</w:t>
      </w:r>
      <w:r w:rsidR="00510559">
        <w:t xml:space="preserve"> СМЭВ</w:t>
      </w:r>
      <w:r>
        <w:t xml:space="preserve"> (</w:t>
      </w:r>
      <w:r w:rsidRPr="005E5F0B">
        <w:t>/distr/einfahrt</w:t>
      </w:r>
      <w:r>
        <w:t>):</w:t>
      </w:r>
    </w:p>
    <w:p w14:paraId="105584EC" w14:textId="1E6C6DAF" w:rsidR="00510559" w:rsidRPr="005915F2" w:rsidRDefault="00510559" w:rsidP="00510559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>
        <w:rPr>
          <w:lang w:val="lv-LV"/>
        </w:rPr>
        <w:t>certs/</w:t>
      </w:r>
      <w:r w:rsidRPr="005E5F0B">
        <w:rPr>
          <w:lang w:val="en-US"/>
        </w:rPr>
        <w:t>cp</w:t>
      </w:r>
      <w:r w:rsidRPr="005915F2">
        <w:t>_</w:t>
      </w:r>
      <w:r w:rsidRPr="005E5F0B">
        <w:rPr>
          <w:lang w:val="en-US"/>
        </w:rPr>
        <w:t>ca</w:t>
      </w:r>
      <w:r w:rsidRPr="005915F2">
        <w:t>_</w:t>
      </w:r>
      <w:r w:rsidRPr="005E5F0B">
        <w:rPr>
          <w:lang w:val="en-US"/>
        </w:rPr>
        <w:t>store</w:t>
      </w:r>
      <w:r w:rsidR="0058045C">
        <w:t xml:space="preserve"> </w:t>
      </w:r>
      <w:r w:rsidRPr="005915F2">
        <w:t xml:space="preserve">– </w:t>
      </w:r>
      <w:r w:rsidRPr="005E5F0B">
        <w:rPr>
          <w:lang w:val="en-US"/>
        </w:rPr>
        <w:t>JKS</w:t>
      </w:r>
      <w:r w:rsidRPr="005915F2">
        <w:t xml:space="preserve"> с поддержкой корневых сертификатов Ростелекома;</w:t>
      </w:r>
    </w:p>
    <w:p w14:paraId="3BD90F2D" w14:textId="77777777" w:rsidR="00510559" w:rsidRDefault="00510559" w:rsidP="00510559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 w:rsidRPr="005E5F0B">
        <w:rPr>
          <w:lang w:val="en-US"/>
        </w:rPr>
        <w:t>s</w:t>
      </w:r>
      <w:r w:rsidRPr="005915F2">
        <w:t>3_</w:t>
      </w:r>
      <w:r w:rsidRPr="005E5F0B">
        <w:rPr>
          <w:lang w:val="en-US"/>
        </w:rPr>
        <w:t>creds</w:t>
      </w:r>
      <w:r w:rsidRPr="005915F2">
        <w:t>.</w:t>
      </w:r>
      <w:r w:rsidRPr="005E5F0B">
        <w:rPr>
          <w:lang w:val="en-US"/>
        </w:rPr>
        <w:t>properties</w:t>
      </w:r>
      <w:r w:rsidRPr="005915F2">
        <w:t xml:space="preserve"> </w:t>
      </w:r>
      <w:r>
        <w:t>–</w:t>
      </w:r>
      <w:r w:rsidRPr="005915F2">
        <w:t xml:space="preserve"> </w:t>
      </w:r>
      <w:r>
        <w:t>к</w:t>
      </w:r>
      <w:r w:rsidRPr="005915F2">
        <w:t xml:space="preserve">реденшелы для подключения к хранилищу </w:t>
      </w:r>
      <w:r w:rsidRPr="005E5F0B">
        <w:rPr>
          <w:lang w:val="en-US"/>
        </w:rPr>
        <w:t>S</w:t>
      </w:r>
      <w:r w:rsidRPr="005915F2">
        <w:t>3</w:t>
      </w:r>
      <w:r>
        <w:t>;</w:t>
      </w:r>
    </w:p>
    <w:p w14:paraId="11280918" w14:textId="16721B5E" w:rsidR="00510559" w:rsidRPr="005915F2" w:rsidRDefault="00510559" w:rsidP="00510559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>
        <w:rPr>
          <w:lang w:val="lv-LV"/>
        </w:rPr>
        <w:t>/</w:t>
      </w:r>
      <w:r w:rsidRPr="00134B2D">
        <w:t>customLogLevels.xml</w:t>
      </w:r>
      <w:r>
        <w:rPr>
          <w:lang w:val="lv-LV"/>
        </w:rPr>
        <w:t xml:space="preserve"> – </w:t>
      </w:r>
      <w:r>
        <w:t>файл описания настроек логирования</w:t>
      </w:r>
      <w:r w:rsidR="0058045C">
        <w:t>;</w:t>
      </w:r>
    </w:p>
    <w:p w14:paraId="47F185BB" w14:textId="2976E7A7" w:rsidR="00510559" w:rsidRDefault="00510559" w:rsidP="00510559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conf</w:t>
      </w:r>
      <w:r w:rsidRPr="005915F2">
        <w:t>/*.</w:t>
      </w:r>
      <w:r w:rsidRPr="005E5F0B">
        <w:rPr>
          <w:lang w:val="en-US"/>
        </w:rPr>
        <w:t>yml</w:t>
      </w:r>
      <w:r w:rsidRPr="005915F2">
        <w:t xml:space="preserve"> </w:t>
      </w:r>
      <w:r>
        <w:t>–</w:t>
      </w:r>
      <w:r w:rsidRPr="005915F2">
        <w:t xml:space="preserve"> заготовки конфигурационных файлов</w:t>
      </w:r>
      <w:r>
        <w:t xml:space="preserve"> </w:t>
      </w:r>
      <w:r w:rsidRPr="005915F2">
        <w:t xml:space="preserve">для </w:t>
      </w:r>
      <w:r>
        <w:t>П</w:t>
      </w:r>
      <w:r w:rsidRPr="005915F2">
        <w:t xml:space="preserve">отребителя и </w:t>
      </w:r>
      <w:r>
        <w:t>П</w:t>
      </w:r>
      <w:r w:rsidRPr="005915F2">
        <w:t>оставщика, для тестового и продакшен контуров</w:t>
      </w:r>
      <w:r>
        <w:t>.</w:t>
      </w:r>
    </w:p>
    <w:p w14:paraId="519BD5E4" w14:textId="028B2BEF" w:rsidR="008A61FE" w:rsidRDefault="00871CC2" w:rsidP="0058045C">
      <w:pPr>
        <w:pStyle w:val="110"/>
        <w:keepNext/>
        <w:numPr>
          <w:ilvl w:val="0"/>
          <w:numId w:val="0"/>
        </w:numPr>
        <w:spacing w:before="120"/>
        <w:ind w:left="851"/>
      </w:pPr>
      <w:r>
        <w:t xml:space="preserve">В папке </w:t>
      </w:r>
      <w:r w:rsidRPr="0011219B">
        <w:t xml:space="preserve">conf </w:t>
      </w:r>
      <w:r>
        <w:t>пакета находятся типовые за</w:t>
      </w:r>
      <w:r w:rsidR="00510559">
        <w:t>г</w:t>
      </w:r>
      <w:r>
        <w:t>отовки конфигурационного файла.</w:t>
      </w:r>
    </w:p>
    <w:p w14:paraId="42A52363" w14:textId="3021149E" w:rsidR="00871CC2" w:rsidRDefault="00871CC2" w:rsidP="00B46D53">
      <w:pPr>
        <w:pStyle w:val="110"/>
        <w:numPr>
          <w:ilvl w:val="0"/>
          <w:numId w:val="0"/>
        </w:numPr>
        <w:spacing w:before="120"/>
        <w:ind w:left="851"/>
      </w:pPr>
      <w:r>
        <w:t xml:space="preserve">Необходимо </w:t>
      </w:r>
      <w:r w:rsidRPr="0011219B">
        <w:t>взять заготовку конфигурационного файла</w:t>
      </w:r>
      <w:r>
        <w:t xml:space="preserve"> в соответствии с</w:t>
      </w:r>
      <w:r w:rsidRPr="0011219B">
        <w:t xml:space="preserve"> потребностям</w:t>
      </w:r>
      <w:r>
        <w:t>и</w:t>
      </w:r>
      <w:r w:rsidRPr="0011219B">
        <w:t>:</w:t>
      </w:r>
    </w:p>
    <w:p w14:paraId="544B781D" w14:textId="77777777" w:rsidR="00871CC2" w:rsidRDefault="00871CC2" w:rsidP="00B46D53">
      <w:pPr>
        <w:pStyle w:val="110"/>
        <w:numPr>
          <w:ilvl w:val="0"/>
          <w:numId w:val="45"/>
        </w:numPr>
        <w:ind w:left="1246"/>
      </w:pPr>
      <w:r>
        <w:t>шаблоны конфигурационного файла Агента</w:t>
      </w:r>
      <w:r w:rsidRPr="006B1DB6">
        <w:t xml:space="preserve"> </w:t>
      </w:r>
      <w:r>
        <w:t>для продуктивной среды:</w:t>
      </w:r>
    </w:p>
    <w:p w14:paraId="6E4BC0A2" w14:textId="77777777" w:rsidR="00871CC2" w:rsidRPr="006B1DB6" w:rsidRDefault="00871CC2" w:rsidP="00B46D53">
      <w:pPr>
        <w:pStyle w:val="110"/>
        <w:numPr>
          <w:ilvl w:val="1"/>
          <w:numId w:val="45"/>
        </w:numPr>
        <w:ind w:left="1607"/>
        <w:rPr>
          <w:lang w:val="en-US"/>
        </w:rPr>
      </w:pPr>
      <w:r w:rsidRPr="006B1DB6">
        <w:rPr>
          <w:lang w:val="en-US"/>
        </w:rPr>
        <w:t xml:space="preserve">conf/prod-consumer-application.yml – </w:t>
      </w:r>
      <w:r>
        <w:t>для</w:t>
      </w:r>
      <w:r w:rsidRPr="006B1DB6">
        <w:rPr>
          <w:lang w:val="en-US"/>
        </w:rPr>
        <w:t xml:space="preserve"> </w:t>
      </w:r>
      <w:r>
        <w:t>потребителя</w:t>
      </w:r>
      <w:r w:rsidRPr="006B1DB6">
        <w:rPr>
          <w:lang w:val="en-US"/>
        </w:rPr>
        <w:t>.</w:t>
      </w:r>
    </w:p>
    <w:p w14:paraId="6B29E75B" w14:textId="77777777" w:rsidR="00871CC2" w:rsidRPr="007C5E71" w:rsidRDefault="00871CC2" w:rsidP="00B46D53">
      <w:pPr>
        <w:pStyle w:val="110"/>
        <w:numPr>
          <w:ilvl w:val="1"/>
          <w:numId w:val="45"/>
        </w:numPr>
        <w:ind w:left="1607"/>
        <w:rPr>
          <w:lang w:val="en-US"/>
        </w:rPr>
      </w:pPr>
      <w:r w:rsidRPr="007C5E71">
        <w:rPr>
          <w:lang w:val="en-US"/>
        </w:rPr>
        <w:t xml:space="preserve">conf/prod-producer-application.yml – </w:t>
      </w:r>
      <w:r>
        <w:t>для</w:t>
      </w:r>
      <w:r w:rsidRPr="007C5E71">
        <w:rPr>
          <w:lang w:val="en-US"/>
        </w:rPr>
        <w:t xml:space="preserve"> </w:t>
      </w:r>
      <w:r>
        <w:t>поставщика</w:t>
      </w:r>
      <w:r w:rsidRPr="007C5E71">
        <w:rPr>
          <w:lang w:val="en-US"/>
        </w:rPr>
        <w:t>.</w:t>
      </w:r>
    </w:p>
    <w:p w14:paraId="419D8C76" w14:textId="77777777" w:rsidR="00871CC2" w:rsidRDefault="00871CC2" w:rsidP="00B46D53">
      <w:pPr>
        <w:pStyle w:val="110"/>
        <w:numPr>
          <w:ilvl w:val="0"/>
          <w:numId w:val="45"/>
        </w:numPr>
        <w:ind w:left="1246"/>
      </w:pPr>
      <w:r>
        <w:t>шаблоны конфигурационного файла Агента</w:t>
      </w:r>
      <w:r w:rsidRPr="006B1DB6">
        <w:t xml:space="preserve"> </w:t>
      </w:r>
      <w:r>
        <w:t>для продуктивной среды (2-х ЦОДовая конфигурация (ФЦОД, РЦОД)):</w:t>
      </w:r>
    </w:p>
    <w:p w14:paraId="54227531" w14:textId="77777777" w:rsidR="00871CC2" w:rsidRPr="007C5E71" w:rsidRDefault="00871CC2" w:rsidP="00B46D53">
      <w:pPr>
        <w:pStyle w:val="110"/>
        <w:numPr>
          <w:ilvl w:val="1"/>
          <w:numId w:val="45"/>
        </w:numPr>
        <w:ind w:left="1607"/>
        <w:rPr>
          <w:lang w:val="en-US"/>
        </w:rPr>
      </w:pPr>
      <w:r w:rsidRPr="007C5E71">
        <w:rPr>
          <w:lang w:val="en-US"/>
        </w:rPr>
        <w:t xml:space="preserve">conf/prodMC-consumer-application.yml – </w:t>
      </w:r>
      <w:r>
        <w:t>для</w:t>
      </w:r>
      <w:r w:rsidRPr="007C5E71">
        <w:rPr>
          <w:lang w:val="en-US"/>
        </w:rPr>
        <w:t xml:space="preserve"> </w:t>
      </w:r>
      <w:r>
        <w:t>потребителя</w:t>
      </w:r>
      <w:r w:rsidRPr="007C5E71">
        <w:rPr>
          <w:lang w:val="en-US"/>
        </w:rPr>
        <w:t>.</w:t>
      </w:r>
    </w:p>
    <w:p w14:paraId="48F6A8F9" w14:textId="77777777" w:rsidR="00871CC2" w:rsidRPr="007C5E71" w:rsidRDefault="00871CC2" w:rsidP="00B46D53">
      <w:pPr>
        <w:pStyle w:val="110"/>
        <w:numPr>
          <w:ilvl w:val="1"/>
          <w:numId w:val="45"/>
        </w:numPr>
        <w:ind w:left="1607"/>
        <w:rPr>
          <w:lang w:val="en-US"/>
        </w:rPr>
      </w:pPr>
      <w:r w:rsidRPr="007C5E71">
        <w:rPr>
          <w:lang w:val="en-US"/>
        </w:rPr>
        <w:t xml:space="preserve">conf/prodMC-producer-application.yml – </w:t>
      </w:r>
      <w:r>
        <w:t>для</w:t>
      </w:r>
      <w:r w:rsidRPr="007C5E71">
        <w:rPr>
          <w:lang w:val="en-US"/>
        </w:rPr>
        <w:t xml:space="preserve"> </w:t>
      </w:r>
      <w:r>
        <w:t>поставщика</w:t>
      </w:r>
      <w:r w:rsidRPr="007C5E71">
        <w:rPr>
          <w:lang w:val="en-US"/>
        </w:rPr>
        <w:t>.</w:t>
      </w:r>
    </w:p>
    <w:p w14:paraId="39BD3FEF" w14:textId="77777777" w:rsidR="00871CC2" w:rsidRDefault="00871CC2" w:rsidP="00B46D53">
      <w:pPr>
        <w:pStyle w:val="110"/>
        <w:numPr>
          <w:ilvl w:val="0"/>
          <w:numId w:val="45"/>
        </w:numPr>
        <w:ind w:left="1246"/>
      </w:pPr>
      <w:r>
        <w:t>шаблоны конфигурационного файла Агента</w:t>
      </w:r>
      <w:r w:rsidRPr="006B1DB6">
        <w:t xml:space="preserve"> </w:t>
      </w:r>
      <w:r>
        <w:t>для тестовой среды (ТПОДД):</w:t>
      </w:r>
    </w:p>
    <w:p w14:paraId="2C4A87BF" w14:textId="77777777" w:rsidR="00871CC2" w:rsidRPr="007C5E71" w:rsidRDefault="00871CC2" w:rsidP="00B46D53">
      <w:pPr>
        <w:pStyle w:val="110"/>
        <w:numPr>
          <w:ilvl w:val="1"/>
          <w:numId w:val="45"/>
        </w:numPr>
        <w:ind w:left="1607"/>
        <w:rPr>
          <w:lang w:val="en-US"/>
        </w:rPr>
      </w:pPr>
      <w:r w:rsidRPr="007C5E71">
        <w:rPr>
          <w:lang w:val="en-US"/>
        </w:rPr>
        <w:t xml:space="preserve">conf/test-consumer-application.yml – </w:t>
      </w:r>
      <w:r>
        <w:t>для</w:t>
      </w:r>
      <w:r w:rsidRPr="007C5E71">
        <w:rPr>
          <w:lang w:val="en-US"/>
        </w:rPr>
        <w:t xml:space="preserve"> </w:t>
      </w:r>
      <w:r>
        <w:t>потребителя</w:t>
      </w:r>
      <w:r w:rsidRPr="007C5E71">
        <w:rPr>
          <w:lang w:val="en-US"/>
        </w:rPr>
        <w:t>.</w:t>
      </w:r>
    </w:p>
    <w:p w14:paraId="42466EA6" w14:textId="77777777" w:rsidR="00871CC2" w:rsidRPr="007C5E71" w:rsidRDefault="00871CC2" w:rsidP="00B46D53">
      <w:pPr>
        <w:pStyle w:val="110"/>
        <w:numPr>
          <w:ilvl w:val="1"/>
          <w:numId w:val="45"/>
        </w:numPr>
        <w:ind w:left="1607"/>
        <w:rPr>
          <w:lang w:val="en-US"/>
        </w:rPr>
      </w:pPr>
      <w:r w:rsidRPr="007C5E71">
        <w:rPr>
          <w:lang w:val="en-US"/>
        </w:rPr>
        <w:t xml:space="preserve">conf/test-producer-application.yml – </w:t>
      </w:r>
      <w:r>
        <w:t>для</w:t>
      </w:r>
      <w:r w:rsidRPr="007C5E71">
        <w:rPr>
          <w:lang w:val="en-US"/>
        </w:rPr>
        <w:t xml:space="preserve"> </w:t>
      </w:r>
      <w:r>
        <w:t>поставщика</w:t>
      </w:r>
      <w:r w:rsidRPr="007C5E71">
        <w:rPr>
          <w:lang w:val="en-US"/>
        </w:rPr>
        <w:t>.</w:t>
      </w:r>
    </w:p>
    <w:p w14:paraId="230F9BFD" w14:textId="77777777" w:rsidR="00871CC2" w:rsidRDefault="00871CC2" w:rsidP="00B46D53">
      <w:pPr>
        <w:pStyle w:val="110"/>
        <w:numPr>
          <w:ilvl w:val="0"/>
          <w:numId w:val="0"/>
        </w:numPr>
        <w:spacing w:before="120"/>
        <w:ind w:left="850"/>
      </w:pPr>
      <w:r w:rsidRPr="0011219B">
        <w:t>Скопировать выбранный файл в каталог /distr/einfahrt под именем application.yml</w:t>
      </w:r>
      <w:r>
        <w:t>.</w:t>
      </w:r>
    </w:p>
    <w:p w14:paraId="36CEE656" w14:textId="0020AC00" w:rsidR="00871CC2" w:rsidRPr="0035730E" w:rsidRDefault="00871CC2" w:rsidP="00B46D53">
      <w:pPr>
        <w:pStyle w:val="IT1"/>
      </w:pPr>
      <w:r w:rsidRPr="000A35AE">
        <w:t xml:space="preserve">В скопированном конфигурационном файле «application.yml» задать </w:t>
      </w:r>
      <w:r>
        <w:t xml:space="preserve">необходимые параметры </w:t>
      </w:r>
      <w:r w:rsidRPr="000A35AE">
        <w:t>(в заготовке обозначены звезд</w:t>
      </w:r>
      <w:r>
        <w:t>очками «*»</w:t>
      </w:r>
      <w:r w:rsidRPr="000A35AE">
        <w:t>)</w:t>
      </w:r>
      <w:r>
        <w:t xml:space="preserve">. Более подробное описание необходимых настроек файла </w:t>
      </w:r>
      <w:r w:rsidRPr="000A35AE">
        <w:t>application.yml</w:t>
      </w:r>
      <w:r>
        <w:t xml:space="preserve"> указаны в разделах ниже.</w:t>
      </w:r>
    </w:p>
    <w:p w14:paraId="6FCDFB6E" w14:textId="77777777" w:rsidR="00510559" w:rsidRDefault="00510559" w:rsidP="00510559">
      <w:pPr>
        <w:pStyle w:val="23"/>
      </w:pPr>
      <w:bookmarkStart w:id="33" w:name="_Toc110347171"/>
      <w:r>
        <w:t>Формирование конфигурационного файла</w:t>
      </w:r>
      <w:bookmarkEnd w:id="33"/>
    </w:p>
    <w:p w14:paraId="3A674DC7" w14:textId="00FFC8FB" w:rsidR="00871CC2" w:rsidRDefault="00871CC2" w:rsidP="00510559">
      <w:pPr>
        <w:pStyle w:val="30"/>
      </w:pPr>
      <w:bookmarkStart w:id="34" w:name="_Toc110347172"/>
      <w:r>
        <w:t>Общие настройки Агента</w:t>
      </w:r>
      <w:bookmarkEnd w:id="34"/>
    </w:p>
    <w:p w14:paraId="281FB1A6" w14:textId="007321C5" w:rsidR="00871CC2" w:rsidRDefault="00871CC2" w:rsidP="00871CC2">
      <w:pPr>
        <w:pStyle w:val="IT1"/>
      </w:pPr>
      <w:r>
        <w:t>У</w:t>
      </w:r>
      <w:r w:rsidRPr="00320CD6">
        <w:t>ка</w:t>
      </w:r>
      <w:r>
        <w:t>зать</w:t>
      </w:r>
      <w:r w:rsidRPr="00320CD6">
        <w:t xml:space="preserve"> параметры </w:t>
      </w:r>
      <w:r>
        <w:t>Агента ПОДД</w:t>
      </w:r>
      <w:r w:rsidR="008A61FE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1CC2" w14:paraId="7DBB9AA7" w14:textId="77777777" w:rsidTr="000A56E7">
        <w:tc>
          <w:tcPr>
            <w:tcW w:w="10196" w:type="dxa"/>
          </w:tcPr>
          <w:p w14:paraId="62EEE56D" w14:textId="77777777" w:rsidR="00871CC2" w:rsidRPr="00B3435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# Общие настройки агента</w:t>
            </w:r>
          </w:p>
          <w:p w14:paraId="01E46250" w14:textId="77777777" w:rsidR="00871CC2" w:rsidRPr="00B3435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agent:</w:t>
            </w:r>
          </w:p>
          <w:p w14:paraId="319C5721" w14:textId="02BFCB9B" w:rsidR="00871CC2" w:rsidRPr="00B3435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# Идентификатор </w:t>
            </w:r>
            <w:r w:rsidR="006A016A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(мнемоника)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агента</w:t>
            </w:r>
          </w:p>
          <w:p w14:paraId="55C74C14" w14:textId="42EBCCB0" w:rsidR="00871CC2" w:rsidRPr="00B3435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id: *** ИДЕНТИФИКАТОР </w:t>
            </w:r>
            <w:r w:rsidR="006A016A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(МНЕМОНИКА)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АГЕНТА ***</w:t>
            </w:r>
          </w:p>
          <w:p w14:paraId="59BE89DC" w14:textId="77777777" w:rsidR="00871CC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  <w:r w:rsidRPr="004A5D54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ogrn</w:t>
            </w:r>
            <w:r w:rsidRPr="004A5D54">
              <w:rPr>
                <w:rFonts w:ascii="Courier New" w:hAnsi="Courier New" w:cs="Courier New"/>
                <w:sz w:val="20"/>
                <w:szCs w:val="20"/>
                <w:lang w:eastAsia="ru-RU"/>
              </w:rPr>
              <w:t>: '*** ОГРН АГЕНТА ***'</w:t>
            </w:r>
          </w:p>
        </w:tc>
      </w:tr>
    </w:tbl>
    <w:p w14:paraId="3D366572" w14:textId="77777777" w:rsidR="00871CC2" w:rsidRDefault="00871CC2" w:rsidP="00B46D53">
      <w:pPr>
        <w:pStyle w:val="30"/>
        <w:spacing w:before="240"/>
      </w:pPr>
      <w:bookmarkStart w:id="35" w:name="_Toc110347173"/>
      <w:r>
        <w:t xml:space="preserve">Настройка </w:t>
      </w:r>
      <w:r w:rsidRPr="00B34351">
        <w:t>Cr</w:t>
      </w:r>
      <w:r>
        <w:rPr>
          <w:lang w:val="lv-LV"/>
        </w:rPr>
        <w:t>y</w:t>
      </w:r>
      <w:r w:rsidRPr="00B34351">
        <w:t>ptoPro</w:t>
      </w:r>
      <w:bookmarkEnd w:id="35"/>
    </w:p>
    <w:p w14:paraId="773B6BDD" w14:textId="5BE324A9" w:rsidR="00871CC2" w:rsidRPr="00B34351" w:rsidRDefault="00871CC2" w:rsidP="008A61FE">
      <w:pPr>
        <w:rPr>
          <w:lang w:eastAsia="ru-RU"/>
        </w:rPr>
      </w:pPr>
      <w:r>
        <w:rPr>
          <w:lang w:eastAsia="ru-RU"/>
        </w:rPr>
        <w:t xml:space="preserve">Указать идентификатор и пароль ключа </w:t>
      </w:r>
      <w:r>
        <w:rPr>
          <w:lang w:val="en-US" w:eastAsia="ru-RU"/>
        </w:rPr>
        <w:t>CryptoPro</w:t>
      </w:r>
      <w:r>
        <w:rPr>
          <w:lang w:eastAsia="ru-RU"/>
        </w:rPr>
        <w:t>:</w:t>
      </w:r>
    </w:p>
    <w:tbl>
      <w:tblPr>
        <w:tblStyle w:val="af6"/>
        <w:tblW w:w="0" w:type="auto"/>
        <w:tblInd w:w="-23" w:type="dxa"/>
        <w:tblLook w:val="04A0" w:firstRow="1" w:lastRow="0" w:firstColumn="1" w:lastColumn="0" w:noHBand="0" w:noVBand="1"/>
      </w:tblPr>
      <w:tblGrid>
        <w:gridCol w:w="10219"/>
      </w:tblGrid>
      <w:tr w:rsidR="00871CC2" w14:paraId="299F04F4" w14:textId="77777777" w:rsidTr="000A56E7">
        <w:tc>
          <w:tcPr>
            <w:tcW w:w="10219" w:type="dxa"/>
          </w:tcPr>
          <w:p w14:paraId="3DA5F326" w14:textId="77777777" w:rsidR="00871CC2" w:rsidRPr="00B3435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keys</w:t>
            </w: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226DC802" w14:textId="77777777" w:rsidR="00871CC2" w:rsidRPr="00B3435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alias</w:t>
            </w: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: *** ИДЕНТИФИКАТОР КЛЮЧА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***</w:t>
            </w:r>
          </w:p>
          <w:p w14:paraId="689EA7FA" w14:textId="77777777" w:rsidR="00871CC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password</w:t>
            </w: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: *** ПАРОЛЬ КЛЮЧА </w:t>
            </w:r>
            <w:r w:rsidRPr="00B3435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Pr="00B3435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***</w:t>
            </w:r>
          </w:p>
        </w:tc>
      </w:tr>
    </w:tbl>
    <w:p w14:paraId="548DC407" w14:textId="55B34020" w:rsidR="00871CC2" w:rsidRDefault="00871CC2" w:rsidP="00B46D53">
      <w:pPr>
        <w:pStyle w:val="30"/>
        <w:spacing w:before="240"/>
      </w:pPr>
      <w:bookmarkStart w:id="36" w:name="_Toc110347174"/>
      <w:r>
        <w:lastRenderedPageBreak/>
        <w:t>Настройка регистрации Витрин данных</w:t>
      </w:r>
      <w:r w:rsidR="00510559">
        <w:t xml:space="preserve"> </w:t>
      </w:r>
      <w:r w:rsidRPr="00714E90">
        <w:t>(</w:t>
      </w:r>
      <w:r>
        <w:t>т</w:t>
      </w:r>
      <w:r w:rsidRPr="00714E90">
        <w:t>олько для агента-поставщика)</w:t>
      </w:r>
      <w:bookmarkEnd w:id="36"/>
    </w:p>
    <w:p w14:paraId="5DA63402" w14:textId="77777777" w:rsidR="00871CC2" w:rsidRDefault="00871CC2" w:rsidP="00871CC2">
      <w:pPr>
        <w:pStyle w:val="3d"/>
        <w:ind w:left="1247" w:hanging="397"/>
      </w:pPr>
      <w:r>
        <w:t>П</w:t>
      </w:r>
      <w:r w:rsidRPr="00B65ECA">
        <w:t>ример раздела конфигурации</w:t>
      </w:r>
      <w:r>
        <w:t xml:space="preserve"> для настройки Витрины данных указан ниже:</w:t>
      </w:r>
    </w:p>
    <w:tbl>
      <w:tblPr>
        <w:tblStyle w:val="af6"/>
        <w:tblW w:w="0" w:type="auto"/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196"/>
      </w:tblGrid>
      <w:tr w:rsidR="00871CC2" w:rsidRPr="009A3701" w14:paraId="7DFAA230" w14:textId="77777777" w:rsidTr="000A56E7">
        <w:tc>
          <w:tcPr>
            <w:tcW w:w="10196" w:type="dxa"/>
          </w:tcPr>
          <w:p w14:paraId="4C26070B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# Общие настройки витрины</w:t>
            </w:r>
          </w:p>
          <w:p w14:paraId="69E9146C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datamart:</w:t>
            </w:r>
          </w:p>
          <w:p w14:paraId="2DC174DD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# признак взаимодействия агента с витриной (true - интеграция включена, false - только REST-интерфейс)</w:t>
            </w:r>
          </w:p>
          <w:p w14:paraId="71ACFEE6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enabled: true</w:t>
            </w:r>
          </w:p>
          <w:p w14:paraId="14BBBBB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</w:p>
          <w:p w14:paraId="011DF0A5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Настройки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регистрации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витрин</w:t>
            </w:r>
          </w:p>
          <w:p w14:paraId="74A59925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datamart-registration:</w:t>
            </w:r>
          </w:p>
          <w:p w14:paraId="0FF10AEB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Список витрин для регистрации. Можно задать пустой список []</w:t>
            </w:r>
          </w:p>
          <w:p w14:paraId="2D3C9CBC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datamarts:</w:t>
            </w:r>
          </w:p>
          <w:p w14:paraId="09559717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- id: {{ vitrine_id1 }}</w:t>
            </w:r>
          </w:p>
          <w:p w14:paraId="33920913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# Способ получения профиля витрины, предустановленный профиль из локального файла,</w:t>
            </w:r>
          </w:p>
          <w:p w14:paraId="0472EED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# 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либо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запросом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к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витрине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[DEFINED_PROFILE | DATAMART_REQUEST]</w:t>
            </w:r>
          </w:p>
          <w:p w14:paraId="4840F516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registrationFlow: DEFINED_PROFILE</w:t>
            </w:r>
          </w:p>
          <w:p w14:paraId="7F071E10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    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Предустановленный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профиль</w:t>
            </w:r>
          </w:p>
          <w:p w14:paraId="4F193A2E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definedProfile: datamart_profile/postgresql.json</w:t>
            </w:r>
          </w:p>
          <w:p w14:paraId="15D9E5FB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- id: {{ vitrine_id2 }}</w:t>
            </w:r>
          </w:p>
          <w:p w14:paraId="63589DE8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# Способ получения профиля витрины, предустановленный профиль из локального файла,</w:t>
            </w:r>
          </w:p>
          <w:p w14:paraId="59AEB14F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# 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либо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запросом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к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витрине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[DEFINED_PROFILE | DATAMART_REQUEST]</w:t>
            </w:r>
          </w:p>
          <w:p w14:paraId="1DD51059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registrationFlow: DEFINED_PROFILE</w:t>
            </w:r>
          </w:p>
          <w:p w14:paraId="11E0E859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    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Предустановленный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профиль</w:t>
            </w:r>
          </w:p>
          <w:p w14:paraId="7C3E52C7" w14:textId="77777777" w:rsidR="00871CC2" w:rsidRPr="0072040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definedProfile: datamart_profile/postgresql.json</w:t>
            </w:r>
          </w:p>
        </w:tc>
      </w:tr>
    </w:tbl>
    <w:p w14:paraId="132CFC0F" w14:textId="55AC8C91" w:rsidR="00871CC2" w:rsidRDefault="00871CC2" w:rsidP="00B46D53">
      <w:pPr>
        <w:pStyle w:val="30"/>
        <w:spacing w:before="240"/>
      </w:pPr>
      <w:bookmarkStart w:id="37" w:name="_Toc110347175"/>
      <w:r>
        <w:t xml:space="preserve">Настройка параметров подключения к </w:t>
      </w:r>
      <w:r w:rsidRPr="00B34351">
        <w:t>Kafka</w:t>
      </w:r>
      <w:r w:rsidRPr="00B65ECA">
        <w:t xml:space="preserve"> (</w:t>
      </w:r>
      <w:r>
        <w:t xml:space="preserve">только для </w:t>
      </w:r>
      <w:r w:rsidR="00510559">
        <w:t>а</w:t>
      </w:r>
      <w:r>
        <w:t>гента</w:t>
      </w:r>
      <w:r w:rsidR="00510559">
        <w:t>-п</w:t>
      </w:r>
      <w:r>
        <w:t>оставщика</w:t>
      </w:r>
      <w:r w:rsidRPr="00B65ECA">
        <w:t>)</w:t>
      </w:r>
      <w:bookmarkEnd w:id="37"/>
    </w:p>
    <w:p w14:paraId="3FCE7F3A" w14:textId="57997815" w:rsidR="00871CC2" w:rsidRDefault="00871CC2" w:rsidP="00871CC2">
      <w:pPr>
        <w:pStyle w:val="IT1"/>
      </w:pPr>
      <w:r>
        <w:t>У</w:t>
      </w:r>
      <w:r w:rsidRPr="00320CD6">
        <w:t>ка</w:t>
      </w:r>
      <w:r>
        <w:t>зать</w:t>
      </w:r>
      <w:r w:rsidRPr="00320CD6">
        <w:t xml:space="preserve"> параметры подключения к kafka (раздел </w:t>
      </w:r>
      <w:r>
        <w:t>«</w:t>
      </w:r>
      <w:r w:rsidRPr="00320CD6">
        <w:t>kafka:</w:t>
      </w:r>
      <w:r>
        <w:t>»</w:t>
      </w:r>
      <w:r w:rsidRPr="00320CD6">
        <w:t>)</w:t>
      </w:r>
      <w:r>
        <w:t>.</w:t>
      </w:r>
    </w:p>
    <w:p w14:paraId="6FF39B40" w14:textId="77777777" w:rsidR="00871CC2" w:rsidRDefault="00871CC2" w:rsidP="00871CC2">
      <w:pPr>
        <w:pStyle w:val="12"/>
        <w:ind w:left="1248" w:hanging="397"/>
      </w:pPr>
      <w:r w:rsidRPr="000A35AE">
        <w:t xml:space="preserve">{{ </w:t>
      </w:r>
      <w:r w:rsidRPr="00B34351">
        <w:t xml:space="preserve">kafka_link </w:t>
      </w:r>
      <w:r w:rsidRPr="000A35AE">
        <w:t xml:space="preserve">}} – </w:t>
      </w:r>
      <w:r>
        <w:rPr>
          <w:lang w:val="en-US"/>
        </w:rPr>
        <w:t>URL</w:t>
      </w:r>
      <w:r w:rsidRPr="00B34351">
        <w:t xml:space="preserve"> </w:t>
      </w:r>
      <w:r>
        <w:t xml:space="preserve">адрес </w:t>
      </w:r>
      <w:r w:rsidRPr="00B34351">
        <w:t>Kafka</w:t>
      </w:r>
      <w:r w:rsidRPr="000A35AE">
        <w:t>;</w:t>
      </w:r>
    </w:p>
    <w:p w14:paraId="2EE71F1E" w14:textId="77777777" w:rsidR="00871CC2" w:rsidRDefault="00871CC2" w:rsidP="00871CC2">
      <w:pPr>
        <w:pStyle w:val="IT1"/>
      </w:pPr>
      <w:r>
        <w:t>П</w:t>
      </w:r>
      <w:r w:rsidRPr="00B65ECA">
        <w:t>ример раздела конфигурации</w:t>
      </w:r>
      <w:r>
        <w:t>:</w:t>
      </w:r>
    </w:p>
    <w:tbl>
      <w:tblPr>
        <w:tblStyle w:val="af6"/>
        <w:tblW w:w="0" w:type="auto"/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196"/>
      </w:tblGrid>
      <w:tr w:rsidR="00871CC2" w:rsidRPr="00FF6B21" w14:paraId="2CA30E75" w14:textId="77777777" w:rsidTr="000A56E7">
        <w:tc>
          <w:tcPr>
            <w:tcW w:w="10196" w:type="dxa"/>
          </w:tcPr>
          <w:p w14:paraId="73A1869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kafka:</w:t>
            </w:r>
          </w:p>
          <w:p w14:paraId="16B5D7CE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consumer:</w:t>
            </w:r>
          </w:p>
          <w:p w14:paraId="5924B81A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property:</w:t>
            </w:r>
          </w:p>
          <w:p w14:paraId="70B7951C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bootstrap.servers: {{ kafka_link }}</w:t>
            </w:r>
          </w:p>
          <w:p w14:paraId="4DE040F1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{...}</w:t>
            </w:r>
          </w:p>
          <w:p w14:paraId="2F283B70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producer:</w:t>
            </w:r>
          </w:p>
          <w:p w14:paraId="357D020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property:</w:t>
            </w:r>
          </w:p>
          <w:p w14:paraId="17C3347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bootstrap.servers: {{ kafka_link }}</w:t>
            </w:r>
          </w:p>
          <w:p w14:paraId="36C15B81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{...}</w:t>
            </w:r>
          </w:p>
          <w:p w14:paraId="32E0314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admin:</w:t>
            </w:r>
          </w:p>
          <w:p w14:paraId="5DCEC98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property:</w:t>
            </w:r>
          </w:p>
          <w:p w14:paraId="6116395A" w14:textId="77777777" w:rsidR="00871CC2" w:rsidRPr="00B80E4A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bootstrap.servers: {{ kafka_link }}</w:t>
            </w:r>
          </w:p>
        </w:tc>
      </w:tr>
    </w:tbl>
    <w:p w14:paraId="564DE22D" w14:textId="30282810" w:rsidR="00871CC2" w:rsidRPr="00B46D53" w:rsidRDefault="00871CC2" w:rsidP="00B46D53">
      <w:pPr>
        <w:pStyle w:val="30"/>
        <w:spacing w:before="240"/>
      </w:pPr>
      <w:bookmarkStart w:id="38" w:name="_Toc110347176"/>
      <w:r>
        <w:t xml:space="preserve">Настройка подключения к </w:t>
      </w:r>
      <w:r>
        <w:rPr>
          <w:lang w:val="en-US"/>
        </w:rPr>
        <w:t>Pulsar</w:t>
      </w:r>
      <w:r w:rsidR="002D74C9">
        <w:t>, н</w:t>
      </w:r>
      <w:r w:rsidR="002D74C9" w:rsidRPr="003F178A">
        <w:t>астройки подключения и авторизации в Keycloak для получения JWT</w:t>
      </w:r>
      <w:bookmarkEnd w:id="38"/>
    </w:p>
    <w:p w14:paraId="3B35A7F0" w14:textId="69BAADAB" w:rsidR="00871CC2" w:rsidRPr="00B34351" w:rsidRDefault="00871CC2" w:rsidP="00871CC2">
      <w:pPr>
        <w:rPr>
          <w:lang w:val="en-US" w:eastAsia="ru-RU"/>
        </w:rPr>
      </w:pPr>
      <w:r>
        <w:rPr>
          <w:lang w:eastAsia="ru-RU"/>
        </w:rPr>
        <w:t>для</w:t>
      </w:r>
      <w:r w:rsidRPr="00B34351">
        <w:rPr>
          <w:lang w:val="en-US" w:eastAsia="ru-RU"/>
        </w:rPr>
        <w:t xml:space="preserve"> tls-trust-store </w:t>
      </w:r>
      <w:r w:rsidRPr="00B34351">
        <w:rPr>
          <w:lang w:eastAsia="ru-RU"/>
        </w:rPr>
        <w:t>указать</w:t>
      </w:r>
      <w:r w:rsidRPr="00B34351">
        <w:rPr>
          <w:lang w:val="en-US" w:eastAsia="ru-RU"/>
        </w:rPr>
        <w:t>:</w:t>
      </w:r>
    </w:p>
    <w:p w14:paraId="14787031" w14:textId="69AE8A49" w:rsidR="00871CC2" w:rsidRPr="00B34351" w:rsidRDefault="00871CC2" w:rsidP="00B46D53">
      <w:pPr>
        <w:pStyle w:val="12"/>
        <w:numPr>
          <w:ilvl w:val="1"/>
          <w:numId w:val="61"/>
        </w:numPr>
        <w:ind w:left="1607"/>
      </w:pPr>
      <w:r w:rsidRPr="00B34351">
        <w:t>path – фактический путь до директории c файлом «cp_ca_store» из дистрибутива (в данном примере - /distr/einfahrt</w:t>
      </w:r>
      <w:r w:rsidR="00510559">
        <w:rPr>
          <w:lang w:val="lv-LV"/>
        </w:rPr>
        <w:t>/certs</w:t>
      </w:r>
      <w:r w:rsidRPr="00B34351">
        <w:t>);</w:t>
      </w:r>
    </w:p>
    <w:p w14:paraId="6B74BEA5" w14:textId="1D23A642" w:rsidR="00871CC2" w:rsidRDefault="00871CC2" w:rsidP="00B46D53">
      <w:pPr>
        <w:pStyle w:val="12"/>
        <w:numPr>
          <w:ilvl w:val="1"/>
          <w:numId w:val="61"/>
        </w:numPr>
        <w:ind w:left="1607"/>
      </w:pPr>
      <w:r w:rsidRPr="00B34351">
        <w:rPr>
          <w:lang w:val="en-US"/>
        </w:rPr>
        <w:lastRenderedPageBreak/>
        <w:t xml:space="preserve">password – </w:t>
      </w:r>
      <w:r w:rsidRPr="00B34351">
        <w:t>пароль</w:t>
      </w:r>
      <w:r w:rsidRPr="00B34351">
        <w:rPr>
          <w:lang w:val="en-US"/>
        </w:rPr>
        <w:t xml:space="preserve"> </w:t>
      </w:r>
      <w:r w:rsidRPr="00B34351">
        <w:t>от</w:t>
      </w:r>
      <w:r w:rsidRPr="00B34351">
        <w:rPr>
          <w:lang w:val="en-US"/>
        </w:rPr>
        <w:t xml:space="preserve"> «cp_ca_store». </w:t>
      </w:r>
      <w:r w:rsidRPr="00B34351">
        <w:t xml:space="preserve">Убедитесь, что </w:t>
      </w:r>
      <w:r w:rsidR="008A61FE" w:rsidRPr="00B34351">
        <w:t>пользователь,</w:t>
      </w:r>
      <w:r w:rsidRPr="00B34351">
        <w:t xml:space="preserve"> запускающий приложение имеет доступ на чтение к этому файлу;</w:t>
      </w:r>
    </w:p>
    <w:p w14:paraId="78C2BEA4" w14:textId="77777777" w:rsidR="00871CC2" w:rsidRPr="00B34351" w:rsidRDefault="00871CC2" w:rsidP="00871CC2">
      <w:pPr>
        <w:rPr>
          <w:lang w:eastAsia="ru-RU"/>
        </w:rPr>
      </w:pPr>
      <w:r>
        <w:rPr>
          <w:lang w:eastAsia="ru-RU"/>
        </w:rPr>
        <w:t xml:space="preserve">для </w:t>
      </w:r>
      <w:r w:rsidRPr="00B34351">
        <w:rPr>
          <w:lang w:eastAsia="ru-RU"/>
        </w:rPr>
        <w:t>tls-key указать:</w:t>
      </w:r>
    </w:p>
    <w:p w14:paraId="62189FC6" w14:textId="77777777" w:rsidR="00871CC2" w:rsidRPr="00B34351" w:rsidRDefault="00871CC2" w:rsidP="00B46D53">
      <w:pPr>
        <w:pStyle w:val="12"/>
        <w:numPr>
          <w:ilvl w:val="1"/>
          <w:numId w:val="62"/>
        </w:numPr>
        <w:ind w:left="1607"/>
      </w:pPr>
      <w:r w:rsidRPr="00B34351">
        <w:t>alias – идентификатор ключа CryptoPro, установленного ранее (на шаге 3);</w:t>
      </w:r>
    </w:p>
    <w:p w14:paraId="65B6550E" w14:textId="77777777" w:rsidR="00871CC2" w:rsidRDefault="00871CC2" w:rsidP="00B46D53">
      <w:pPr>
        <w:pStyle w:val="12"/>
        <w:numPr>
          <w:ilvl w:val="1"/>
          <w:numId w:val="62"/>
        </w:numPr>
        <w:ind w:left="1607"/>
      </w:pPr>
      <w:r w:rsidRPr="00B34351">
        <w:t>password – пароль ключа CryptoPro</w:t>
      </w:r>
      <w:r>
        <w:t>.</w:t>
      </w:r>
    </w:p>
    <w:p w14:paraId="09B53D00" w14:textId="7BAE04C5" w:rsidR="002D74C9" w:rsidRDefault="002D74C9" w:rsidP="002D74C9">
      <w:pPr>
        <w:pStyle w:val="12"/>
        <w:numPr>
          <w:ilvl w:val="0"/>
          <w:numId w:val="56"/>
        </w:numPr>
      </w:pPr>
      <w:r>
        <w:rPr>
          <w:lang w:val="lv-LV"/>
        </w:rPr>
        <w:t>k</w:t>
      </w:r>
      <w:r w:rsidRPr="002D74C9">
        <w:t>eycloak</w:t>
      </w:r>
      <w:r>
        <w:t>-</w:t>
      </w:r>
      <w:r>
        <w:rPr>
          <w:lang w:val="lv-LV"/>
        </w:rPr>
        <w:t>oauth.auth-server-url</w:t>
      </w:r>
      <w:r w:rsidRPr="000A35AE">
        <w:t xml:space="preserve"> – адрес сервиса авт</w:t>
      </w:r>
      <w:r w:rsidRPr="00B34351">
        <w:t>оризации.</w:t>
      </w:r>
      <w:r w:rsidR="003230A9">
        <w:t xml:space="preserve"> </w:t>
      </w:r>
      <w:r w:rsidRPr="00B34351">
        <w:t>Данные настройки уже прописаны в заготовке конфигурационного файла.</w:t>
      </w:r>
      <w:r w:rsidR="0008167A">
        <w:rPr>
          <w:lang w:val="lv-LV"/>
        </w:rPr>
        <w:t xml:space="preserve"> </w:t>
      </w:r>
      <w:r w:rsidR="0008167A">
        <w:t>При использовании нескольких серверов авторизации, они могут быть перечислены через запятую.</w:t>
      </w:r>
    </w:p>
    <w:p w14:paraId="0ED8F0B4" w14:textId="31ABD04A" w:rsidR="00871CC2" w:rsidRPr="00B34351" w:rsidRDefault="00871CC2" w:rsidP="00B46D53">
      <w:pPr>
        <w:pStyle w:val="3d"/>
        <w:ind w:left="1247" w:hanging="397"/>
      </w:pPr>
      <w:r>
        <w:t>П</w:t>
      </w:r>
      <w:r w:rsidRPr="00B65ECA">
        <w:t>ример раздела конфигурации</w:t>
      </w:r>
      <w:r>
        <w:t xml:space="preserve"> указан ниже: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1CC2" w:rsidRPr="009A3701" w14:paraId="25F2B702" w14:textId="77777777" w:rsidTr="000A56E7">
        <w:tc>
          <w:tcPr>
            <w:tcW w:w="10196" w:type="dxa"/>
          </w:tcPr>
          <w:p w14:paraId="3396F30C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bookmarkStart w:id="39" w:name="_Hlk109839745"/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# Настройки подключения к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</w:p>
          <w:p w14:paraId="40F6DC0A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59644CD0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client:</w:t>
            </w:r>
          </w:p>
          <w:p w14:paraId="77E3B7F4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serviceUrl: pulsar://XXX.XX.XXX.XXX:XXXX</w:t>
            </w:r>
          </w:p>
          <w:p w14:paraId="7614F729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consumer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1D5AD2E9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# Имя подписки, также используется при формировании имени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DLQ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топика</w:t>
            </w:r>
          </w:p>
          <w:p w14:paraId="405A0797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subscriptionName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 ${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agent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id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}</w:t>
            </w:r>
          </w:p>
          <w:p w14:paraId="58E2089E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negativeAckRedeliveryDelayMicros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 0</w:t>
            </w:r>
          </w:p>
          <w:p w14:paraId="72716A4A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# Авторизация в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помощью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JWT</w:t>
            </w:r>
          </w:p>
          <w:p w14:paraId="0407915F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auth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31609FFC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# Включение авторизации</w:t>
            </w:r>
          </w:p>
          <w:p w14:paraId="62E66268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enabled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: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true</w:t>
            </w:r>
          </w:p>
          <w:p w14:paraId="3B5A2425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# Путь к статичному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JWT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используемому для авторизации, если не указан,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JWT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запрашивается у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Keycloak</w:t>
            </w:r>
          </w:p>
          <w:p w14:paraId="0C297CA8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service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token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 ''</w:t>
            </w:r>
          </w:p>
          <w:p w14:paraId="2E9FEB03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# Подключение и авторизация в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Keycloak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для получения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JWT</w:t>
            </w:r>
          </w:p>
          <w:p w14:paraId="48078B7C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keycloak-connection:</w:t>
            </w:r>
          </w:p>
          <w:p w14:paraId="647EF321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tls-verify-hostname: false</w:t>
            </w:r>
          </w:p>
          <w:p w14:paraId="75422615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tls-trust-store:</w:t>
            </w:r>
          </w:p>
          <w:p w14:paraId="05BBDF74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path: *** /ПУТЬ/К/cp_ca_store ***</w:t>
            </w:r>
          </w:p>
          <w:p w14:paraId="1378274E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password:  XXXXXXX</w:t>
            </w:r>
          </w:p>
          <w:p w14:paraId="03889DBA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tls-key:</w:t>
            </w:r>
          </w:p>
          <w:p w14:paraId="2B179980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alias: *** ИДЕНТИФИКАТОР КЛЮЧА CryptoPro ***</w:t>
            </w:r>
          </w:p>
          <w:p w14:paraId="43688E6E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password: *** ПАРОЛЬ КЛЮЧА CryptoPro ***</w:t>
            </w:r>
          </w:p>
          <w:p w14:paraId="1D2CDE04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keycloak-oauth:</w:t>
            </w:r>
          </w:p>
          <w:p w14:paraId="5D4E00F0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realm: pulsar</w:t>
            </w:r>
          </w:p>
          <w:p w14:paraId="1486EDF4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auth-server-url: https:// XXX.XX.XXX.XXX/keycloak/auth</w:t>
            </w:r>
          </w:p>
          <w:p w14:paraId="1763594C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grant_type: client_credentials</w:t>
            </w:r>
          </w:p>
          <w:p w14:paraId="5965802A" w14:textId="77777777" w:rsidR="00871CC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client_id: ${agent.id}</w:t>
            </w:r>
          </w:p>
        </w:tc>
      </w:tr>
    </w:tbl>
    <w:p w14:paraId="419D672F" w14:textId="77777777" w:rsidR="00871CC2" w:rsidRPr="00544D6E" w:rsidRDefault="00871CC2" w:rsidP="00B46D53">
      <w:pPr>
        <w:pStyle w:val="30"/>
        <w:spacing w:before="240"/>
      </w:pPr>
      <w:bookmarkStart w:id="40" w:name="_Toc110347178"/>
      <w:bookmarkEnd w:id="39"/>
      <w:r>
        <w:t>Настройка модуля подписания печатных форм</w:t>
      </w:r>
      <w:bookmarkEnd w:id="40"/>
    </w:p>
    <w:p w14:paraId="4E8C5F7F" w14:textId="77777777" w:rsidR="00871CC2" w:rsidRDefault="00871CC2" w:rsidP="00871CC2">
      <w:pPr>
        <w:pStyle w:val="IT1"/>
      </w:pPr>
      <w:r>
        <w:t>Для н</w:t>
      </w:r>
      <w:r w:rsidRPr="005E5F0B">
        <w:t>астройк</w:t>
      </w:r>
      <w:r>
        <w:t>и</w:t>
      </w:r>
      <w:r w:rsidRPr="005E5F0B">
        <w:t xml:space="preserve"> модуля подписания печатных форм необходимо перечислить используемые сертификаты для данного модуля и данные о них. При отсутствии используемых печатных форм, данный раздел в конфигурации должен отсутствовать</w:t>
      </w:r>
      <w:r>
        <w:t>. П</w:t>
      </w:r>
      <w:r w:rsidRPr="00B65ECA">
        <w:t>ример раздела конфигурации</w:t>
      </w:r>
      <w:r>
        <w:t>:</w:t>
      </w:r>
    </w:p>
    <w:tbl>
      <w:tblPr>
        <w:tblStyle w:val="af6"/>
        <w:tblW w:w="0" w:type="auto"/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196"/>
      </w:tblGrid>
      <w:tr w:rsidR="00871CC2" w:rsidRPr="000B62FE" w14:paraId="6EB25A45" w14:textId="77777777" w:rsidTr="000A56E7">
        <w:tc>
          <w:tcPr>
            <w:tcW w:w="10196" w:type="dxa"/>
          </w:tcPr>
          <w:p w14:paraId="7A387AC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printable-form:</w:t>
            </w:r>
          </w:p>
          <w:p w14:paraId="63CB16D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signature:</w:t>
            </w:r>
          </w:p>
          <w:p w14:paraId="0138C56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printable-form-keys:</w:t>
            </w:r>
          </w:p>
          <w:p w14:paraId="79FA8F5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-</w:t>
            </w:r>
          </w:p>
          <w:p w14:paraId="1C5A8F12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keystoreType: JCP</w:t>
            </w:r>
          </w:p>
          <w:p w14:paraId="592F720A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certificateAlias: {{ key1 }}</w:t>
            </w:r>
          </w:p>
          <w:p w14:paraId="0C36D4EF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privateKeyAlias: {{ key1 }}</w:t>
            </w:r>
          </w:p>
          <w:p w14:paraId="2E938C7F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privateKeyPass: {{ key1_password }}</w:t>
            </w:r>
          </w:p>
          <w:p w14:paraId="6D81BC66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lastRenderedPageBreak/>
              <w:t>        signatureAlgorithm: {{ $.Values.keys.signaturealgorithm }}</w:t>
            </w:r>
          </w:p>
          <w:p w14:paraId="25259436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signatureURI: {{ $.Values.keys.signatureuri }}</w:t>
            </w:r>
          </w:p>
          <w:p w14:paraId="2DB39889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digestMethod: {{ $.Values.keys.digestmethod }}</w:t>
            </w:r>
          </w:p>
          <w:p w14:paraId="5DEF8D18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useSmevTransform: false</w:t>
            </w:r>
          </w:p>
          <w:p w14:paraId="4A04BCF1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</w:p>
          <w:p w14:paraId="32D1409E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-</w:t>
            </w:r>
          </w:p>
          <w:p w14:paraId="20A8C9CA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keystoreType: JCP</w:t>
            </w:r>
          </w:p>
          <w:p w14:paraId="0651FC70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certificateAlias: {{ key2 }}</w:t>
            </w:r>
          </w:p>
          <w:p w14:paraId="124E150E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privateKeyAlias: {{ key2 }}</w:t>
            </w:r>
          </w:p>
          <w:p w14:paraId="588A6EAF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privateKeyPass: {{ key2_password }}</w:t>
            </w:r>
          </w:p>
          <w:p w14:paraId="51C51D0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signatureAlgorithm: {{ $.Values.keys.signaturealgorithm }}</w:t>
            </w:r>
          </w:p>
          <w:p w14:paraId="11F8174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signatureURI: {{ $.Values.keys.signatureuri }}</w:t>
            </w:r>
          </w:p>
          <w:p w14:paraId="75A2927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digestMethod: {{ $.Values.keys.digestmethod }}</w:t>
            </w:r>
          </w:p>
          <w:p w14:paraId="78D94FC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useSmevTransform: false</w:t>
            </w:r>
          </w:p>
          <w:p w14:paraId="43D70F10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{...}</w:t>
            </w:r>
          </w:p>
          <w:p w14:paraId="2C69BD7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#Пары значения "имя_печатной_формы": "алиас сертификата"</w:t>
            </w:r>
          </w:p>
          <w:p w14:paraId="6F956FB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forms:</w:t>
            </w:r>
          </w:p>
          <w:p w14:paraId="52EBAD40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{{ form1_name }}: {{ key1 }}</w:t>
            </w:r>
          </w:p>
          <w:p w14:paraId="36624E23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{{ form2_name }}: {{ key2 }}</w:t>
            </w:r>
          </w:p>
          <w:p w14:paraId="745C5F0A" w14:textId="77777777" w:rsidR="00871CC2" w:rsidRPr="00B440C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440C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</w:t>
            </w:r>
            <w:r w:rsidRPr="00B440C3">
              <w:rPr>
                <w:rFonts w:ascii="Courier New" w:hAnsi="Courier New" w:cs="Courier New"/>
                <w:sz w:val="20"/>
                <w:szCs w:val="20"/>
                <w:lang w:eastAsia="ru-RU"/>
              </w:rPr>
              <w:t>{...}</w:t>
            </w:r>
          </w:p>
          <w:p w14:paraId="16B70A08" w14:textId="77777777" w:rsidR="00871CC2" w:rsidRPr="00B46D5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color w:val="333333"/>
                <w:sz w:val="20"/>
                <w:szCs w:val="20"/>
                <w:lang w:eastAsia="ru-RU"/>
              </w:rPr>
            </w:pPr>
            <w:r w:rsidRPr="00B46D53">
              <w:rPr>
                <w:rFonts w:ascii="Courier New" w:hAnsi="Courier New" w:cs="Courier New"/>
                <w:color w:val="333333"/>
                <w:sz w:val="20"/>
                <w:szCs w:val="20"/>
                <w:lang w:eastAsia="ru-RU"/>
              </w:rPr>
              <w:t xml:space="preserve">  # Максимальный размер данных для подписания</w:t>
            </w:r>
          </w:p>
          <w:p w14:paraId="07089114" w14:textId="77777777" w:rsidR="00871CC2" w:rsidRPr="0078721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eastAsia="ru-RU"/>
              </w:rPr>
            </w:pPr>
            <w:r w:rsidRPr="00B46D53">
              <w:rPr>
                <w:rFonts w:ascii="Courier New" w:hAnsi="Courier New" w:cs="Courier New"/>
                <w:color w:val="333333"/>
                <w:sz w:val="20"/>
                <w:szCs w:val="20"/>
                <w:lang w:eastAsia="ru-RU"/>
              </w:rPr>
              <w:t xml:space="preserve">  max-content-length: 268435456</w:t>
            </w:r>
          </w:p>
        </w:tc>
      </w:tr>
    </w:tbl>
    <w:p w14:paraId="233ECD1D" w14:textId="77777777" w:rsidR="00871CC2" w:rsidRPr="00544D6E" w:rsidRDefault="00871CC2" w:rsidP="00B46D53">
      <w:pPr>
        <w:pStyle w:val="30"/>
        <w:spacing w:before="240"/>
      </w:pPr>
      <w:bookmarkStart w:id="41" w:name="_Toc110347179"/>
      <w:r w:rsidRPr="00A82871">
        <w:lastRenderedPageBreak/>
        <w:t>Настройка использования S3 для передачи блобов</w:t>
      </w:r>
      <w:bookmarkEnd w:id="41"/>
    </w:p>
    <w:p w14:paraId="458F7C90" w14:textId="199161EC" w:rsidR="0008167A" w:rsidRPr="00B46D53" w:rsidRDefault="0008167A" w:rsidP="00871CC2">
      <w:pPr>
        <w:pStyle w:val="IT1"/>
        <w:rPr>
          <w:i/>
          <w:iCs/>
          <w:lang w:val="lv-LV"/>
        </w:rPr>
      </w:pPr>
      <w:r w:rsidRPr="00B46D53">
        <w:rPr>
          <w:i/>
          <w:iCs/>
        </w:rPr>
        <w:t xml:space="preserve">Раздел применим только при использовании </w:t>
      </w:r>
      <w:r w:rsidRPr="00B46D53">
        <w:rPr>
          <w:i/>
          <w:iCs/>
          <w:lang w:val="lv-LV"/>
        </w:rPr>
        <w:t>S3 storage</w:t>
      </w:r>
    </w:p>
    <w:p w14:paraId="3B4F8B61" w14:textId="54BBD963" w:rsidR="00871CC2" w:rsidRPr="00EB1CC2" w:rsidRDefault="00871CC2" w:rsidP="00871CC2">
      <w:pPr>
        <w:pStyle w:val="IT1"/>
      </w:pPr>
      <w:r>
        <w:t>Для н</w:t>
      </w:r>
      <w:r w:rsidRPr="005E5F0B">
        <w:t>астройк</w:t>
      </w:r>
      <w:r>
        <w:t>и</w:t>
      </w:r>
      <w:r w:rsidRPr="005E5F0B">
        <w:t xml:space="preserve"> использовани</w:t>
      </w:r>
      <w:r>
        <w:t>я</w:t>
      </w:r>
      <w:r w:rsidRPr="005E5F0B">
        <w:t xml:space="preserve"> S3 для передачи блобов, </w:t>
      </w:r>
      <w:r>
        <w:t xml:space="preserve">следует </w:t>
      </w:r>
      <w:r w:rsidRPr="005E5F0B">
        <w:t>указать адрес точки доступа и ссылк</w:t>
      </w:r>
      <w:r>
        <w:t>у</w:t>
      </w:r>
      <w:r w:rsidRPr="005E5F0B">
        <w:t xml:space="preserve"> на файл с учётными данными для подключения к S3.</w:t>
      </w:r>
      <w:r>
        <w:t xml:space="preserve"> </w:t>
      </w:r>
      <w:r w:rsidRPr="00A82871">
        <w:t>B</w:t>
      </w:r>
      <w:r w:rsidRPr="005E5F0B">
        <w:t>ucket с соответствующим именем должен быть предварительно создан на стороне S3. Также в файле «s3_creds.properties» необходимо прописать корректные значения логина и пароля для подключения к хранилищу S3 согласно образц</w:t>
      </w:r>
      <w:r>
        <w:t>у</w:t>
      </w:r>
      <w:r w:rsidRPr="005E5F0B">
        <w:t xml:space="preserve"> в файле /distr/einfahrt/s3_creds.properties.</w:t>
      </w:r>
      <w:r>
        <w:t xml:space="preserve"> </w:t>
      </w:r>
      <w:r w:rsidRPr="005E5F0B">
        <w:t>В случае, если S3 </w:t>
      </w:r>
      <w:r w:rsidRPr="00A82871">
        <w:t>не</w:t>
      </w:r>
      <w:r w:rsidRPr="005E5F0B">
        <w:t> используется, адрес, bucket и путь могут быть любыми</w:t>
      </w:r>
      <w:r>
        <w:t>. П</w:t>
      </w:r>
      <w:r w:rsidRPr="00B65ECA">
        <w:t>ример раздела конфигурации</w:t>
      </w:r>
      <w:r>
        <w:t>:</w:t>
      </w:r>
    </w:p>
    <w:tbl>
      <w:tblPr>
        <w:tblW w:w="1020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206"/>
      </w:tblGrid>
      <w:tr w:rsidR="00871CC2" w:rsidRPr="009A3701" w14:paraId="1CF16653" w14:textId="77777777" w:rsidTr="000A56E7">
        <w:trPr>
          <w:tblCellSpacing w:w="0" w:type="dxa"/>
        </w:trPr>
        <w:tc>
          <w:tcPr>
            <w:tcW w:w="10206" w:type="dxa"/>
            <w:tcMar>
              <w:top w:w="0" w:type="dxa"/>
              <w:left w:w="225" w:type="dxa"/>
              <w:bottom w:w="0" w:type="dxa"/>
              <w:right w:w="0" w:type="dxa"/>
            </w:tcMar>
            <w:vAlign w:val="bottom"/>
            <w:hideMark/>
          </w:tcPr>
          <w:p w14:paraId="75A2EAC4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query:</w:t>
            </w:r>
          </w:p>
          <w:p w14:paraId="06155BF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# Настройки получения BLOB по ссылке</w:t>
            </w:r>
          </w:p>
          <w:p w14:paraId="7C74CE0A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load-reference-data:</w:t>
            </w:r>
          </w:p>
          <w:p w14:paraId="28115D4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# Источник получения данных для BLOB ссылок,</w:t>
            </w:r>
          </w:p>
          <w:p w14:paraId="3D3357C3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# S3 - данные загружаются агентом из хранилища S3, DATAMART - запрос пересылается витрине</w:t>
            </w:r>
          </w:p>
          <w:p w14:paraId="75BAA2D0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blob-source: DATAMART</w:t>
            </w:r>
          </w:p>
          <w:p w14:paraId="1404F0A3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# Настройки подключения к хранилищу S3</w:t>
            </w:r>
          </w:p>
          <w:p w14:paraId="1C90666C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s3-storage:</w:t>
            </w:r>
          </w:p>
          <w:p w14:paraId="6AB60277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endpoint: http://{{ s3_url }}/</w:t>
            </w:r>
          </w:p>
          <w:p w14:paraId="63898923" w14:textId="77777777" w:rsidR="00871CC2" w:rsidRPr="009A370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Имя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бакета</w:t>
            </w:r>
          </w:p>
          <w:p w14:paraId="2E5EF1DC" w14:textId="77777777" w:rsidR="00871CC2" w:rsidRPr="009A370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bucket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name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>{{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bucket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name </w:t>
            </w:r>
            <w:r w:rsidRPr="009A3701">
              <w:rPr>
                <w:rFonts w:ascii="Courier New" w:hAnsi="Courier New" w:cs="Courier New"/>
                <w:sz w:val="20"/>
                <w:szCs w:val="20"/>
                <w:lang w:eastAsia="ru-RU"/>
              </w:rPr>
              <w:t>}}</w:t>
            </w:r>
          </w:p>
          <w:p w14:paraId="0B715F37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Путь к файлу с данными для авторизации</w:t>
            </w:r>
          </w:p>
          <w:p w14:paraId="175E6FBD" w14:textId="77777777" w:rsidR="00871CC2" w:rsidRPr="00A7194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pathToCredentialFile: {{ /absolute/path/to/s3_creds.properties }}</w:t>
            </w:r>
          </w:p>
        </w:tc>
      </w:tr>
    </w:tbl>
    <w:p w14:paraId="73EF4E9F" w14:textId="24610575" w:rsidR="00871CC2" w:rsidRDefault="00871CC2" w:rsidP="00B46D53">
      <w:pPr>
        <w:pStyle w:val="30"/>
        <w:spacing w:before="240"/>
      </w:pPr>
      <w:bookmarkStart w:id="42" w:name="_Toc110347180"/>
      <w:r>
        <w:t>Н</w:t>
      </w:r>
      <w:r w:rsidRPr="00A82871">
        <w:t xml:space="preserve">астройка </w:t>
      </w:r>
      <w:r w:rsidR="0008167A">
        <w:rPr>
          <w:lang w:val="lv-LV"/>
        </w:rPr>
        <w:t>a</w:t>
      </w:r>
      <w:r w:rsidRPr="00A82871">
        <w:t>гентов для работы в гео</w:t>
      </w:r>
      <w:r w:rsidR="0008167A">
        <w:rPr>
          <w:lang w:val="lv-LV"/>
        </w:rPr>
        <w:t>-</w:t>
      </w:r>
      <w:r w:rsidRPr="00A82871">
        <w:t>распределенной конфигурации</w:t>
      </w:r>
      <w:bookmarkEnd w:id="42"/>
      <w:r w:rsidR="0008167A">
        <w:rPr>
          <w:lang w:val="lv-LV"/>
        </w:rPr>
        <w:t xml:space="preserve"> </w:t>
      </w:r>
    </w:p>
    <w:p w14:paraId="3EA82D1D" w14:textId="42C5D76B" w:rsidR="00871CC2" w:rsidRDefault="00871CC2" w:rsidP="00871CC2">
      <w:pPr>
        <w:pStyle w:val="IT1"/>
      </w:pPr>
      <w:r>
        <w:t>Для настройки</w:t>
      </w:r>
      <w:r w:rsidRPr="00714E90">
        <w:t xml:space="preserve"> </w:t>
      </w:r>
      <w:r w:rsidR="0008167A">
        <w:rPr>
          <w:lang w:val="lv-LV"/>
        </w:rPr>
        <w:t>a</w:t>
      </w:r>
      <w:r w:rsidRPr="00714E90">
        <w:t>гентов для работы в гео</w:t>
      </w:r>
      <w:r w:rsidR="0008167A">
        <w:rPr>
          <w:lang w:val="lv-LV"/>
        </w:rPr>
        <w:t>-</w:t>
      </w:r>
      <w:r w:rsidRPr="00714E90">
        <w:t xml:space="preserve">распределенной конфигурации необходимо перечислить все развернутые </w:t>
      </w:r>
      <w:r w:rsidR="0008167A">
        <w:t>я</w:t>
      </w:r>
      <w:r w:rsidRPr="00714E90">
        <w:t xml:space="preserve">дра с указанием ссылки на pulsar </w:t>
      </w:r>
      <w:r w:rsidR="0008167A">
        <w:t>и сервис авторизации я</w:t>
      </w:r>
      <w:r w:rsidRPr="00714E90">
        <w:t>дра</w:t>
      </w:r>
      <w:r>
        <w:t>.</w:t>
      </w:r>
    </w:p>
    <w:p w14:paraId="54D7750B" w14:textId="77777777" w:rsidR="00871CC2" w:rsidRPr="00B34351" w:rsidRDefault="00871CC2" w:rsidP="00871CC2">
      <w:pPr>
        <w:pStyle w:val="IT1"/>
        <w:rPr>
          <w:i/>
          <w:iCs/>
        </w:rPr>
      </w:pPr>
      <w:r w:rsidRPr="00B34351">
        <w:rPr>
          <w:i/>
          <w:iCs/>
        </w:rPr>
        <w:t>Примечание: данные настройки уже прописаны в заготовке конфигурационного файла</w:t>
      </w:r>
      <w:r>
        <w:rPr>
          <w:i/>
          <w:iCs/>
        </w:rPr>
        <w:t>.</w:t>
      </w:r>
    </w:p>
    <w:p w14:paraId="68B21A15" w14:textId="2D8527EC" w:rsidR="00871CC2" w:rsidRDefault="00871CC2" w:rsidP="00871CC2">
      <w:pPr>
        <w:pStyle w:val="IT1"/>
        <w:rPr>
          <w:i/>
          <w:iCs/>
        </w:rPr>
      </w:pPr>
      <w:r w:rsidRPr="00A82871">
        <w:rPr>
          <w:i/>
          <w:iCs/>
        </w:rPr>
        <w:lastRenderedPageBreak/>
        <w:t>Важно</w:t>
      </w:r>
      <w:r w:rsidR="00B440C3">
        <w:rPr>
          <w:i/>
          <w:iCs/>
        </w:rPr>
        <w:t>!</w:t>
      </w:r>
      <w:r w:rsidR="00B440C3">
        <w:rPr>
          <w:i/>
          <w:iCs/>
        </w:rPr>
        <w:br/>
      </w:r>
      <w:r w:rsidRPr="00A82871">
        <w:rPr>
          <w:i/>
          <w:iCs/>
        </w:rPr>
        <w:t xml:space="preserve">Масштабируемый </w:t>
      </w:r>
      <w:r w:rsidR="0008167A">
        <w:rPr>
          <w:i/>
          <w:iCs/>
        </w:rPr>
        <w:t>а</w:t>
      </w:r>
      <w:r w:rsidRPr="00A82871">
        <w:rPr>
          <w:i/>
          <w:iCs/>
        </w:rPr>
        <w:t xml:space="preserve">гент </w:t>
      </w:r>
      <w:r w:rsidR="00AA05AE">
        <w:rPr>
          <w:i/>
          <w:iCs/>
        </w:rPr>
        <w:t xml:space="preserve">(см. раздел </w:t>
      </w:r>
      <w:r w:rsidR="00AA05AE">
        <w:rPr>
          <w:i/>
          <w:iCs/>
        </w:rPr>
        <w:fldChar w:fldCharType="begin"/>
      </w:r>
      <w:r w:rsidR="00AA05AE">
        <w:rPr>
          <w:i/>
          <w:iCs/>
        </w:rPr>
        <w:instrText xml:space="preserve"> REF _Ref109983280 \r \h </w:instrText>
      </w:r>
      <w:r w:rsidR="00AA05AE">
        <w:rPr>
          <w:i/>
          <w:iCs/>
        </w:rPr>
      </w:r>
      <w:r w:rsidR="00AA05AE">
        <w:rPr>
          <w:i/>
          <w:iCs/>
        </w:rPr>
        <w:fldChar w:fldCharType="separate"/>
      </w:r>
      <w:r w:rsidR="00AA05AE">
        <w:rPr>
          <w:i/>
          <w:iCs/>
        </w:rPr>
        <w:t>3.2.11</w:t>
      </w:r>
      <w:r w:rsidR="00AA05AE">
        <w:rPr>
          <w:i/>
          <w:iCs/>
        </w:rPr>
        <w:fldChar w:fldCharType="end"/>
      </w:r>
      <w:r w:rsidR="00AA05AE">
        <w:rPr>
          <w:i/>
          <w:iCs/>
        </w:rPr>
        <w:t xml:space="preserve">) </w:t>
      </w:r>
      <w:r w:rsidRPr="00A82871">
        <w:rPr>
          <w:i/>
          <w:iCs/>
        </w:rPr>
        <w:t xml:space="preserve">должен работать только с одним </w:t>
      </w:r>
      <w:r w:rsidR="00B440C3">
        <w:rPr>
          <w:i/>
          <w:iCs/>
        </w:rPr>
        <w:t>я</w:t>
      </w:r>
      <w:r w:rsidRPr="00A82871">
        <w:rPr>
          <w:i/>
          <w:iCs/>
        </w:rPr>
        <w:t>дром.</w:t>
      </w:r>
      <w:r w:rsidRPr="00A82871">
        <w:rPr>
          <w:i/>
          <w:iCs/>
        </w:rPr>
        <w:br/>
        <w:t xml:space="preserve">Немасштабированный может работать с двумя </w:t>
      </w:r>
      <w:r w:rsidR="0008167A">
        <w:rPr>
          <w:i/>
          <w:iCs/>
        </w:rPr>
        <w:t>я</w:t>
      </w:r>
      <w:r w:rsidRPr="00A82871">
        <w:rPr>
          <w:i/>
          <w:iCs/>
        </w:rPr>
        <w:t>драми.</w:t>
      </w:r>
    </w:p>
    <w:p w14:paraId="6C90980C" w14:textId="68594772" w:rsidR="00871CC2" w:rsidRPr="00510833" w:rsidRDefault="00871CC2" w:rsidP="00B46D53">
      <w:pPr>
        <w:pStyle w:val="IT1"/>
        <w:rPr>
          <w:lang w:eastAsia="ru-RU"/>
        </w:rPr>
      </w:pPr>
      <w:r>
        <w:t>П</w:t>
      </w:r>
      <w:r w:rsidRPr="00B65ECA">
        <w:t>ример раздела конфигурации</w:t>
      </w:r>
      <w:r>
        <w:t>:</w:t>
      </w:r>
    </w:p>
    <w:tbl>
      <w:tblPr>
        <w:tblW w:w="1020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206"/>
      </w:tblGrid>
      <w:tr w:rsidR="00871CC2" w:rsidRPr="00510833" w14:paraId="7D8DD24B" w14:textId="77777777" w:rsidTr="000A56E7">
        <w:trPr>
          <w:tblCellSpacing w:w="0" w:type="dxa"/>
        </w:trPr>
        <w:tc>
          <w:tcPr>
            <w:tcW w:w="10206" w:type="dxa"/>
            <w:tcMar>
              <w:top w:w="0" w:type="dxa"/>
              <w:left w:w="225" w:type="dxa"/>
              <w:bottom w:w="0" w:type="dxa"/>
              <w:right w:w="0" w:type="dxa"/>
            </w:tcMar>
            <w:vAlign w:val="bottom"/>
            <w:hideMark/>
          </w:tcPr>
          <w:p w14:paraId="0226041E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bookmarkStart w:id="43" w:name="_Hlk109839683"/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Настройки подключения ко всем ЦОД с установленным ПО ядра</w:t>
            </w:r>
          </w:p>
          <w:p w14:paraId="07789AD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data-center:</w:t>
            </w:r>
          </w:p>
          <w:p w14:paraId="38D8D677" w14:textId="4416E1E4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="00BF472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…</w:t>
            </w:r>
          </w:p>
          <w:p w14:paraId="71A8721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nodes:</w:t>
            </w:r>
          </w:p>
          <w:p w14:paraId="662D5888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- node-id: {{ node1_name }}</w:t>
            </w:r>
          </w:p>
          <w:p w14:paraId="74AA4F91" w14:textId="77777777" w:rsidR="00871CC2" w:rsidRPr="009A370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Настройки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подключения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к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41649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</w:p>
          <w:p w14:paraId="44BB58AC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1649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pulsar:</w:t>
            </w:r>
          </w:p>
          <w:p w14:paraId="6245A702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# Включение Round-Robin балансировки по спику брокеров</w:t>
            </w:r>
          </w:p>
          <w:p w14:paraId="2524E07A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enable-balancing: true</w:t>
            </w:r>
          </w:p>
          <w:p w14:paraId="12C47F9D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# Максимально допустимое время передачи сообщения одному из брокеров</w:t>
            </w:r>
          </w:p>
          <w:p w14:paraId="176074F7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send-timeout: 35s</w:t>
            </w:r>
          </w:p>
          <w:p w14:paraId="6A73F3C8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# Длительность периода вывода брокеров из пула, при его недоступности</w:t>
            </w:r>
          </w:p>
          <w:p w14:paraId="7D5C278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max-dismissal-delay: 5s</w:t>
            </w:r>
          </w:p>
          <w:p w14:paraId="536476A0" w14:textId="77777777" w:rsidR="00871CC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# Список подключений к брокерам</w:t>
            </w:r>
          </w:p>
          <w:p w14:paraId="5027AE38" w14:textId="2E2E9712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       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# есть возможность указания нескольких адресов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pulsar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, для этого необходимо в переменн</w:t>
            </w:r>
            <w:r w:rsidR="00BF4729">
              <w:rPr>
                <w:rFonts w:ascii="Courier New" w:hAnsi="Courier New" w:cs="Courier New"/>
                <w:sz w:val="20"/>
                <w:szCs w:val="20"/>
                <w:lang w:eastAsia="ru-RU"/>
              </w:rPr>
              <w:t>«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ю "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service</w:t>
            </w:r>
            <w:r w:rsidR="00BF4729"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»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rl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" через запятую прописать все адреса</w:t>
            </w:r>
          </w:p>
          <w:p w14:paraId="1D5368DF" w14:textId="4C666222" w:rsidR="00871CC2" w:rsidRPr="009A3701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F935CD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прим</w:t>
            </w:r>
            <w:r w:rsidR="00BF4729"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–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р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-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serviceUrl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: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://{{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address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1: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port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}},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://{{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address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2: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port</w:t>
            </w:r>
            <w:r w:rsidRPr="009A370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}}</w:t>
            </w:r>
          </w:p>
          <w:p w14:paraId="23EAF44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F935CD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client:</w:t>
            </w:r>
          </w:p>
          <w:p w14:paraId="07AA034A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serviceUrl: pulsar://{{ pulsar_kernel1_link }}</w:t>
            </w:r>
          </w:p>
          <w:p w14:paraId="204CE9E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...</w:t>
            </w:r>
          </w:p>
          <w:p w14:paraId="41B6095A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auth:</w:t>
            </w:r>
          </w:p>
          <w:p w14:paraId="7F9191A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enabled: ${pulsar.auth.enabled}</w:t>
            </w:r>
          </w:p>
          <w:p w14:paraId="0E8D398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service-token: ${pulsar.auth.service-token}</w:t>
            </w:r>
          </w:p>
          <w:p w14:paraId="5AE43705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keycloak-connection:</w:t>
            </w:r>
          </w:p>
          <w:p w14:paraId="001FB242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tls-verify-hostname: ${pulsar.auth.keycloak-connection.tls-verify-hostname}</w:t>
            </w:r>
          </w:p>
          <w:p w14:paraId="5B062F9E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tls-trust-store:</w:t>
            </w:r>
          </w:p>
          <w:p w14:paraId="175DAF99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path: ${pulsar.auth.keycloak-connection.tls-trust-store.path}</w:t>
            </w:r>
          </w:p>
          <w:p w14:paraId="0026315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password: ${pulsar.auth.keycloak-connection.tls-trust-store.password}</w:t>
            </w:r>
          </w:p>
          <w:p w14:paraId="544079C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tls-key:</w:t>
            </w:r>
          </w:p>
          <w:p w14:paraId="488C9B9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alias: ${pulsar.auth.keycloak-connection.tls-key.alias}</w:t>
            </w:r>
          </w:p>
          <w:p w14:paraId="5539BEF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password: ${pulsar.auth.keycloak-connection.tls-key.password}</w:t>
            </w:r>
          </w:p>
          <w:p w14:paraId="236075D5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keycloak-oauth:</w:t>
            </w:r>
          </w:p>
          <w:p w14:paraId="46952D4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realm: ${pulsar.auth.keycloak-oauth.realm}</w:t>
            </w:r>
          </w:p>
          <w:p w14:paraId="63F66F1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auth-server-url: {{ keycloak_kernel1_link }}</w:t>
            </w:r>
          </w:p>
          <w:p w14:paraId="00104942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grant_type: ${pulsar.auth.keycloak-oauth.grant_type}</w:t>
            </w:r>
          </w:p>
          <w:p w14:paraId="0BD7072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client_id: ${pulsar.auth.keycloak-oauth.client_id}</w:t>
            </w:r>
          </w:p>
          <w:p w14:paraId="533B048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cached-token-max-expiration-lag: ${pulsar.auth.cached-token-max-expiration-lag}</w:t>
            </w:r>
          </w:p>
          <w:p w14:paraId="1A2A1CA9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   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Пул потоков для обработчиков принимающих сообщения из ядра</w:t>
            </w:r>
          </w:p>
          <w:p w14:paraId="5C9A50B1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consumer-pool:</w:t>
            </w:r>
          </w:p>
          <w:p w14:paraId="2716733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      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Размер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пула</w:t>
            </w:r>
          </w:p>
          <w:p w14:paraId="234EC173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size: 4</w:t>
            </w:r>
          </w:p>
          <w:p w14:paraId="1F6022A9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Таймаут на блокировку потока, не прерывает поток, пишет предупреждения в лог</w:t>
            </w:r>
          </w:p>
          <w:p w14:paraId="461E649E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execution-lock-timeout: 1M</w:t>
            </w:r>
          </w:p>
          <w:p w14:paraId="1706D638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# Пул потоков для обработчиков отправляющих сообщения в ядро</w:t>
            </w:r>
          </w:p>
          <w:p w14:paraId="7C54ED7E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producer-pool:</w:t>
            </w:r>
          </w:p>
          <w:p w14:paraId="61280218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lastRenderedPageBreak/>
              <w:t xml:space="preserve">        #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Размер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пула</w:t>
            </w:r>
          </w:p>
          <w:p w14:paraId="56E52E5B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size: 4</w:t>
            </w:r>
          </w:p>
          <w:p w14:paraId="31303885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Таймаут на блокировку потока, не прерывает поток, пишет предупреждения в лог</w:t>
            </w:r>
          </w:p>
          <w:p w14:paraId="21F5098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    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execution-lock-timeout: 1M</w:t>
            </w:r>
          </w:p>
          <w:p w14:paraId="507B5742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</w:p>
          <w:p w14:paraId="26CF694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- node-id: {{ node2_name }}</w:t>
            </w:r>
          </w:p>
          <w:p w14:paraId="7E077F24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pulsar:</w:t>
            </w:r>
          </w:p>
          <w:p w14:paraId="00A595EC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{...}</w:t>
            </w:r>
          </w:p>
          <w:p w14:paraId="6B752C5D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client:</w:t>
            </w:r>
          </w:p>
          <w:p w14:paraId="0933DD62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serviceUrl: pulsar://{{ pulsar_kernel2_link }}</w:t>
            </w:r>
          </w:p>
          <w:p w14:paraId="25C09F57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{...}</w:t>
            </w:r>
          </w:p>
          <w:p w14:paraId="69ADA2EC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       keycloak-oauth:</w:t>
            </w:r>
          </w:p>
          <w:p w14:paraId="45501B2A" w14:textId="77777777" w:rsidR="00871CC2" w:rsidRPr="005E7058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          auth-server-url: {{ keycloak_kernel2_link }}</w:t>
            </w:r>
          </w:p>
          <w:p w14:paraId="2D2EF586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{...}</w:t>
            </w:r>
          </w:p>
        </w:tc>
      </w:tr>
    </w:tbl>
    <w:p w14:paraId="02107BF2" w14:textId="77777777" w:rsidR="00871CC2" w:rsidRDefault="00871CC2" w:rsidP="00B46D53">
      <w:pPr>
        <w:pStyle w:val="30"/>
        <w:spacing w:before="240"/>
      </w:pPr>
      <w:bookmarkStart w:id="44" w:name="_Toc110347181"/>
      <w:bookmarkEnd w:id="43"/>
      <w:r w:rsidRPr="005E5F0B">
        <w:lastRenderedPageBreak/>
        <w:t>Настройк</w:t>
      </w:r>
      <w:r>
        <w:t>и</w:t>
      </w:r>
      <w:r w:rsidRPr="005E5F0B">
        <w:t xml:space="preserve"> </w:t>
      </w:r>
      <w:r>
        <w:t>разбиения получаемой информации на чанки (опционально)</w:t>
      </w:r>
      <w:bookmarkEnd w:id="44"/>
    </w:p>
    <w:p w14:paraId="5C9CA611" w14:textId="0ECF8EF7" w:rsidR="00BF4729" w:rsidRPr="00B46D53" w:rsidRDefault="00BF4729" w:rsidP="00B46D53">
      <w:pPr>
        <w:pStyle w:val="3d"/>
        <w:ind w:firstLine="851"/>
        <w:rPr>
          <w:i/>
          <w:iCs/>
        </w:rPr>
      </w:pPr>
      <w:r w:rsidRPr="00B46D53">
        <w:rPr>
          <w:i/>
          <w:iCs/>
        </w:rPr>
        <w:t>Конфигурационный файл имеет настройку по умолчанию для данного параметра.</w:t>
      </w:r>
      <w:r w:rsidR="003230A9">
        <w:rPr>
          <w:i/>
          <w:iCs/>
        </w:rPr>
        <w:t xml:space="preserve"> </w:t>
      </w:r>
      <w:r w:rsidRPr="00B46D53">
        <w:rPr>
          <w:i/>
          <w:iCs/>
        </w:rPr>
        <w:t>Применять изменения следует только в том случае, если значения по умолчанию не подходят для данного агента.</w:t>
      </w:r>
    </w:p>
    <w:p w14:paraId="4D6FA21E" w14:textId="32F78456" w:rsidR="00871CC2" w:rsidRDefault="00871CC2" w:rsidP="00871CC2">
      <w:pPr>
        <w:pStyle w:val="3d"/>
        <w:ind w:left="1247" w:hanging="397"/>
      </w:pPr>
      <w:r>
        <w:t>Доступна в</w:t>
      </w:r>
      <w:r w:rsidRPr="005E5F0B">
        <w:t>озможность указать способ разбиения получаемой информации на чанки</w:t>
      </w:r>
      <w:r w:rsidRPr="00D57920">
        <w:t>.</w:t>
      </w:r>
    </w:p>
    <w:p w14:paraId="4EAB4360" w14:textId="77777777" w:rsidR="00871CC2" w:rsidRPr="005E5F0B" w:rsidRDefault="00871CC2" w:rsidP="00871CC2">
      <w:pPr>
        <w:pStyle w:val="IT1"/>
      </w:pPr>
      <w:r w:rsidRPr="005E5F0B">
        <w:t>Для</w:t>
      </w:r>
      <w:r>
        <w:t xml:space="preserve"> настройки </w:t>
      </w:r>
      <w:r w:rsidRPr="00D07CC9">
        <w:t>разбиения получаемой информации на чанки</w:t>
      </w:r>
      <w:r w:rsidRPr="00B34351">
        <w:t xml:space="preserve"> </w:t>
      </w:r>
      <w:r>
        <w:t xml:space="preserve">для </w:t>
      </w:r>
      <w:r>
        <w:rPr>
          <w:lang w:val="en-US"/>
        </w:rPr>
        <w:t>REST</w:t>
      </w:r>
      <w:r w:rsidRPr="00D57920">
        <w:t xml:space="preserve"> </w:t>
      </w:r>
      <w:r>
        <w:t>сервера необходимо</w:t>
      </w:r>
      <w:r w:rsidRPr="005E5F0B">
        <w:t xml:space="preserve"> в конфигурационном файле </w:t>
      </w:r>
      <w:r>
        <w:t>А</w:t>
      </w:r>
      <w:r w:rsidRPr="005E5F0B">
        <w:t xml:space="preserve">гента </w:t>
      </w:r>
      <w:r>
        <w:t>задать</w:t>
      </w:r>
      <w:r w:rsidRPr="005E5F0B">
        <w:t xml:space="preserve"> параметр tableParamChunkType,</w:t>
      </w:r>
      <w:r w:rsidRPr="00D57920">
        <w:t xml:space="preserve"> </w:t>
      </w:r>
      <w:r>
        <w:t>который</w:t>
      </w:r>
      <w:r w:rsidRPr="005E5F0B">
        <w:t xml:space="preserve"> может принимать значения:</w:t>
      </w:r>
    </w:p>
    <w:p w14:paraId="1B4488A1" w14:textId="77777777" w:rsidR="00871CC2" w:rsidRPr="005E5F0B" w:rsidRDefault="00871CC2" w:rsidP="00871CC2">
      <w:pPr>
        <w:pStyle w:val="110"/>
        <w:numPr>
          <w:ilvl w:val="0"/>
          <w:numId w:val="45"/>
        </w:numPr>
        <w:ind w:left="1276" w:hanging="425"/>
      </w:pPr>
      <w:r w:rsidRPr="005E5F0B">
        <w:t xml:space="preserve">EXACTLY_CUT </w:t>
      </w:r>
      <w:r>
        <w:t>–</w:t>
      </w:r>
      <w:r w:rsidRPr="005E5F0B">
        <w:t xml:space="preserve"> позволяет разбивать информацию на чанки исходя из размера чанка (размер чанка указывается параметром tableParamChunkSize, </w:t>
      </w:r>
      <w:r>
        <w:t>на</w:t>
      </w:r>
      <w:r w:rsidRPr="005E5F0B">
        <w:t>пример tableParamChunkSize: 100KB)</w:t>
      </w:r>
      <w:r>
        <w:t>;</w:t>
      </w:r>
    </w:p>
    <w:p w14:paraId="2F3A384B" w14:textId="77777777" w:rsidR="00871CC2" w:rsidRDefault="00871CC2" w:rsidP="00871CC2">
      <w:pPr>
        <w:pStyle w:val="110"/>
        <w:numPr>
          <w:ilvl w:val="0"/>
          <w:numId w:val="45"/>
        </w:numPr>
        <w:ind w:left="1276" w:hanging="425"/>
      </w:pPr>
      <w:r w:rsidRPr="005E5F0B">
        <w:t xml:space="preserve">EVEN_ROWS </w:t>
      </w:r>
      <w:r>
        <w:t>–</w:t>
      </w:r>
      <w:r w:rsidRPr="005E5F0B">
        <w:t xml:space="preserve"> запрещает разбиение информации между чанками (автономно дес</w:t>
      </w:r>
      <w:r>
        <w:t>е</w:t>
      </w:r>
      <w:r w:rsidRPr="005E5F0B">
        <w:t>риализуемые чанки), не гарантируется соблюдение размера чанка</w:t>
      </w:r>
      <w:r>
        <w:t>.</w:t>
      </w:r>
    </w:p>
    <w:p w14:paraId="5DA1B82A" w14:textId="77777777" w:rsidR="00871CC2" w:rsidRPr="005E5F0B" w:rsidRDefault="00871CC2" w:rsidP="00871CC2">
      <w:pPr>
        <w:pStyle w:val="110"/>
        <w:numPr>
          <w:ilvl w:val="0"/>
          <w:numId w:val="0"/>
        </w:numPr>
        <w:ind w:left="1247" w:hanging="396"/>
      </w:pPr>
      <w:r>
        <w:t>П</w:t>
      </w:r>
      <w:r w:rsidRPr="00B65ECA">
        <w:rPr>
          <w:szCs w:val="24"/>
        </w:rPr>
        <w:t>ример раздела конфигурации</w:t>
      </w:r>
      <w:r>
        <w:t xml:space="preserve"> для настройки </w:t>
      </w:r>
      <w:r>
        <w:rPr>
          <w:lang w:val="en-US"/>
        </w:rPr>
        <w:t>REST</w:t>
      </w:r>
      <w:r w:rsidRPr="00D57920">
        <w:t xml:space="preserve"> </w:t>
      </w:r>
      <w:r>
        <w:t>сервера:</w:t>
      </w:r>
    </w:p>
    <w:tbl>
      <w:tblPr>
        <w:tblStyle w:val="af6"/>
        <w:tblW w:w="0" w:type="auto"/>
        <w:tblInd w:w="-5" w:type="dxa"/>
        <w:tblLook w:val="04A0" w:firstRow="1" w:lastRow="0" w:firstColumn="1" w:lastColumn="0" w:noHBand="0" w:noVBand="1"/>
      </w:tblPr>
      <w:tblGrid>
        <w:gridCol w:w="10201"/>
      </w:tblGrid>
      <w:tr w:rsidR="00871CC2" w14:paraId="3732766B" w14:textId="77777777" w:rsidTr="000A56E7">
        <w:tc>
          <w:tcPr>
            <w:tcW w:w="10201" w:type="dxa"/>
          </w:tcPr>
          <w:p w14:paraId="2023057E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Настройки REST сервера исполнения SQL запросов</w:t>
            </w:r>
          </w:p>
          <w:p w14:paraId="7A966B44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rest-query-endpoint:</w:t>
            </w:r>
          </w:p>
          <w:p w14:paraId="779E0E4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...</w:t>
            </w:r>
          </w:p>
          <w:p w14:paraId="0595CBE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# Размер чанка пользовательского табличного параметра</w:t>
            </w:r>
          </w:p>
          <w:p w14:paraId="5EBB1861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tableParamChunkSize: 900KB</w:t>
            </w:r>
          </w:p>
          <w:p w14:paraId="4AA3306E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# Способ разбиения пользовательского табличного параметра на чанки</w:t>
            </w:r>
          </w:p>
          <w:p w14:paraId="7185DB14" w14:textId="77777777" w:rsidR="00871CC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tableParamChunkType: EXACTLY_CUT</w:t>
            </w:r>
          </w:p>
        </w:tc>
      </w:tr>
    </w:tbl>
    <w:p w14:paraId="5CF7F9EE" w14:textId="77777777" w:rsidR="00871CC2" w:rsidRPr="00C02897" w:rsidRDefault="00871CC2" w:rsidP="00B46D53">
      <w:pPr>
        <w:pStyle w:val="IT1"/>
        <w:spacing w:before="120"/>
      </w:pPr>
      <w:r w:rsidRPr="005E5F0B">
        <w:t>Для</w:t>
      </w:r>
      <w:r>
        <w:t xml:space="preserve"> настройки </w:t>
      </w:r>
      <w:r w:rsidRPr="00D07CC9">
        <w:t>разбиения получаемой информации на чанки</w:t>
      </w:r>
      <w:r w:rsidRPr="00B34351">
        <w:t xml:space="preserve"> </w:t>
      </w:r>
      <w:r>
        <w:t xml:space="preserve">для </w:t>
      </w:r>
      <w:r>
        <w:rPr>
          <w:lang w:val="en-US"/>
        </w:rPr>
        <w:t>JDBC</w:t>
      </w:r>
      <w:r>
        <w:t xml:space="preserve"> драйвера необходимо </w:t>
      </w:r>
      <w:r w:rsidRPr="00C02897">
        <w:t xml:space="preserve">добавить в свойства драйвера параметр tableParamChunkType, </w:t>
      </w:r>
      <w:r>
        <w:t>который</w:t>
      </w:r>
      <w:r w:rsidRPr="00C02897">
        <w:t xml:space="preserve"> может принимать значения:</w:t>
      </w:r>
    </w:p>
    <w:p w14:paraId="303C06A3" w14:textId="77777777" w:rsidR="00871CC2" w:rsidRPr="00C02897" w:rsidRDefault="00871CC2" w:rsidP="00871CC2">
      <w:pPr>
        <w:pStyle w:val="110"/>
        <w:numPr>
          <w:ilvl w:val="0"/>
          <w:numId w:val="45"/>
        </w:numPr>
        <w:ind w:left="1276" w:hanging="425"/>
      </w:pPr>
      <w:r w:rsidRPr="00C02897">
        <w:t xml:space="preserve">EXACTLY_CUT </w:t>
      </w:r>
      <w:r>
        <w:t>–</w:t>
      </w:r>
      <w:r w:rsidRPr="00C02897">
        <w:t xml:space="preserve"> позволяет разбивать информацию на чанки исходя из размера чанка (размер чанка указывается дополнительным свойством в настройках драйвера tableParamChunkSize, пример tableParamChunkSize =100KB)</w:t>
      </w:r>
      <w:r>
        <w:t>;</w:t>
      </w:r>
    </w:p>
    <w:p w14:paraId="2A61C3DF" w14:textId="4BAC60B0" w:rsidR="00871CC2" w:rsidRDefault="00871CC2" w:rsidP="00B46D53">
      <w:pPr>
        <w:pStyle w:val="110"/>
        <w:numPr>
          <w:ilvl w:val="0"/>
          <w:numId w:val="45"/>
        </w:numPr>
        <w:ind w:left="1276" w:hanging="425"/>
      </w:pPr>
      <w:r w:rsidRPr="00C02897">
        <w:t xml:space="preserve">EVEN_ROWS </w:t>
      </w:r>
      <w:r>
        <w:t>–</w:t>
      </w:r>
      <w:r w:rsidRPr="00C02897">
        <w:t xml:space="preserve"> запрещает разбиение информации между чанками (автономно дес</w:t>
      </w:r>
      <w:r>
        <w:t>е</w:t>
      </w:r>
      <w:r w:rsidRPr="00C02897">
        <w:t>риализуемые чанки), не гарантируется соблюдение размера чанка</w:t>
      </w:r>
      <w:r>
        <w:t>.</w:t>
      </w:r>
    </w:p>
    <w:p w14:paraId="03A40633" w14:textId="182BD810" w:rsidR="00871CC2" w:rsidRDefault="00871CC2" w:rsidP="00871CC2">
      <w:pPr>
        <w:pStyle w:val="30"/>
        <w:ind w:left="1560" w:hanging="710"/>
      </w:pPr>
      <w:bookmarkStart w:id="45" w:name="_Ref109984048"/>
      <w:bookmarkStart w:id="46" w:name="_Toc110347182"/>
      <w:r>
        <w:lastRenderedPageBreak/>
        <w:t xml:space="preserve">Настройка организации информационного обмена через API </w:t>
      </w:r>
      <w:r w:rsidRPr="00D57920">
        <w:rPr>
          <w:lang w:val="en-US"/>
        </w:rPr>
        <w:t>Gateway</w:t>
      </w:r>
      <w:r w:rsidRPr="004F7B32">
        <w:t xml:space="preserve"> </w:t>
      </w:r>
      <w:r>
        <w:t xml:space="preserve">по HTTPS </w:t>
      </w:r>
      <w:r w:rsidRPr="00714E90">
        <w:t>(</w:t>
      </w:r>
      <w:r>
        <w:t xml:space="preserve">только для </w:t>
      </w:r>
      <w:r w:rsidR="00BF4729">
        <w:t>а</w:t>
      </w:r>
      <w:r>
        <w:t>гента</w:t>
      </w:r>
      <w:r w:rsidR="00BF4729">
        <w:t>-п</w:t>
      </w:r>
      <w:r>
        <w:t>оставщика)</w:t>
      </w:r>
      <w:bookmarkEnd w:id="45"/>
      <w:bookmarkEnd w:id="46"/>
    </w:p>
    <w:p w14:paraId="468E913E" w14:textId="77777777" w:rsidR="00871CC2" w:rsidRDefault="00871CC2" w:rsidP="00871CC2">
      <w:pPr>
        <w:pStyle w:val="IT1"/>
        <w:keepNext/>
      </w:pPr>
      <w:r>
        <w:t xml:space="preserve">Если планируется организация информационного обмена через API </w:t>
      </w:r>
      <w:r w:rsidRPr="00D57920">
        <w:t>Gateway</w:t>
      </w:r>
      <w:r w:rsidRPr="004F7B32">
        <w:t xml:space="preserve"> </w:t>
      </w:r>
      <w:r>
        <w:t>по HTTPS, то необходимо выполнить:</w:t>
      </w:r>
    </w:p>
    <w:p w14:paraId="6666D2A2" w14:textId="77777777" w:rsidR="00871CC2" w:rsidRDefault="00871CC2" w:rsidP="00B46D53">
      <w:pPr>
        <w:pStyle w:val="110"/>
        <w:numPr>
          <w:ilvl w:val="0"/>
          <w:numId w:val="54"/>
        </w:numPr>
        <w:ind w:left="1210"/>
      </w:pPr>
      <w:r>
        <w:t xml:space="preserve">Скопировать файл </w:t>
      </w:r>
      <w:r>
        <w:rPr>
          <w:lang w:val="lv-LV"/>
        </w:rPr>
        <w:t xml:space="preserve">cacerts java </w:t>
      </w:r>
      <w:r>
        <w:t>в локальный каталог</w:t>
      </w:r>
    </w:p>
    <w:tbl>
      <w:tblPr>
        <w:tblStyle w:val="af6"/>
        <w:tblW w:w="0" w:type="auto"/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196"/>
      </w:tblGrid>
      <w:tr w:rsidR="00871CC2" w:rsidRPr="009A3701" w14:paraId="7D30A008" w14:textId="77777777" w:rsidTr="000A56E7">
        <w:tc>
          <w:tcPr>
            <w:tcW w:w="10196" w:type="dxa"/>
          </w:tcPr>
          <w:p w14:paraId="11AB8C43" w14:textId="77777777" w:rsidR="00871CC2" w:rsidRPr="00436CCF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cp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/distr/einfahrt/jdk-17.0.3/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lib/security/cacerts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/distr/einfahrt/certs/cacerts</w:t>
            </w:r>
          </w:p>
        </w:tc>
      </w:tr>
    </w:tbl>
    <w:p w14:paraId="1B4FF3F9" w14:textId="77777777" w:rsidR="00871CC2" w:rsidRDefault="00871CC2" w:rsidP="00B46D53">
      <w:pPr>
        <w:pStyle w:val="110"/>
        <w:numPr>
          <w:ilvl w:val="0"/>
          <w:numId w:val="54"/>
        </w:numPr>
        <w:spacing w:before="120"/>
        <w:ind w:left="1210"/>
      </w:pPr>
      <w:r>
        <w:t>Импорт сертификата в java cacerts. П</w:t>
      </w:r>
      <w:r w:rsidRPr="00B65ECA">
        <w:rPr>
          <w:szCs w:val="24"/>
        </w:rPr>
        <w:t>ример раздела конфигурации</w:t>
      </w:r>
      <w:r>
        <w:t>:</w:t>
      </w:r>
    </w:p>
    <w:tbl>
      <w:tblPr>
        <w:tblStyle w:val="af6"/>
        <w:tblW w:w="0" w:type="auto"/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196"/>
      </w:tblGrid>
      <w:tr w:rsidR="00871CC2" w:rsidRPr="009A3701" w14:paraId="31F136D8" w14:textId="77777777" w:rsidTr="000A56E7">
        <w:tc>
          <w:tcPr>
            <w:tcW w:w="10196" w:type="dxa"/>
          </w:tcPr>
          <w:p w14:paraId="654F6561" w14:textId="77777777" w:rsidR="00871CC2" w:rsidRPr="004F7B3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keytool -importcert -keystore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/distr/einfahrt/certs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/cacerts -storepass changeit -alias api-gateway -file </w:t>
            </w:r>
            <w:r w:rsidRPr="00B46D53">
              <w:rPr>
                <w:rFonts w:ascii="Courier New" w:hAnsi="Courier New" w:cs="Courier New"/>
                <w:i/>
                <w:iCs/>
                <w:sz w:val="20"/>
                <w:szCs w:val="20"/>
                <w:lang w:val="en-US" w:eastAsia="ru-RU"/>
              </w:rPr>
              <w:t>cert.crt</w:t>
            </w:r>
          </w:p>
        </w:tc>
      </w:tr>
    </w:tbl>
    <w:p w14:paraId="2682458C" w14:textId="6B744EBE" w:rsidR="003230A9" w:rsidRPr="003230A9" w:rsidRDefault="00871CC2" w:rsidP="00B46D53">
      <w:pPr>
        <w:pStyle w:val="afff2"/>
        <w:numPr>
          <w:ilvl w:val="0"/>
          <w:numId w:val="63"/>
        </w:numPr>
        <w:ind w:left="1607"/>
        <w:rPr>
          <w:i/>
          <w:iCs/>
          <w:szCs w:val="24"/>
          <w:lang w:val="lv-LV" w:eastAsia="ru-RU"/>
        </w:rPr>
      </w:pPr>
      <w:r w:rsidRPr="003230A9">
        <w:rPr>
          <w:szCs w:val="24"/>
          <w:lang w:eastAsia="ru-RU"/>
        </w:rPr>
        <w:t>'</w:t>
      </w:r>
      <w:r w:rsidRPr="00B46D53">
        <w:rPr>
          <w:szCs w:val="24"/>
          <w:lang w:val="en-US" w:eastAsia="ru-RU"/>
        </w:rPr>
        <w:t>changeit</w:t>
      </w:r>
      <w:r w:rsidRPr="003230A9">
        <w:rPr>
          <w:szCs w:val="24"/>
          <w:lang w:eastAsia="ru-RU"/>
        </w:rPr>
        <w:t xml:space="preserve">' - пароль по умолчанию для </w:t>
      </w:r>
      <w:r w:rsidRPr="00B46D53">
        <w:rPr>
          <w:szCs w:val="24"/>
          <w:lang w:val="en-US" w:eastAsia="ru-RU"/>
        </w:rPr>
        <w:t>cacerts</w:t>
      </w:r>
      <w:r w:rsidR="003230A9" w:rsidRPr="003230A9">
        <w:rPr>
          <w:szCs w:val="24"/>
          <w:lang w:eastAsia="ru-RU"/>
        </w:rPr>
        <w:t>;</w:t>
      </w:r>
    </w:p>
    <w:p w14:paraId="0DD1D8EF" w14:textId="6DAF9CDF" w:rsidR="00871CC2" w:rsidRPr="003230A9" w:rsidRDefault="00BF4729" w:rsidP="00B46D53">
      <w:pPr>
        <w:pStyle w:val="afff2"/>
        <w:numPr>
          <w:ilvl w:val="0"/>
          <w:numId w:val="63"/>
        </w:numPr>
        <w:ind w:left="1607"/>
        <w:rPr>
          <w:szCs w:val="24"/>
          <w:lang w:eastAsia="ru-RU"/>
        </w:rPr>
      </w:pPr>
      <w:r w:rsidRPr="00B46D53">
        <w:rPr>
          <w:i/>
          <w:iCs/>
          <w:szCs w:val="24"/>
          <w:lang w:val="lv-LV" w:eastAsia="ru-RU"/>
        </w:rPr>
        <w:t>cert.crt</w:t>
      </w:r>
      <w:r w:rsidRPr="003230A9">
        <w:rPr>
          <w:szCs w:val="24"/>
          <w:lang w:val="lv-LV" w:eastAsia="ru-RU"/>
        </w:rPr>
        <w:t xml:space="preserve"> – </w:t>
      </w:r>
      <w:r w:rsidRPr="003230A9">
        <w:rPr>
          <w:szCs w:val="24"/>
          <w:lang w:eastAsia="ru-RU"/>
        </w:rPr>
        <w:t xml:space="preserve">файл с сертификатом используемым на стороне </w:t>
      </w:r>
      <w:r w:rsidRPr="003230A9">
        <w:rPr>
          <w:szCs w:val="24"/>
          <w:lang w:val="lv-LV" w:eastAsia="ru-RU"/>
        </w:rPr>
        <w:t xml:space="preserve">https </w:t>
      </w:r>
      <w:r w:rsidRPr="003230A9">
        <w:rPr>
          <w:szCs w:val="24"/>
          <w:lang w:eastAsia="ru-RU"/>
        </w:rPr>
        <w:t>сервера</w:t>
      </w:r>
      <w:r w:rsidR="003230A9" w:rsidRPr="003230A9">
        <w:rPr>
          <w:szCs w:val="24"/>
          <w:lang w:eastAsia="ru-RU"/>
        </w:rPr>
        <w:t>.</w:t>
      </w:r>
    </w:p>
    <w:p w14:paraId="467C01D8" w14:textId="67FDCA94" w:rsidR="00871CC2" w:rsidRDefault="00871CC2" w:rsidP="00B46D53">
      <w:pPr>
        <w:pStyle w:val="110"/>
        <w:numPr>
          <w:ilvl w:val="0"/>
          <w:numId w:val="54"/>
        </w:numPr>
        <w:ind w:left="1210"/>
      </w:pPr>
      <w:r>
        <w:t>В параметры запуска агента добавить ключи «</w:t>
      </w:r>
      <w:r w:rsidRPr="007826FA">
        <w:t>-Djavax.net.ssl.keyStore=certs/cacerts -Djavax.net.ssl.trustStore=certs/cacerts</w:t>
      </w:r>
      <w:r>
        <w:t xml:space="preserve">». При использовании </w:t>
      </w:r>
      <w:hyperlink w:anchor="_Запуск_Агента_ПОДД" w:history="1">
        <w:r w:rsidRPr="007826FA">
          <w:rPr>
            <w:rStyle w:val="af1"/>
            <w:lang w:val="en-US"/>
          </w:rPr>
          <w:t>systemd</w:t>
        </w:r>
      </w:hyperlink>
      <w:r w:rsidRPr="00436CCF">
        <w:t xml:space="preserve"> </w:t>
      </w:r>
      <w:r>
        <w:t>данные параметры добавить в описание «</w:t>
      </w:r>
      <w:r>
        <w:rPr>
          <w:rFonts w:ascii="Courier New" w:hAnsi="Courier New" w:cs="Courier New"/>
          <w:sz w:val="20"/>
          <w:szCs w:val="20"/>
          <w:lang w:val="en-US"/>
        </w:rPr>
        <w:t>Environment</w:t>
      </w:r>
      <w:r w:rsidRPr="00436CCF">
        <w:rPr>
          <w:rFonts w:ascii="Courier New" w:hAnsi="Courier New" w:cs="Courier New"/>
          <w:sz w:val="20"/>
          <w:szCs w:val="20"/>
        </w:rPr>
        <w:t>="</w:t>
      </w:r>
      <w:r w:rsidRPr="00542A87">
        <w:rPr>
          <w:rFonts w:ascii="Courier New" w:hAnsi="Courier New" w:cs="Courier New"/>
          <w:sz w:val="20"/>
          <w:szCs w:val="20"/>
          <w:lang w:val="en-US"/>
        </w:rPr>
        <w:t>JDK</w:t>
      </w:r>
      <w:r w:rsidRPr="00436CCF">
        <w:rPr>
          <w:rFonts w:ascii="Courier New" w:hAnsi="Courier New" w:cs="Courier New"/>
          <w:sz w:val="20"/>
          <w:szCs w:val="20"/>
        </w:rPr>
        <w:t>_</w:t>
      </w:r>
      <w:r w:rsidRPr="00542A87">
        <w:rPr>
          <w:rFonts w:ascii="Courier New" w:hAnsi="Courier New" w:cs="Courier New"/>
          <w:sz w:val="20"/>
          <w:szCs w:val="20"/>
          <w:lang w:val="en-US"/>
        </w:rPr>
        <w:t>JAVA</w:t>
      </w:r>
      <w:r w:rsidRPr="00436CCF">
        <w:rPr>
          <w:rFonts w:ascii="Courier New" w:hAnsi="Courier New" w:cs="Courier New"/>
          <w:sz w:val="20"/>
          <w:szCs w:val="20"/>
        </w:rPr>
        <w:t>_</w:t>
      </w:r>
      <w:r w:rsidRPr="00542A87">
        <w:rPr>
          <w:rFonts w:ascii="Courier New" w:hAnsi="Courier New" w:cs="Courier New"/>
          <w:sz w:val="20"/>
          <w:szCs w:val="20"/>
          <w:lang w:val="en-US"/>
        </w:rPr>
        <w:t>OPTIONS</w:t>
      </w:r>
      <w:r w:rsidRPr="00436CCF">
        <w:rPr>
          <w:rFonts w:ascii="Courier New" w:hAnsi="Courier New" w:cs="Courier New"/>
          <w:sz w:val="20"/>
          <w:szCs w:val="20"/>
        </w:rPr>
        <w:t>=</w:t>
      </w:r>
      <w:r>
        <w:rPr>
          <w:rFonts w:ascii="Courier New" w:hAnsi="Courier New" w:cs="Courier New"/>
          <w:sz w:val="20"/>
          <w:szCs w:val="20"/>
        </w:rPr>
        <w:t>…</w:t>
      </w:r>
      <w:r>
        <w:t>»</w:t>
      </w:r>
    </w:p>
    <w:p w14:paraId="1E5F9E14" w14:textId="77777777" w:rsidR="00871CC2" w:rsidRPr="004F7B32" w:rsidRDefault="00871CC2" w:rsidP="00B46D53">
      <w:pPr>
        <w:pStyle w:val="110"/>
        <w:numPr>
          <w:ilvl w:val="0"/>
          <w:numId w:val="54"/>
        </w:numPr>
        <w:ind w:left="1210"/>
      </w:pPr>
      <w:r>
        <w:t>Произвести н</w:t>
      </w:r>
      <w:r w:rsidRPr="004F7B32">
        <w:t>астройк</w:t>
      </w:r>
      <w:r>
        <w:t>у</w:t>
      </w:r>
      <w:r w:rsidRPr="004F7B32">
        <w:t xml:space="preserve"> модуля для работы по HTPS</w:t>
      </w:r>
      <w:r>
        <w:t xml:space="preserve">. </w:t>
      </w:r>
      <w:r w:rsidRPr="00B65ECA">
        <w:t xml:space="preserve"> </w:t>
      </w:r>
      <w:r>
        <w:t>П</w:t>
      </w:r>
      <w:r w:rsidRPr="00B65ECA">
        <w:rPr>
          <w:szCs w:val="24"/>
        </w:rPr>
        <w:t>ример раздела конфигурации</w:t>
      </w:r>
      <w:r>
        <w:t>:</w:t>
      </w:r>
    </w:p>
    <w:tbl>
      <w:tblPr>
        <w:tblStyle w:val="af6"/>
        <w:tblW w:w="0" w:type="auto"/>
        <w:tblCellMar>
          <w:bottom w:w="108" w:type="dxa"/>
        </w:tblCellMar>
        <w:tblLook w:val="04A0" w:firstRow="1" w:lastRow="0" w:firstColumn="1" w:lastColumn="0" w:noHBand="0" w:noVBand="1"/>
      </w:tblPr>
      <w:tblGrid>
        <w:gridCol w:w="10196"/>
      </w:tblGrid>
      <w:tr w:rsidR="00871CC2" w:rsidRPr="004F7B32" w14:paraId="127B4361" w14:textId="77777777" w:rsidTr="000A56E7">
        <w:tc>
          <w:tcPr>
            <w:tcW w:w="10196" w:type="dxa"/>
          </w:tcPr>
          <w:p w14:paraId="55401A3D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># Настройка модуля API gateway</w:t>
            </w:r>
          </w:p>
          <w:p w14:paraId="173B801D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>api-gateway:</w:t>
            </w:r>
          </w:p>
          <w:p w14:paraId="60AE85DD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# Параметры HTTP-сервера для приёма запросов на стороне потребителя</w:t>
            </w:r>
          </w:p>
          <w:p w14:paraId="22526B5E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server:</w:t>
            </w:r>
          </w:p>
          <w:p w14:paraId="4EEDC732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host: 0.0.0.0</w:t>
            </w:r>
          </w:p>
          <w:p w14:paraId="12FF9F09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port: 8171</w:t>
            </w:r>
          </w:p>
          <w:p w14:paraId="7384D5E3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# Параметры HTTP-клиента для отправки запросов на стороне поставщика</w:t>
            </w:r>
          </w:p>
          <w:p w14:paraId="4A0E5974" w14:textId="77777777" w:rsidR="00871CC2" w:rsidRPr="00B46D5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client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238A97E0" w14:textId="77777777" w:rsidR="00871CC2" w:rsidRPr="00B46D5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impl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: </w:t>
            </w: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APACHE</w:t>
            </w:r>
          </w:p>
          <w:p w14:paraId="16F132F6" w14:textId="4A4DC69F" w:rsidR="00871CC2" w:rsidRPr="00B46D5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</w:t>
            </w: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options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24C9A15F" w14:textId="4D0F2FB7" w:rsidR="00BF4729" w:rsidRPr="00B46D53" w:rsidRDefault="00BF4729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# указать адрес и порт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https </w:t>
            </w:r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>сервера</w:t>
            </w:r>
          </w:p>
          <w:p w14:paraId="3E3CBEE4" w14:textId="77777777" w:rsidR="00871CC2" w:rsidRPr="002049F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</w:t>
            </w: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default-host: </w:t>
            </w:r>
            <w:r w:rsidRPr="00B46D53">
              <w:rPr>
                <w:rFonts w:ascii="Courier New" w:hAnsi="Courier New" w:cs="Courier New"/>
                <w:i/>
                <w:iCs/>
                <w:sz w:val="20"/>
                <w:szCs w:val="20"/>
                <w:lang w:val="en-US" w:eastAsia="ru-RU"/>
              </w:rPr>
              <w:t>nlb-auth</w:t>
            </w:r>
          </w:p>
          <w:p w14:paraId="3B73FB28" w14:textId="0E517DD7" w:rsidR="00871CC2" w:rsidRPr="002049F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default-port: </w:t>
            </w:r>
            <w:r w:rsidRPr="00B46D53">
              <w:rPr>
                <w:rFonts w:ascii="Courier New" w:hAnsi="Courier New" w:cs="Courier New"/>
                <w:i/>
                <w:iCs/>
                <w:sz w:val="20"/>
                <w:szCs w:val="20"/>
                <w:lang w:val="en-US" w:eastAsia="ru-RU"/>
              </w:rPr>
              <w:t>443</w:t>
            </w:r>
          </w:p>
          <w:p w14:paraId="6B770E90" w14:textId="77777777" w:rsidR="00871CC2" w:rsidRPr="002049F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ssl: true</w:t>
            </w:r>
          </w:p>
          <w:p w14:paraId="51768CC4" w14:textId="77777777" w:rsidR="00871CC2" w:rsidRPr="002049F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verifyHost: false</w:t>
            </w:r>
          </w:p>
          <w:p w14:paraId="4C032F1E" w14:textId="77777777" w:rsidR="00871CC2" w:rsidRPr="00B46D5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2049F0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</w:t>
            </w: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pipelining: true</w:t>
            </w:r>
          </w:p>
          <w:p w14:paraId="31336BAA" w14:textId="77777777" w:rsidR="00871CC2" w:rsidRPr="00D57920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</w:t>
            </w: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>pipeliningLimit: 100</w:t>
            </w:r>
          </w:p>
          <w:p w14:paraId="1CB62377" w14:textId="77777777" w:rsidR="00871CC2" w:rsidRPr="004F7B3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eastAsia="ru-RU"/>
              </w:rPr>
            </w:pPr>
            <w:r w:rsidRPr="00D57920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maxPoolSize: 100</w:t>
            </w:r>
          </w:p>
        </w:tc>
      </w:tr>
    </w:tbl>
    <w:p w14:paraId="1DD4AE17" w14:textId="4EA0950D" w:rsidR="00871CC2" w:rsidRPr="00D57920" w:rsidRDefault="00871CC2" w:rsidP="00B46D53">
      <w:pPr>
        <w:pStyle w:val="30"/>
        <w:spacing w:before="240"/>
        <w:ind w:left="1247" w:hanging="397"/>
      </w:pPr>
      <w:bookmarkStart w:id="47" w:name="_Ref109983280"/>
      <w:bookmarkStart w:id="48" w:name="_Toc110347183"/>
      <w:r w:rsidRPr="00D57920">
        <w:t xml:space="preserve">Настройка </w:t>
      </w:r>
      <w:r w:rsidRPr="0000453A">
        <w:t xml:space="preserve">подключения к </w:t>
      </w:r>
      <w:r w:rsidR="00AA05AE">
        <w:t>а</w:t>
      </w:r>
      <w:r w:rsidRPr="0000453A">
        <w:t>гентам</w:t>
      </w:r>
      <w:bookmarkEnd w:id="47"/>
      <w:bookmarkEnd w:id="48"/>
    </w:p>
    <w:p w14:paraId="032777A2" w14:textId="667D1E3D" w:rsidR="00871CC2" w:rsidRDefault="00871CC2" w:rsidP="00B46D53">
      <w:pPr>
        <w:pStyle w:val="3d"/>
        <w:numPr>
          <w:ilvl w:val="0"/>
          <w:numId w:val="59"/>
        </w:numPr>
      </w:pPr>
      <w:r>
        <w:t xml:space="preserve">Указать </w:t>
      </w:r>
      <w:r w:rsidRPr="0000453A">
        <w:t xml:space="preserve">URL подключения к </w:t>
      </w:r>
      <w:r w:rsidR="00AA05AE">
        <w:t>а</w:t>
      </w:r>
      <w:r w:rsidRPr="0000453A">
        <w:t>гентам</w:t>
      </w:r>
      <w:r>
        <w:t>:</w:t>
      </w:r>
    </w:p>
    <w:p w14:paraId="1C253C13" w14:textId="06B2E1DE" w:rsidR="00871CC2" w:rsidRPr="00D57920" w:rsidRDefault="00871CC2" w:rsidP="00871CC2">
      <w:pPr>
        <w:pStyle w:val="3d"/>
        <w:ind w:left="1247" w:hanging="397"/>
      </w:pPr>
      <w:r w:rsidRPr="00D57920">
        <w:t xml:space="preserve">Для </w:t>
      </w:r>
      <w:r w:rsidRPr="00D57920">
        <w:rPr>
          <w:b/>
          <w:bCs/>
        </w:rPr>
        <w:t>масштабированного</w:t>
      </w:r>
      <w:r w:rsidRPr="00D57920">
        <w:t xml:space="preserve"> </w:t>
      </w:r>
      <w:r w:rsidR="00AA05AE">
        <w:t>а</w:t>
      </w:r>
      <w:r w:rsidRPr="00D57920">
        <w:t>гента</w:t>
      </w:r>
      <w:r w:rsidR="00AA05AE">
        <w:t>-п</w:t>
      </w:r>
      <w:r w:rsidRPr="00D57920">
        <w:t>отребителя</w:t>
      </w:r>
      <w:r w:rsidR="00AA05AE">
        <w:t>,</w:t>
      </w:r>
      <w:r>
        <w:t xml:space="preserve"> </w:t>
      </w:r>
      <w:r w:rsidR="00AA05AE">
        <w:t>п</w:t>
      </w:r>
      <w:r w:rsidRPr="00B65ECA">
        <w:t>ример раздела конфигурации</w:t>
      </w:r>
      <w:r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1CC2" w:rsidRPr="009A3701" w14:paraId="3A87B79A" w14:textId="77777777" w:rsidTr="000A56E7">
        <w:tc>
          <w:tcPr>
            <w:tcW w:w="10196" w:type="dxa"/>
          </w:tcPr>
          <w:p w14:paraId="5B7E5D8D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# Настройки REST сервера исполнения SQL запросов</w:t>
            </w:r>
          </w:p>
          <w:p w14:paraId="19D7C0FE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rest-query-endpoint:</w:t>
            </w:r>
          </w:p>
          <w:p w14:paraId="051390CA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# URL подключения к агентам по JDBC (только для implementation = JDBC)</w:t>
            </w:r>
          </w:p>
          <w:p w14:paraId="5AA657EB" w14:textId="77777777" w:rsidR="00871CC2" w:rsidRPr="009B5804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Theme="minorHAnsi" w:hAnsiTheme="minorHAnsi"/>
                <w:lang w:val="en-US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jdbc-url: jdbc:podd://&lt;instance-1-ip-address&gt;:${query-server.port},&lt;instance-2-ip-address&gt;:${query-server.port},&lt;instance-N-ip-address&gt;:${query-server.port}</w:t>
            </w:r>
          </w:p>
        </w:tc>
      </w:tr>
    </w:tbl>
    <w:p w14:paraId="039B51A3" w14:textId="77777777" w:rsidR="00871CC2" w:rsidRDefault="00871CC2" w:rsidP="00871CC2">
      <w:pPr>
        <w:ind w:firstLine="0"/>
        <w:rPr>
          <w:szCs w:val="24"/>
          <w:lang w:eastAsia="ru-RU"/>
        </w:rPr>
      </w:pPr>
      <w:r>
        <w:rPr>
          <w:szCs w:val="24"/>
          <w:lang w:eastAsia="ru-RU"/>
        </w:rPr>
        <w:t>г</w:t>
      </w:r>
      <w:r w:rsidRPr="009B5804">
        <w:rPr>
          <w:szCs w:val="24"/>
          <w:lang w:eastAsia="ru-RU"/>
        </w:rPr>
        <w:t>де</w:t>
      </w:r>
      <w:r>
        <w:rPr>
          <w:szCs w:val="24"/>
          <w:lang w:eastAsia="ru-RU"/>
        </w:rPr>
        <w:t xml:space="preserve">, </w:t>
      </w:r>
      <w:r w:rsidRPr="009B5804">
        <w:rPr>
          <w:szCs w:val="24"/>
          <w:lang w:eastAsia="ru-RU"/>
        </w:rPr>
        <w:t xml:space="preserve"> &lt;instance-*-ip-address&gt; - адреса всех экземпляро</w:t>
      </w:r>
      <w:r>
        <w:rPr>
          <w:szCs w:val="24"/>
          <w:lang w:eastAsia="ru-RU"/>
        </w:rPr>
        <w:t>в</w:t>
      </w:r>
      <w:r w:rsidRPr="009B5804">
        <w:rPr>
          <w:szCs w:val="24"/>
          <w:lang w:eastAsia="ru-RU"/>
        </w:rPr>
        <w:t xml:space="preserve"> масштабированного агента</w:t>
      </w:r>
      <w:r>
        <w:rPr>
          <w:szCs w:val="24"/>
          <w:lang w:eastAsia="ru-RU"/>
        </w:rPr>
        <w:t>.</w:t>
      </w:r>
    </w:p>
    <w:p w14:paraId="672F6779" w14:textId="2692BC33" w:rsidR="00871CC2" w:rsidRDefault="00871CC2" w:rsidP="00B46D53">
      <w:pPr>
        <w:pStyle w:val="IT1"/>
      </w:pPr>
      <w:r w:rsidRPr="009B5804">
        <w:t xml:space="preserve">Для </w:t>
      </w:r>
      <w:r w:rsidRPr="00D57920">
        <w:rPr>
          <w:b/>
          <w:bCs/>
        </w:rPr>
        <w:t>немасштабированного</w:t>
      </w:r>
      <w:r w:rsidRPr="009B5804">
        <w:t xml:space="preserve"> </w:t>
      </w:r>
      <w:r w:rsidR="00AA05AE">
        <w:t>а</w:t>
      </w:r>
      <w:r w:rsidRPr="009B5804">
        <w:t>гента</w:t>
      </w:r>
      <w:r w:rsidR="00AA05AE">
        <w:t>-п</w:t>
      </w:r>
      <w:r w:rsidRPr="009B5804">
        <w:t>отребител</w:t>
      </w:r>
      <w:r>
        <w:t>я</w:t>
      </w:r>
      <w:r w:rsidRPr="009B5804">
        <w:t xml:space="preserve">, а также для </w:t>
      </w:r>
      <w:r w:rsidR="00AA05AE">
        <w:t>а</w:t>
      </w:r>
      <w:r w:rsidRPr="009B5804">
        <w:t>гента</w:t>
      </w:r>
      <w:r w:rsidR="00AA05AE">
        <w:t>-п</w:t>
      </w:r>
      <w:r w:rsidRPr="009B5804">
        <w:t>оставщика, указать</w:t>
      </w:r>
      <w:r>
        <w:t xml:space="preserve"> </w:t>
      </w:r>
      <w:r w:rsidRPr="009B5804">
        <w:t xml:space="preserve">значение </w:t>
      </w:r>
      <w:r w:rsidRPr="00D57920">
        <w:rPr>
          <w:i/>
          <w:iCs/>
        </w:rPr>
        <w:t>jdbc:podd://localhost:${query-server.port}.</w:t>
      </w:r>
    </w:p>
    <w:p w14:paraId="20A180E0" w14:textId="4AA566E7" w:rsidR="00871CC2" w:rsidRPr="009B5804" w:rsidRDefault="00871CC2" w:rsidP="00B46D53">
      <w:pPr>
        <w:pStyle w:val="IT1"/>
        <w:numPr>
          <w:ilvl w:val="0"/>
          <w:numId w:val="59"/>
        </w:numPr>
      </w:pPr>
      <w:r>
        <w:t xml:space="preserve">Указать </w:t>
      </w:r>
      <w:r w:rsidRPr="00B66661">
        <w:t>идентификатор</w:t>
      </w:r>
      <w:r>
        <w:t xml:space="preserve"> </w:t>
      </w:r>
      <w:r w:rsidR="0024591D">
        <w:t>э</w:t>
      </w:r>
      <w:r>
        <w:t xml:space="preserve">кземпляра Агента ПОДД. </w:t>
      </w:r>
      <w:r w:rsidR="00AA05AE">
        <w:t>В случае использования масштабируемого агента, з</w:t>
      </w:r>
      <w:r w:rsidRPr="009B5804">
        <w:t>начение параметра</w:t>
      </w:r>
      <w:r>
        <w:t xml:space="preserve"> </w:t>
      </w:r>
      <w:r w:rsidRPr="009B5804">
        <w:t xml:space="preserve">должно быть уникальным для каждого </w:t>
      </w:r>
      <w:r w:rsidR="0024591D">
        <w:t>э</w:t>
      </w:r>
      <w:r>
        <w:t xml:space="preserve">кземпляра </w:t>
      </w:r>
      <w:r w:rsidR="00AA05AE">
        <w:t>а</w:t>
      </w:r>
      <w:r>
        <w:t>гента. П</w:t>
      </w:r>
      <w:r w:rsidRPr="00B65ECA">
        <w:t>ример раздела конфигурации</w:t>
      </w:r>
      <w:r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1CC2" w14:paraId="1E374D33" w14:textId="77777777" w:rsidTr="000A56E7">
        <w:tc>
          <w:tcPr>
            <w:tcW w:w="10196" w:type="dxa"/>
          </w:tcPr>
          <w:p w14:paraId="6ED9C4C6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lastRenderedPageBreak/>
              <w:t># Настройки модуля "информация об агенте"</w:t>
            </w:r>
          </w:p>
          <w:p w14:paraId="335ED0FF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agent-info:</w:t>
            </w:r>
          </w:p>
          <w:p w14:paraId="5784A439" w14:textId="77777777" w:rsidR="00871CC2" w:rsidRPr="00510833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  # идентификатор экземпляра агента (HOSTNAME </w:t>
            </w:r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используется только при запуске под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kubernetes, </w:t>
            </w:r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>в остальных случаях следует использовать уникальные идентификаторы</w:t>
            </w: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)</w:t>
            </w:r>
          </w:p>
          <w:p w14:paraId="169CF387" w14:textId="77777777" w:rsidR="00871CC2" w:rsidRDefault="00871CC2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en-US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  instanceId: ${HOSTNAME:instance-1}</w:t>
            </w:r>
          </w:p>
        </w:tc>
      </w:tr>
    </w:tbl>
    <w:p w14:paraId="77D678BF" w14:textId="61340661" w:rsidR="00871CC2" w:rsidRPr="00B46D53" w:rsidRDefault="00871CC2" w:rsidP="00871CC2">
      <w:pPr>
        <w:pStyle w:val="3d"/>
        <w:rPr>
          <w:i/>
          <w:iCs/>
        </w:rPr>
      </w:pPr>
      <w:r w:rsidRPr="00B46D53">
        <w:rPr>
          <w:i/>
          <w:iCs/>
        </w:rPr>
        <w:t xml:space="preserve">В случае запуска под </w:t>
      </w:r>
      <w:r w:rsidRPr="00B46D53">
        <w:rPr>
          <w:i/>
          <w:iCs/>
          <w:lang w:val="en-US"/>
        </w:rPr>
        <w:t>kubernetes</w:t>
      </w:r>
      <w:r w:rsidRPr="00B46D53">
        <w:rPr>
          <w:i/>
          <w:iCs/>
        </w:rPr>
        <w:t xml:space="preserve"> с помощью </w:t>
      </w:r>
      <w:r w:rsidRPr="00B46D53">
        <w:rPr>
          <w:i/>
          <w:iCs/>
          <w:lang w:val="en-US"/>
        </w:rPr>
        <w:t>helm</w:t>
      </w:r>
      <w:r w:rsidRPr="00B46D53">
        <w:rPr>
          <w:i/>
          <w:iCs/>
        </w:rPr>
        <w:t xml:space="preserve"> </w:t>
      </w:r>
      <w:r w:rsidRPr="00B46D53">
        <w:rPr>
          <w:i/>
          <w:iCs/>
          <w:lang w:val="en-US"/>
        </w:rPr>
        <w:t>chart</w:t>
      </w:r>
      <w:r w:rsidRPr="00B46D53">
        <w:rPr>
          <w:i/>
          <w:iCs/>
        </w:rPr>
        <w:t>, данны</w:t>
      </w:r>
      <w:r w:rsidR="0024591D" w:rsidRPr="00B46D53">
        <w:rPr>
          <w:i/>
          <w:iCs/>
        </w:rPr>
        <w:t>й</w:t>
      </w:r>
      <w:r w:rsidRPr="00B46D53">
        <w:rPr>
          <w:i/>
          <w:iCs/>
        </w:rPr>
        <w:t xml:space="preserve"> параметр буд</w:t>
      </w:r>
      <w:r w:rsidR="0024591D" w:rsidRPr="00B46D53">
        <w:rPr>
          <w:i/>
          <w:iCs/>
        </w:rPr>
        <w:t>е</w:t>
      </w:r>
      <w:r w:rsidRPr="00B46D53">
        <w:rPr>
          <w:i/>
          <w:iCs/>
        </w:rPr>
        <w:t>т подставлен автоматически.</w:t>
      </w:r>
    </w:p>
    <w:p w14:paraId="15B707C7" w14:textId="204E22A9" w:rsidR="00871CC2" w:rsidRPr="00B46D53" w:rsidRDefault="00871CC2" w:rsidP="00871CC2">
      <w:pPr>
        <w:pStyle w:val="14"/>
        <w:rPr>
          <w:rFonts w:ascii="Times New Roman" w:hAnsi="Times New Roman"/>
        </w:rPr>
      </w:pPr>
      <w:r w:rsidRPr="00B46D53">
        <w:rPr>
          <w:rFonts w:ascii="Times New Roman" w:hAnsi="Times New Roman"/>
        </w:rPr>
        <w:lastRenderedPageBreak/>
        <w:t xml:space="preserve"> </w:t>
      </w:r>
      <w:bookmarkStart w:id="49" w:name="_Toc110347184"/>
      <w:r w:rsidRPr="00B46D53">
        <w:rPr>
          <w:rFonts w:ascii="Times New Roman" w:hAnsi="Times New Roman"/>
        </w:rPr>
        <w:t xml:space="preserve">Подготовка и настройка системы для запуска агента без использования </w:t>
      </w:r>
      <w:r w:rsidRPr="00B46D53">
        <w:rPr>
          <w:rFonts w:ascii="Times New Roman" w:hAnsi="Times New Roman"/>
          <w:lang w:val="lv-LV"/>
        </w:rPr>
        <w:t>docker</w:t>
      </w:r>
      <w:bookmarkEnd w:id="49"/>
    </w:p>
    <w:p w14:paraId="18FE26CD" w14:textId="2DC1977D" w:rsidR="00550346" w:rsidRPr="00304582" w:rsidRDefault="00040DAE" w:rsidP="00544D6E">
      <w:pPr>
        <w:pStyle w:val="23"/>
      </w:pPr>
      <w:bookmarkStart w:id="50" w:name="_Toc101955979"/>
      <w:bookmarkStart w:id="51" w:name="_Toc110347185"/>
      <w:r w:rsidRPr="00304582">
        <w:t xml:space="preserve">Состав и содержание дистрибутивного </w:t>
      </w:r>
      <w:r w:rsidR="001555F3">
        <w:t>пакета</w:t>
      </w:r>
      <w:bookmarkEnd w:id="50"/>
      <w:bookmarkEnd w:id="51"/>
    </w:p>
    <w:p w14:paraId="69234A35" w14:textId="4EBF837B" w:rsidR="00FD65CC" w:rsidRPr="00834360" w:rsidRDefault="008D119D" w:rsidP="00AF25D0">
      <w:pPr>
        <w:pStyle w:val="IT1"/>
      </w:pPr>
      <w:r>
        <w:t>С</w:t>
      </w:r>
      <w:r w:rsidR="00FD65CC" w:rsidRPr="00834360">
        <w:t>остав дистрибутива Агента ПОДД</w:t>
      </w:r>
      <w:r w:rsidR="00A14A6B">
        <w:t xml:space="preserve"> СМЭВ</w:t>
      </w:r>
      <w:r>
        <w:t xml:space="preserve"> (</w:t>
      </w:r>
      <w:r w:rsidRPr="005E5F0B">
        <w:t>/distr/einfahrt</w:t>
      </w:r>
      <w:r>
        <w:t>):</w:t>
      </w:r>
    </w:p>
    <w:p w14:paraId="3BCF042A" w14:textId="7C6B4EFD" w:rsidR="005E5F0B" w:rsidRPr="005915F2" w:rsidRDefault="005E5F0B" w:rsidP="005E5F0B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 w:rsidR="00B951A2">
        <w:rPr>
          <w:lang w:val="lv-LV"/>
        </w:rPr>
        <w:t>app/</w:t>
      </w:r>
      <w:r w:rsidRPr="005E5F0B">
        <w:rPr>
          <w:lang w:val="en-US"/>
        </w:rPr>
        <w:t>app</w:t>
      </w:r>
      <w:r w:rsidRPr="005915F2">
        <w:t>.</w:t>
      </w:r>
      <w:r w:rsidRPr="005E5F0B">
        <w:rPr>
          <w:lang w:val="en-US"/>
        </w:rPr>
        <w:t>jar </w:t>
      </w:r>
      <w:r w:rsidRPr="005915F2">
        <w:t>– исполняемый файл;</w:t>
      </w:r>
    </w:p>
    <w:p w14:paraId="0FDF99ED" w14:textId="0D48DF47" w:rsidR="005E5F0B" w:rsidRPr="005915F2" w:rsidRDefault="005E5F0B" w:rsidP="005E5F0B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 w:rsidRPr="005E5F0B">
        <w:rPr>
          <w:lang w:val="en-US"/>
        </w:rPr>
        <w:t>csp</w:t>
      </w:r>
      <w:r w:rsidRPr="005915F2">
        <w:t>-5.0.11455.</w:t>
      </w:r>
      <w:r w:rsidRPr="005E5F0B">
        <w:rPr>
          <w:lang w:val="en-US"/>
        </w:rPr>
        <w:t>tar</w:t>
      </w:r>
      <w:r w:rsidRPr="005915F2">
        <w:t>.</w:t>
      </w:r>
      <w:r w:rsidRPr="005E5F0B">
        <w:rPr>
          <w:lang w:val="en-US"/>
        </w:rPr>
        <w:t>gz </w:t>
      </w:r>
      <w:r w:rsidRPr="005915F2">
        <w:t xml:space="preserve">– дистрибутив </w:t>
      </w:r>
      <w:r w:rsidR="00CC26C1">
        <w:t>CryptoPro</w:t>
      </w:r>
      <w:r w:rsidRPr="005915F2">
        <w:t xml:space="preserve"> </w:t>
      </w:r>
      <w:r w:rsidRPr="005E5F0B">
        <w:rPr>
          <w:lang w:val="en-US"/>
        </w:rPr>
        <w:t>CSP</w:t>
      </w:r>
      <w:r w:rsidRPr="005915F2">
        <w:t>;</w:t>
      </w:r>
    </w:p>
    <w:p w14:paraId="1020C456" w14:textId="6BA982FA" w:rsidR="005E5F0B" w:rsidRPr="005915F2" w:rsidRDefault="005E5F0B" w:rsidP="005E5F0B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 w:rsidR="00131972" w:rsidRPr="00131972">
        <w:rPr>
          <w:lang w:val="en-US"/>
        </w:rPr>
        <w:t>java</w:t>
      </w:r>
      <w:r w:rsidR="00131972" w:rsidRPr="00436CCF">
        <w:t>-</w:t>
      </w:r>
      <w:r w:rsidR="00131972" w:rsidRPr="00131972">
        <w:rPr>
          <w:lang w:val="en-US"/>
        </w:rPr>
        <w:t>csp</w:t>
      </w:r>
      <w:r w:rsidR="00131972" w:rsidRPr="00436CCF">
        <w:t>-5.0.42119-</w:t>
      </w:r>
      <w:r w:rsidR="00131972" w:rsidRPr="00131972">
        <w:rPr>
          <w:lang w:val="en-US"/>
        </w:rPr>
        <w:t>A</w:t>
      </w:r>
      <w:r w:rsidR="00131972" w:rsidRPr="00436CCF">
        <w:t>.</w:t>
      </w:r>
      <w:r w:rsidR="00131972" w:rsidRPr="00131972">
        <w:rPr>
          <w:lang w:val="en-US"/>
        </w:rPr>
        <w:t>zip</w:t>
      </w:r>
      <w:r w:rsidRPr="005915F2">
        <w:t>–</w:t>
      </w:r>
      <w:r w:rsidRPr="005E5F0B">
        <w:rPr>
          <w:lang w:val="en-US"/>
        </w:rPr>
        <w:t> </w:t>
      </w:r>
      <w:r w:rsidRPr="005915F2">
        <w:t xml:space="preserve">дистрибутив </w:t>
      </w:r>
      <w:r w:rsidR="00CC26C1">
        <w:t>CryptoPro</w:t>
      </w:r>
      <w:r w:rsidRPr="005915F2">
        <w:t xml:space="preserve"> </w:t>
      </w:r>
      <w:r w:rsidRPr="005E5F0B">
        <w:rPr>
          <w:lang w:val="en-US"/>
        </w:rPr>
        <w:t>J</w:t>
      </w:r>
      <w:r w:rsidRPr="005915F2">
        <w:t>С</w:t>
      </w:r>
      <w:r w:rsidRPr="005E5F0B">
        <w:rPr>
          <w:lang w:val="en-US"/>
        </w:rPr>
        <w:t>P</w:t>
      </w:r>
      <w:r w:rsidRPr="005915F2">
        <w:t>;</w:t>
      </w:r>
    </w:p>
    <w:p w14:paraId="5418C34D" w14:textId="412AA54D" w:rsidR="005E5F0B" w:rsidRPr="005915F2" w:rsidRDefault="005E5F0B" w:rsidP="005E5F0B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 w:rsidR="009D3E8A" w:rsidRPr="009D3E8A">
        <w:rPr>
          <w:lang w:val="en-US"/>
        </w:rPr>
        <w:t>bellsoft</w:t>
      </w:r>
      <w:r w:rsidR="009D3E8A" w:rsidRPr="00436CCF">
        <w:t>-</w:t>
      </w:r>
      <w:r w:rsidR="009D3E8A" w:rsidRPr="009D3E8A">
        <w:rPr>
          <w:lang w:val="en-US"/>
        </w:rPr>
        <w:t>jdk</w:t>
      </w:r>
      <w:r w:rsidR="009D3E8A" w:rsidRPr="00436CCF">
        <w:t>17.0.3-</w:t>
      </w:r>
      <w:r w:rsidR="009D3E8A" w:rsidRPr="009D3E8A">
        <w:rPr>
          <w:lang w:val="en-US"/>
        </w:rPr>
        <w:t>linux</w:t>
      </w:r>
      <w:r w:rsidR="009D3E8A" w:rsidRPr="00436CCF">
        <w:t>-</w:t>
      </w:r>
      <w:r w:rsidR="009D3E8A" w:rsidRPr="009D3E8A">
        <w:rPr>
          <w:lang w:val="en-US"/>
        </w:rPr>
        <w:t>amd</w:t>
      </w:r>
      <w:r w:rsidR="009D3E8A" w:rsidRPr="00436CCF">
        <w:t>64.</w:t>
      </w:r>
      <w:r w:rsidR="009D3E8A" w:rsidRPr="009D3E8A">
        <w:rPr>
          <w:lang w:val="en-US"/>
        </w:rPr>
        <w:t>tar</w:t>
      </w:r>
      <w:r w:rsidR="009D3E8A" w:rsidRPr="00436CCF">
        <w:t>.</w:t>
      </w:r>
      <w:r w:rsidR="009D3E8A" w:rsidRPr="009D3E8A">
        <w:rPr>
          <w:lang w:val="en-US"/>
        </w:rPr>
        <w:t>gz</w:t>
      </w:r>
      <w:r w:rsidRPr="005915F2">
        <w:t xml:space="preserve">– дистрибутив </w:t>
      </w:r>
      <w:r w:rsidRPr="005E5F0B">
        <w:rPr>
          <w:lang w:val="en-US"/>
        </w:rPr>
        <w:t>Java</w:t>
      </w:r>
      <w:r w:rsidRPr="005915F2">
        <w:t>;</w:t>
      </w:r>
    </w:p>
    <w:p w14:paraId="6C1AB85F" w14:textId="118A6075" w:rsidR="004C2E7E" w:rsidRPr="000921D3" w:rsidRDefault="004C2E7E" w:rsidP="00B46D53">
      <w:pPr>
        <w:pStyle w:val="IT1"/>
        <w:spacing w:before="120"/>
      </w:pPr>
      <w:r w:rsidRPr="004C2E7E">
        <w:t>Путь /distr/einfahrt указан в качестве примера</w:t>
      </w:r>
      <w:r w:rsidR="0086540D">
        <w:t>.</w:t>
      </w:r>
      <w:r w:rsidRPr="004C2E7E">
        <w:t xml:space="preserve"> </w:t>
      </w:r>
      <w:r w:rsidR="0086540D">
        <w:t xml:space="preserve">Есть возможность </w:t>
      </w:r>
      <w:r w:rsidRPr="004C2E7E">
        <w:t>использовать любой другой путь, скорректировав соответствующим образом упоминаемые ниже команды.</w:t>
      </w:r>
    </w:p>
    <w:p w14:paraId="62BB3B7E" w14:textId="77777777" w:rsidR="00550346" w:rsidRPr="00304582" w:rsidRDefault="00040DAE" w:rsidP="00544D6E">
      <w:pPr>
        <w:pStyle w:val="23"/>
      </w:pPr>
      <w:bookmarkStart w:id="52" w:name="_Toc101955980"/>
      <w:bookmarkStart w:id="53" w:name="_Toc110347186"/>
      <w:r w:rsidRPr="00304582">
        <w:t>Порядок загрузки данных и программ</w:t>
      </w:r>
      <w:bookmarkEnd w:id="52"/>
      <w:bookmarkEnd w:id="53"/>
    </w:p>
    <w:p w14:paraId="3BDE74FD" w14:textId="6AAA0381" w:rsidR="00627B29" w:rsidRDefault="00125CFF" w:rsidP="00044549">
      <w:pPr>
        <w:pStyle w:val="IT1"/>
      </w:pPr>
      <w:r w:rsidRPr="00304582">
        <w:t xml:space="preserve">Администратор УВ осуществляет </w:t>
      </w:r>
      <w:r w:rsidR="00D0516E" w:rsidRPr="00304582">
        <w:t>развёртывание</w:t>
      </w:r>
      <w:r w:rsidRPr="00304582">
        <w:t>, запуск и настройку</w:t>
      </w:r>
      <w:r w:rsidR="00097FF0" w:rsidRPr="00304582">
        <w:t xml:space="preserve"> Агента ПОДД</w:t>
      </w:r>
      <w:r w:rsidR="00F7109E" w:rsidRPr="00304582">
        <w:t xml:space="preserve"> </w:t>
      </w:r>
      <w:r w:rsidR="00A14A6B">
        <w:t xml:space="preserve">СМЭВ </w:t>
      </w:r>
      <w:r w:rsidR="00F7109E" w:rsidRPr="00304582">
        <w:t>с помощью данного руководства</w:t>
      </w:r>
      <w:r w:rsidR="00097FF0" w:rsidRPr="00304582">
        <w:t>.</w:t>
      </w:r>
      <w:bookmarkStart w:id="54" w:name="_Toc410134028"/>
      <w:bookmarkStart w:id="55" w:name="_Toc410134238"/>
      <w:bookmarkStart w:id="56" w:name="_Toc410134448"/>
      <w:bookmarkStart w:id="57" w:name="_Toc410134658"/>
      <w:bookmarkStart w:id="58" w:name="_Toc410134868"/>
      <w:bookmarkStart w:id="59" w:name="_Toc410292576"/>
      <w:bookmarkStart w:id="60" w:name="_Toc466634958"/>
      <w:bookmarkStart w:id="61" w:name="_Toc468460029"/>
      <w:bookmarkStart w:id="62" w:name="_Toc470795724"/>
      <w:bookmarkStart w:id="63" w:name="_Toc473904110"/>
      <w:bookmarkStart w:id="64" w:name="_Toc474164647"/>
    </w:p>
    <w:p w14:paraId="2953F2E5" w14:textId="38374853" w:rsidR="0070623A" w:rsidRPr="00544D6E" w:rsidRDefault="0070623A" w:rsidP="00544D6E">
      <w:pPr>
        <w:pStyle w:val="23"/>
      </w:pPr>
      <w:bookmarkStart w:id="65" w:name="_Toc101955981"/>
      <w:bookmarkStart w:id="66" w:name="_Toc110347187"/>
      <w:r w:rsidRPr="00544D6E">
        <w:t xml:space="preserve">Предварительные </w:t>
      </w:r>
      <w:r w:rsidR="00FD65CC" w:rsidRPr="00544D6E">
        <w:t xml:space="preserve">операции </w:t>
      </w:r>
      <w:r w:rsidRPr="00544D6E">
        <w:t xml:space="preserve">(установка </w:t>
      </w:r>
      <w:r w:rsidR="00193785" w:rsidRPr="00544D6E">
        <w:t>«</w:t>
      </w:r>
      <w:r w:rsidRPr="00544D6E">
        <w:t>пре</w:t>
      </w:r>
      <w:r w:rsidR="004C2E7E" w:rsidRPr="00544D6E">
        <w:t>-</w:t>
      </w:r>
      <w:r w:rsidRPr="00544D6E">
        <w:t>реквизитов</w:t>
      </w:r>
      <w:r w:rsidR="00193785" w:rsidRPr="00544D6E">
        <w:t>»</w:t>
      </w:r>
      <w:r w:rsidRPr="00544D6E">
        <w:t>)</w:t>
      </w:r>
      <w:bookmarkEnd w:id="65"/>
      <w:bookmarkEnd w:id="66"/>
    </w:p>
    <w:p w14:paraId="1499F1AB" w14:textId="3DFBE0E6" w:rsidR="0085632F" w:rsidRDefault="0085632F" w:rsidP="00AF25D0">
      <w:pPr>
        <w:pStyle w:val="IT1"/>
      </w:pPr>
      <w:r>
        <w:t xml:space="preserve">Перед запуском Агента ПОДД </w:t>
      </w:r>
      <w:r w:rsidR="00A14A6B">
        <w:t xml:space="preserve">СМЭВ </w:t>
      </w:r>
      <w:r w:rsidR="00FA5DB2" w:rsidRPr="00FA5DB2">
        <w:t xml:space="preserve">выполнить от имени пользователя </w:t>
      </w:r>
      <w:r w:rsidR="007B2E2F">
        <w:t>«</w:t>
      </w:r>
      <w:r w:rsidR="00FA5DB2" w:rsidRPr="00FA5DB2">
        <w:t>root</w:t>
      </w:r>
      <w:r w:rsidR="007B2E2F">
        <w:t>»</w:t>
      </w:r>
      <w:r w:rsidR="00FA5DB2" w:rsidRPr="00FA5DB2" w:rsidDel="00FA5DB2">
        <w:t xml:space="preserve"> </w:t>
      </w:r>
      <w:r>
        <w:t>следующие действия:</w:t>
      </w:r>
    </w:p>
    <w:p w14:paraId="1C59F239" w14:textId="49DADDC2" w:rsidR="00BB5D6C" w:rsidRDefault="00BB5D6C" w:rsidP="00BB5D6C">
      <w:pPr>
        <w:pStyle w:val="110"/>
      </w:pPr>
      <w:r w:rsidRPr="00BB5D6C">
        <w:t>Создать пользователя {{user}} и группу {{user_group}}</w:t>
      </w:r>
      <w:r w:rsidR="007B2E2F">
        <w:t>,</w:t>
      </w:r>
      <w:r w:rsidRPr="00BB5D6C">
        <w:t xml:space="preserve"> под которым будет работать </w:t>
      </w:r>
      <w:r w:rsidR="007A4AFC">
        <w:t>А</w:t>
      </w:r>
      <w:r w:rsidRPr="00BB5D6C">
        <w:t>гент</w:t>
      </w:r>
      <w:r w:rsidR="0098342E">
        <w:t xml:space="preserve"> ПОДД</w:t>
      </w:r>
      <w:r w:rsidR="007B2E2F">
        <w:t xml:space="preserve"> СМЭВ</w:t>
      </w:r>
      <w:r w:rsidRPr="00BB5D6C">
        <w:t>.</w:t>
      </w:r>
    </w:p>
    <w:p w14:paraId="428AEF95" w14:textId="3E93FD17" w:rsidR="00235D9F" w:rsidRPr="00436CCF" w:rsidRDefault="00235D9F" w:rsidP="00235D9F">
      <w:pPr>
        <w:pStyle w:val="110"/>
      </w:pPr>
      <w:r>
        <w:t xml:space="preserve">Установить </w:t>
      </w:r>
      <w:r>
        <w:rPr>
          <w:lang w:val="lv-LV"/>
        </w:rPr>
        <w:t>java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235D9F" w:rsidRPr="009A3701" w14:paraId="5511B2DB" w14:textId="77777777" w:rsidTr="000A56E7">
        <w:tc>
          <w:tcPr>
            <w:tcW w:w="10196" w:type="dxa"/>
          </w:tcPr>
          <w:p w14:paraId="5FD827BD" w14:textId="77777777" w:rsidR="00235D9F" w:rsidRPr="00436CCF" w:rsidRDefault="00235D9F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bookmarkStart w:id="67" w:name="_Hlk107242575"/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/distr/einfahrt</w:t>
            </w:r>
          </w:p>
          <w:p w14:paraId="32D5F480" w14:textId="44A5A0B1" w:rsidR="00235D9F" w:rsidRPr="00436CCF" w:rsidRDefault="00235D9F" w:rsidP="00436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tar zxvf </w:t>
            </w:r>
            <w:r w:rsidRPr="00D41A71"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bellsoft-jdk17.0.3-linux-amd64.tar.gz</w:t>
            </w:r>
          </w:p>
        </w:tc>
      </w:tr>
    </w:tbl>
    <w:bookmarkEnd w:id="67"/>
    <w:p w14:paraId="17ABE409" w14:textId="675C720D" w:rsidR="0011747C" w:rsidRDefault="0011747C" w:rsidP="00B46D53">
      <w:pPr>
        <w:pStyle w:val="110"/>
        <w:spacing w:before="120"/>
      </w:pPr>
      <w:r>
        <w:t>Установить системные переменные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1747C" w:rsidRPr="009A3701" w14:paraId="34EFC58C" w14:textId="77777777" w:rsidTr="000A56E7">
        <w:tc>
          <w:tcPr>
            <w:tcW w:w="10196" w:type="dxa"/>
          </w:tcPr>
          <w:p w14:paraId="1AA2518F" w14:textId="09E81F2B" w:rsidR="0011747C" w:rsidRPr="006C718E" w:rsidRDefault="0011747C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export JAVA_HOME=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</w:t>
            </w:r>
            <w:r w:rsidR="001947A4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distr/einfahrt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/jdk-17.0.3</w:t>
            </w:r>
          </w:p>
          <w:p w14:paraId="601F89A1" w14:textId="77777777" w:rsidR="0011747C" w:rsidRPr="006C718E" w:rsidRDefault="0011747C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export PATH=$PATH:$JAVA_HOME/bin</w:t>
            </w:r>
          </w:p>
        </w:tc>
      </w:tr>
    </w:tbl>
    <w:p w14:paraId="60904EFD" w14:textId="435E2859" w:rsidR="0011747C" w:rsidRPr="0011747C" w:rsidRDefault="0011747C" w:rsidP="00B46D53">
      <w:pPr>
        <w:pStyle w:val="IT1"/>
      </w:pPr>
      <w:r w:rsidRPr="005E5F0B">
        <w:t>Рекомендуется внести данную настройку в profile пользователя</w:t>
      </w:r>
      <w:r>
        <w:t>.</w:t>
      </w:r>
    </w:p>
    <w:p w14:paraId="75DE55FA" w14:textId="6EF066FD" w:rsidR="00BB5D6C" w:rsidRDefault="00AF31F1" w:rsidP="00AF25D0">
      <w:pPr>
        <w:pStyle w:val="110"/>
      </w:pPr>
      <w:r w:rsidRPr="00AF31F1">
        <w:t xml:space="preserve">Установить </w:t>
      </w:r>
      <w:r w:rsidR="00CC26C1">
        <w:t>CryptoPro</w:t>
      </w:r>
      <w:r w:rsidRPr="00AF31F1">
        <w:t xml:space="preserve"> JCP: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F31F1" w:rsidRPr="009A3701" w14:paraId="1E1E8A69" w14:textId="77777777" w:rsidTr="00D81365">
        <w:tc>
          <w:tcPr>
            <w:tcW w:w="10196" w:type="dxa"/>
          </w:tcPr>
          <w:p w14:paraId="4B2448BB" w14:textId="0BE6FA34" w:rsidR="008D21F6" w:rsidRDefault="008D21F6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bookmarkStart w:id="68" w:name="_Hlk107235939"/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cd /distr/einfahrt</w:t>
            </w:r>
          </w:p>
          <w:p w14:paraId="2DC04A4D" w14:textId="77777777" w:rsidR="00692140" w:rsidRPr="00235D9F" w:rsidRDefault="00692140" w:rsidP="006921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mkdir -p 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/distr/einfahrt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/cryptopro</w:t>
            </w:r>
          </w:p>
          <w:p w14:paraId="7E4A76FF" w14:textId="77777777" w:rsidR="00B951A2" w:rsidRDefault="00131972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unzip java-csp-5.0.42119-A.zip</w:t>
            </w:r>
          </w:p>
          <w:p w14:paraId="150DB1B9" w14:textId="2F1C65F1" w:rsidR="000E0B5C" w:rsidRDefault="00D41A71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D41A7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java-csp-5.0.42119-A</w:t>
            </w:r>
          </w:p>
          <w:p w14:paraId="157CA573" w14:textId="33B2E6A5" w:rsidR="00D41A71" w:rsidRDefault="00D41A71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D41A7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./configure.sh</w:t>
            </w:r>
          </w:p>
          <w:p w14:paraId="73F09C3C" w14:textId="6C467E09" w:rsidR="00235D9F" w:rsidRDefault="00235D9F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cp -f *.jar 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/distr/einfahrt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/cryptopro/</w:t>
            </w:r>
          </w:p>
          <w:p w14:paraId="675E0DA3" w14:textId="00065AB9" w:rsidR="00235D9F" w:rsidRDefault="00235D9F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cd 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/distr/einfahrt</w:t>
            </w:r>
          </w:p>
          <w:p w14:paraId="75B7900F" w14:textId="26EF4579" w:rsidR="00AF31F1" w:rsidRPr="00436CCF" w:rsidRDefault="00235D9F" w:rsidP="00B46D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lv-LV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rm -rf </w:t>
            </w:r>
            <w:r w:rsidRPr="00D41A7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java-csp-5.0.42119-A</w:t>
            </w:r>
          </w:p>
        </w:tc>
      </w:tr>
    </w:tbl>
    <w:bookmarkEnd w:id="68"/>
    <w:p w14:paraId="639647BB" w14:textId="7A7D2DC4" w:rsidR="0063111D" w:rsidRDefault="0063111D" w:rsidP="0063111D">
      <w:pPr>
        <w:pStyle w:val="IT1"/>
      </w:pPr>
      <w:r w:rsidRPr="0063111D">
        <w:t xml:space="preserve">При </w:t>
      </w:r>
      <w:r w:rsidR="00C30B4A">
        <w:t>наличии</w:t>
      </w:r>
      <w:r w:rsidR="00C30B4A" w:rsidRPr="0063111D">
        <w:t xml:space="preserve"> </w:t>
      </w:r>
      <w:r w:rsidRPr="0063111D">
        <w:t xml:space="preserve">лицензионного кода CryptoPro JCP </w:t>
      </w:r>
      <w:r w:rsidR="00C30B4A" w:rsidRPr="00235D9F">
        <w:rPr>
          <w:lang w:val="lv-LV"/>
        </w:rPr>
        <w:t>выполн</w:t>
      </w:r>
      <w:r w:rsidR="00C30B4A">
        <w:t>и</w:t>
      </w:r>
      <w:r w:rsidR="00C30B4A" w:rsidRPr="00235D9F">
        <w:rPr>
          <w:lang w:val="lv-LV"/>
        </w:rPr>
        <w:t>ть</w:t>
      </w:r>
      <w:r w:rsidR="00C30B4A">
        <w:rPr>
          <w:lang w:val="lv-LV"/>
        </w:rPr>
        <w:t xml:space="preserve"> </w:t>
      </w:r>
      <w:r w:rsidR="001D7BAE" w:rsidRPr="00B46D53">
        <w:rPr>
          <w:b/>
          <w:bCs/>
        </w:rPr>
        <w:t>от имени пользовател</w:t>
      </w:r>
      <w:r w:rsidR="00B63447">
        <w:rPr>
          <w:b/>
          <w:bCs/>
        </w:rPr>
        <w:t>я</w:t>
      </w:r>
      <w:r w:rsidR="001D7BAE" w:rsidRPr="00B46D53">
        <w:rPr>
          <w:b/>
          <w:bCs/>
        </w:rPr>
        <w:t xml:space="preserve"> {{user}}</w:t>
      </w:r>
      <w:r w:rsidR="001D7BAE" w:rsidRPr="001E73CB">
        <w:t xml:space="preserve"> </w:t>
      </w:r>
      <w:r w:rsidR="00235D9F">
        <w:t>команду</w:t>
      </w:r>
      <w:r w:rsidR="00051219">
        <w:t>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30B4A" w:rsidRPr="009A3701" w14:paraId="22CEAA99" w14:textId="77777777" w:rsidTr="000A56E7">
        <w:tc>
          <w:tcPr>
            <w:tcW w:w="10196" w:type="dxa"/>
          </w:tcPr>
          <w:p w14:paraId="101C2546" w14:textId="77777777" w:rsidR="00C30B4A" w:rsidRPr="00436CCF" w:rsidRDefault="00C30B4A" w:rsidP="00B46D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lv-LV"/>
              </w:rPr>
            </w:pPr>
            <w:r w:rsidRPr="00235D9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java -cp :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/distr/einfahrt</w:t>
            </w:r>
            <w:r w:rsidRPr="00235D9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/cryptopro/* ru.CryptoPro.JCP.tools.License -serial "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{{ jcp_serial }}</w:t>
            </w:r>
            <w:r w:rsidRPr="00235D9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-store</w:t>
            </w:r>
          </w:p>
        </w:tc>
      </w:tr>
    </w:tbl>
    <w:p w14:paraId="28F86A3F" w14:textId="2F51C153" w:rsidR="0063111D" w:rsidRPr="00C30B4A" w:rsidRDefault="00C30B4A" w:rsidP="0063111D">
      <w:pPr>
        <w:pStyle w:val="IT1"/>
      </w:pPr>
      <w:bookmarkStart w:id="69" w:name="_Hlk109311017"/>
      <w:r>
        <w:t xml:space="preserve">В случае отсутствия </w:t>
      </w:r>
      <w:r w:rsidRPr="0063111D">
        <w:t>лицензионного кода</w:t>
      </w:r>
      <w:r>
        <w:t xml:space="preserve">, </w:t>
      </w:r>
      <w:r w:rsidRPr="0063111D">
        <w:t>CryptoPro JCP</w:t>
      </w:r>
      <w:r>
        <w:t xml:space="preserve"> будет работать в режиме </w:t>
      </w:r>
      <w:r>
        <w:rPr>
          <w:lang w:val="lv-LV"/>
        </w:rPr>
        <w:t xml:space="preserve">trial </w:t>
      </w:r>
      <w:r>
        <w:t>лицензии</w:t>
      </w:r>
      <w:bookmarkEnd w:id="69"/>
    </w:p>
    <w:p w14:paraId="70D8E29E" w14:textId="329EBA78" w:rsidR="0085632F" w:rsidRDefault="00AF25D0" w:rsidP="00AF25D0">
      <w:pPr>
        <w:pStyle w:val="110"/>
      </w:pPr>
      <w:r>
        <w:t>У</w:t>
      </w:r>
      <w:r w:rsidR="0085632F">
        <w:t xml:space="preserve">становить </w:t>
      </w:r>
      <w:r w:rsidR="00CC26C1">
        <w:t>CryptoPro</w:t>
      </w:r>
      <w:r w:rsidR="0085632F">
        <w:t xml:space="preserve"> </w:t>
      </w:r>
      <w:r w:rsidR="0085632F" w:rsidRPr="0085632F">
        <w:t>CSP</w:t>
      </w:r>
      <w:r w:rsidR="0085632F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C2E7E" w:rsidRPr="00C30B4A" w14:paraId="382DC8B3" w14:textId="77777777" w:rsidTr="004C2E7E">
        <w:tc>
          <w:tcPr>
            <w:tcW w:w="10196" w:type="dxa"/>
          </w:tcPr>
          <w:p w14:paraId="413EE3B7" w14:textId="77777777" w:rsidR="005E5F0B" w:rsidRPr="00510833" w:rsidRDefault="005E5F0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bookmarkStart w:id="70" w:name="_Hlk109311102"/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cd /distr/einfahrt</w:t>
            </w:r>
          </w:p>
          <w:p w14:paraId="24B2B082" w14:textId="77777777" w:rsidR="005E5F0B" w:rsidRPr="00510833" w:rsidRDefault="005E5F0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lastRenderedPageBreak/>
              <w:t>tar xzvf csp-5.0.11455.tar.gz </w:t>
            </w:r>
          </w:p>
          <w:p w14:paraId="762A3A93" w14:textId="77777777" w:rsidR="005E5F0B" w:rsidRPr="00510833" w:rsidRDefault="005E5F0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rm -f csp-5.0.11455.tar.gz </w:t>
            </w:r>
          </w:p>
          <w:p w14:paraId="4D1600F4" w14:textId="77777777" w:rsidR="005E5F0B" w:rsidRPr="00510833" w:rsidRDefault="005E5F0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cd csp-5.0.11455 yum -y install lsb-cprocsp-base*.rpm lsb-cprocsp-rdr-64-*.rpm lsb-cprocsp-kc1-64-*.rpm lsb-cprocsp-capilite-64-*.rpm lsb-cprocsp-devel-*.rpm lsb-cprocsp-kc2-64-*.rpm cprocsp-curl-64-*.rpm</w:t>
            </w:r>
          </w:p>
          <w:p w14:paraId="602F6BAD" w14:textId="77777777" w:rsidR="005E5F0B" w:rsidRPr="005E7058" w:rsidRDefault="005E5F0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./install.sh </w:t>
            </w:r>
          </w:p>
          <w:p w14:paraId="17C69423" w14:textId="5D9531B1" w:rsidR="004C2E7E" w:rsidRPr="008D21F6" w:rsidRDefault="005E5F0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333333"/>
                <w:lang w:val="en-US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..</w:t>
            </w:r>
          </w:p>
        </w:tc>
      </w:tr>
    </w:tbl>
    <w:p w14:paraId="5F25DC87" w14:textId="6ED8AD71" w:rsidR="005E5F0B" w:rsidRPr="009648B2" w:rsidRDefault="005E5F0B" w:rsidP="00B46D53">
      <w:pPr>
        <w:pStyle w:val="IT1"/>
        <w:spacing w:before="120" w:after="120"/>
      </w:pPr>
      <w:r w:rsidRPr="005E5F0B">
        <w:lastRenderedPageBreak/>
        <w:t>При</w:t>
      </w:r>
      <w:r w:rsidRPr="009648B2">
        <w:t xml:space="preserve"> </w:t>
      </w:r>
      <w:r w:rsidR="00062EEE">
        <w:t>наличии</w:t>
      </w:r>
      <w:r w:rsidR="00062EEE" w:rsidRPr="009648B2">
        <w:t xml:space="preserve"> </w:t>
      </w:r>
      <w:r w:rsidRPr="005E5F0B">
        <w:t>лицензионного</w:t>
      </w:r>
      <w:r w:rsidRPr="009648B2">
        <w:t xml:space="preserve"> </w:t>
      </w:r>
      <w:r w:rsidRPr="005E5F0B">
        <w:t>кода</w:t>
      </w:r>
      <w:r w:rsidRPr="009648B2">
        <w:t xml:space="preserve"> </w:t>
      </w:r>
      <w:r w:rsidRPr="00B46D53">
        <w:rPr>
          <w:lang w:val="en-US"/>
        </w:rPr>
        <w:t>CryptoPro</w:t>
      </w:r>
      <w:r w:rsidRPr="009648B2">
        <w:t xml:space="preserve"> </w:t>
      </w:r>
      <w:r w:rsidRPr="00B46D53">
        <w:rPr>
          <w:lang w:val="en-US"/>
        </w:rPr>
        <w:t>CSP</w:t>
      </w:r>
      <w:r w:rsidRPr="009648B2">
        <w:t xml:space="preserve"> </w:t>
      </w:r>
      <w:r w:rsidR="00062EEE" w:rsidRPr="005E5F0B">
        <w:t>выполн</w:t>
      </w:r>
      <w:r w:rsidR="00062EEE">
        <w:t>и</w:t>
      </w:r>
      <w:r w:rsidR="00062EEE" w:rsidRPr="005E5F0B">
        <w:t>ть</w:t>
      </w:r>
      <w:r w:rsidR="00062EEE" w:rsidRPr="009648B2">
        <w:t xml:space="preserve"> </w:t>
      </w:r>
      <w:r w:rsidR="00B63447">
        <w:t xml:space="preserve">пользователем </w:t>
      </w:r>
      <w:r w:rsidR="00B63447">
        <w:rPr>
          <w:lang w:val="en-US"/>
        </w:rPr>
        <w:t>root</w:t>
      </w:r>
      <w:r w:rsidR="00B63447" w:rsidRPr="00B46D53">
        <w:t xml:space="preserve"> </w:t>
      </w:r>
      <w:r w:rsidRPr="005E5F0B">
        <w:t>команду</w:t>
      </w:r>
      <w:r w:rsidRPr="009648B2"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30B4A" w:rsidRPr="009A3701" w14:paraId="0CFEDF51" w14:textId="77777777" w:rsidTr="000A56E7">
        <w:tc>
          <w:tcPr>
            <w:tcW w:w="10196" w:type="dxa"/>
          </w:tcPr>
          <w:p w14:paraId="0E311BA9" w14:textId="77777777" w:rsidR="00C30B4A" w:rsidRPr="008D21F6" w:rsidRDefault="00C30B4A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333333"/>
                <w:lang w:val="en-US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/opt/cprocsp/sbin/amd64/cpconfig -license -set {{cprocsp_license}}</w:t>
            </w:r>
          </w:p>
        </w:tc>
      </w:tr>
    </w:tbl>
    <w:p w14:paraId="67BDCF5C" w14:textId="754CF99D" w:rsidR="00C30B4A" w:rsidRPr="00062EEE" w:rsidRDefault="00062EEE" w:rsidP="005E5F0B">
      <w:pPr>
        <w:pStyle w:val="IT1"/>
      </w:pPr>
      <w:r>
        <w:t xml:space="preserve">В случае отсутствия </w:t>
      </w:r>
      <w:r w:rsidRPr="0063111D">
        <w:t>лицензионного кода</w:t>
      </w:r>
      <w:r>
        <w:t xml:space="preserve">, </w:t>
      </w:r>
      <w:r w:rsidRPr="0063111D">
        <w:t>CryptoPro C</w:t>
      </w:r>
      <w:r>
        <w:rPr>
          <w:lang w:val="en-US"/>
        </w:rPr>
        <w:t>S</w:t>
      </w:r>
      <w:r w:rsidRPr="0063111D">
        <w:t>P</w:t>
      </w:r>
      <w:r>
        <w:t xml:space="preserve"> будет работать в режиме </w:t>
      </w:r>
      <w:r>
        <w:rPr>
          <w:lang w:val="lv-LV"/>
        </w:rPr>
        <w:t xml:space="preserve">trial </w:t>
      </w:r>
      <w:r>
        <w:t>лицензии</w:t>
      </w:r>
    </w:p>
    <w:bookmarkEnd w:id="70"/>
    <w:p w14:paraId="0664668A" w14:textId="1A04DBAB" w:rsidR="0035730E" w:rsidRDefault="00A7420F" w:rsidP="00A7420F">
      <w:pPr>
        <w:pStyle w:val="110"/>
      </w:pPr>
      <w:r>
        <w:t>У</w:t>
      </w:r>
      <w:r w:rsidR="0085632F" w:rsidRPr="0085632F">
        <w:t xml:space="preserve">становить контейнер с ключами </w:t>
      </w:r>
      <w:r w:rsidR="00CC26C1">
        <w:t>CryptoPro</w:t>
      </w:r>
      <w:r w:rsidR="0085632F" w:rsidRPr="0085632F">
        <w:t xml:space="preserve"> в</w:t>
      </w:r>
      <w:r w:rsidR="0085632F">
        <w:t xml:space="preserve"> директорию</w:t>
      </w:r>
      <w:r w:rsidR="0085632F" w:rsidRPr="0085632F">
        <w:t xml:space="preserve"> /var/opt/cprocsp/keys/</w:t>
      </w:r>
      <w:r w:rsidR="00EA6486" w:rsidRPr="00EA6486">
        <w:t>{{user}}</w:t>
      </w:r>
      <w:r w:rsidR="0085632F" w:rsidRPr="0085632F">
        <w:t>/</w:t>
      </w:r>
      <w:r w:rsidR="00F21FDE">
        <w:t>.</w:t>
      </w:r>
    </w:p>
    <w:p w14:paraId="0B1C359E" w14:textId="0F4CFF9E" w:rsidR="00E548BF" w:rsidRPr="00436CCF" w:rsidRDefault="00D74C68" w:rsidP="00B46D53">
      <w:pPr>
        <w:pStyle w:val="110"/>
        <w:numPr>
          <w:ilvl w:val="0"/>
          <w:numId w:val="0"/>
        </w:numPr>
        <w:ind w:left="1247"/>
      </w:pPr>
      <w:r w:rsidRPr="005E5F0B">
        <w:t xml:space="preserve">Пользователь {{user}} должен </w:t>
      </w:r>
      <w:r w:rsidR="00762791">
        <w:t xml:space="preserve">быть </w:t>
      </w:r>
      <w:r w:rsidR="00762791" w:rsidRPr="00B46D53">
        <w:rPr>
          <w:b/>
          <w:bCs/>
        </w:rPr>
        <w:t>владельцем</w:t>
      </w:r>
      <w:r w:rsidRPr="005E5F0B">
        <w:t xml:space="preserve"> данной директории и </w:t>
      </w:r>
      <w:r w:rsidR="00762791" w:rsidRPr="005E5F0B">
        <w:t>файл</w:t>
      </w:r>
      <w:r w:rsidR="00762791">
        <w:t>ов</w:t>
      </w:r>
      <w:r w:rsidR="00762791" w:rsidRPr="005E5F0B">
        <w:t xml:space="preserve"> </w:t>
      </w:r>
      <w:r w:rsidRPr="005E5F0B">
        <w:t>в ней.</w:t>
      </w:r>
    </w:p>
    <w:p w14:paraId="2DA2EF2B" w14:textId="5F0BFDD6" w:rsidR="00FC5B7F" w:rsidRDefault="00D30D15" w:rsidP="00A7420F">
      <w:pPr>
        <w:pStyle w:val="110"/>
      </w:pPr>
      <w:r w:rsidRPr="00D30D15">
        <w:t>Для установки TLS соединения, который использует алгоритмы в соответствии с</w:t>
      </w:r>
      <w:r w:rsidR="00F21FDE">
        <w:t> </w:t>
      </w:r>
      <w:r w:rsidRPr="00D30D15">
        <w:t>ГОСТ</w:t>
      </w:r>
      <w:r w:rsidR="00F21FDE">
        <w:noBreakHyphen/>
      </w:r>
      <w:r w:rsidRPr="00D30D15">
        <w:t>2012, требуется:</w:t>
      </w:r>
    </w:p>
    <w:p w14:paraId="779023C8" w14:textId="6A15EDD4" w:rsidR="00B20567" w:rsidRPr="00EB1CC2" w:rsidRDefault="000F29C7" w:rsidP="001001C8">
      <w:pPr>
        <w:pStyle w:val="110"/>
        <w:numPr>
          <w:ilvl w:val="0"/>
          <w:numId w:val="45"/>
        </w:numPr>
      </w:pPr>
      <w:r w:rsidRPr="00EB1CC2">
        <w:t>и</w:t>
      </w:r>
      <w:r w:rsidR="00F87A82" w:rsidRPr="00EB1CC2">
        <w:t>спользовать доверенное хранилище с корневыми сертификатами удостоверяющих центров (УЦ), которое находится в дистрибутиве с сертификатом МинЦифры</w:t>
      </w:r>
      <w:r w:rsidRPr="00EB1CC2">
        <w:t>;</w:t>
      </w:r>
    </w:p>
    <w:p w14:paraId="6A34CA6F" w14:textId="4DCFB98A" w:rsidR="00414A89" w:rsidRDefault="00C74A06" w:rsidP="001001C8">
      <w:pPr>
        <w:pStyle w:val="110"/>
        <w:numPr>
          <w:ilvl w:val="0"/>
          <w:numId w:val="45"/>
        </w:numPr>
      </w:pPr>
      <w:r w:rsidRPr="00C74A06">
        <w:t xml:space="preserve">если ключи </w:t>
      </w:r>
      <w:r w:rsidR="00CC26C1">
        <w:t>CryptoPro</w:t>
      </w:r>
      <w:r w:rsidRPr="00C74A06">
        <w:t xml:space="preserve"> выданы не МинЦифры, то следует добавить корневые сертификаты данного УЦ, выполнив нижеприведенную команду, где /path/to/some.cer –путь к файлу корневого сертификата УЦ, выдавшего ключи</w:t>
      </w:r>
      <w:r w:rsidR="001411C6">
        <w:t xml:space="preserve">, </w:t>
      </w:r>
      <w:r w:rsidR="001411C6" w:rsidRPr="00B46D53">
        <w:t>‘</w:t>
      </w:r>
      <w:r w:rsidR="001411C6">
        <w:rPr>
          <w:lang w:val="en-US"/>
        </w:rPr>
        <w:t>cryptopro</w:t>
      </w:r>
      <w:r w:rsidR="001411C6" w:rsidRPr="00B46D53">
        <w:t xml:space="preserve">/’ </w:t>
      </w:r>
      <w:r w:rsidR="001411C6">
        <w:t>–</w:t>
      </w:r>
      <w:r w:rsidR="001411C6" w:rsidRPr="00B46D53">
        <w:t xml:space="preserve"> </w:t>
      </w:r>
      <w:r w:rsidR="001411C6">
        <w:t xml:space="preserve">путь к </w:t>
      </w:r>
      <w:r w:rsidR="001411C6">
        <w:rPr>
          <w:lang w:val="lv-LV"/>
        </w:rPr>
        <w:t xml:space="preserve">jar </w:t>
      </w:r>
      <w:r w:rsidR="001411C6">
        <w:t xml:space="preserve">файлам развернутого </w:t>
      </w:r>
      <w:r w:rsidR="001411C6">
        <w:rPr>
          <w:lang w:val="lv-LV"/>
        </w:rPr>
        <w:t>CryptoPro JCP</w:t>
      </w:r>
      <w:r w:rsidRPr="00C74A06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A70CE" w:rsidRPr="009A3701" w14:paraId="5E4C0C24" w14:textId="77777777" w:rsidTr="00CA70CE">
        <w:tc>
          <w:tcPr>
            <w:tcW w:w="10196" w:type="dxa"/>
          </w:tcPr>
          <w:p w14:paraId="1673A0DE" w14:textId="64F13B5F" w:rsidR="0011219B" w:rsidRPr="005E7058" w:rsidRDefault="00692140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$JAVA_HOME</w:t>
            </w:r>
            <w:r w:rsidR="0011219B"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/bin/keytool -J-Dkeytool.compat=true \</w:t>
            </w:r>
          </w:p>
          <w:p w14:paraId="6CEF149A" w14:textId="77777777" w:rsidR="0011219B" w:rsidRPr="005E7058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                           -J-Duse.cert.stub=true \</w:t>
            </w:r>
          </w:p>
          <w:p w14:paraId="2AF63B60" w14:textId="77777777" w:rsidR="0011219B" w:rsidRPr="005E7058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                           -import \</w:t>
            </w:r>
          </w:p>
          <w:p w14:paraId="4350AD36" w14:textId="3E33B91E" w:rsidR="0011219B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                           -provider ru.CryptoPro.JCP.JCP \</w:t>
            </w:r>
          </w:p>
          <w:p w14:paraId="61518AAA" w14:textId="7AFB4F0C" w:rsidR="001411C6" w:rsidRPr="001411C6" w:rsidRDefault="001411C6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                                 -providerpath cryptopro/JCSP.jar:cryptopro/JCP.jar:JCPRequest.jar:cryptopro/JCPRevCheck.jar:cryptopro/asn1rt.jar:cryptopro/ASN1P.jar \</w:t>
            </w:r>
          </w:p>
          <w:p w14:paraId="0911DA92" w14:textId="77777777" w:rsidR="0011219B" w:rsidRPr="005E7058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                           -storetype HDImageStore \</w:t>
            </w:r>
          </w:p>
          <w:p w14:paraId="0CFAC060" w14:textId="324BD4BC" w:rsidR="0011219B" w:rsidRPr="005E7058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                           -keystore /distr/einfahrt/</w:t>
            </w:r>
            <w:r w:rsidR="005B4532"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certs/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cp_ca_store \</w:t>
            </w:r>
          </w:p>
          <w:p w14:paraId="0AB2D23C" w14:textId="77777777" w:rsidR="0011219B" w:rsidRPr="005E7058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                                       -storepass </w:t>
            </w:r>
            <w:r w:rsidRPr="00B46D53">
              <w:rPr>
                <w:rFonts w:ascii="Courier New" w:hAnsi="Courier New" w:cs="Courier New"/>
                <w:i/>
                <w:iCs/>
                <w:sz w:val="20"/>
                <w:szCs w:val="20"/>
                <w:lang w:val="en-US" w:eastAsia="ru-RU"/>
              </w:rPr>
              <w:t>changeit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37D76BB7" w14:textId="7197B862" w:rsidR="00CA70CE" w:rsidRPr="0011219B" w:rsidRDefault="0011219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en-US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                                        -file /path/to/some.cer</w:t>
            </w:r>
          </w:p>
        </w:tc>
      </w:tr>
    </w:tbl>
    <w:p w14:paraId="77767F48" w14:textId="19A838F0" w:rsidR="00D76A8F" w:rsidRDefault="00D76A8F" w:rsidP="00B46D53">
      <w:pPr>
        <w:pStyle w:val="110"/>
        <w:numPr>
          <w:ilvl w:val="0"/>
          <w:numId w:val="0"/>
        </w:numPr>
        <w:spacing w:before="120" w:after="120"/>
        <w:ind w:left="1247"/>
        <w:rPr>
          <w:i/>
          <w:iCs/>
        </w:rPr>
      </w:pPr>
      <w:r w:rsidRPr="005E7058">
        <w:rPr>
          <w:i/>
          <w:iCs/>
        </w:rPr>
        <w:t xml:space="preserve">Важно! Ключ </w:t>
      </w:r>
      <w:r w:rsidR="00CC26C1" w:rsidRPr="005E7058">
        <w:rPr>
          <w:i/>
          <w:iCs/>
        </w:rPr>
        <w:t>CryptoPro</w:t>
      </w:r>
      <w:r w:rsidRPr="005E7058">
        <w:rPr>
          <w:i/>
          <w:iCs/>
        </w:rPr>
        <w:t xml:space="preserve"> должен содержать цепочку сертификатов промежуточных УЦ (кроме корневого). </w:t>
      </w:r>
      <w:r w:rsidR="0048096E" w:rsidRPr="005E7058">
        <w:rPr>
          <w:i/>
          <w:iCs/>
        </w:rPr>
        <w:fldChar w:fldCharType="begin"/>
      </w:r>
      <w:r w:rsidR="0048096E" w:rsidRPr="005E7058">
        <w:rPr>
          <w:i/>
          <w:iCs/>
        </w:rPr>
        <w:instrText xml:space="preserve"> REF _Ref85124710 \w \h </w:instrText>
      </w:r>
      <w:r w:rsidR="005E7058">
        <w:rPr>
          <w:i/>
          <w:iCs/>
        </w:rPr>
        <w:instrText xml:space="preserve"> \* MERGEFORMAT </w:instrText>
      </w:r>
      <w:r w:rsidR="0048096E" w:rsidRPr="005E7058">
        <w:rPr>
          <w:i/>
          <w:iCs/>
        </w:rPr>
      </w:r>
      <w:r w:rsidR="0048096E" w:rsidRPr="005E7058">
        <w:rPr>
          <w:i/>
          <w:iCs/>
        </w:rPr>
        <w:fldChar w:fldCharType="separate"/>
      </w:r>
      <w:r w:rsidR="00843AD2" w:rsidRPr="005E7058">
        <w:rPr>
          <w:i/>
          <w:iCs/>
        </w:rPr>
        <w:t>Приложение 1</w:t>
      </w:r>
      <w:r w:rsidR="0048096E" w:rsidRPr="005E7058">
        <w:rPr>
          <w:i/>
          <w:iCs/>
        </w:rPr>
        <w:fldChar w:fldCharType="end"/>
      </w:r>
      <w:r w:rsidR="0048096E" w:rsidRPr="005E7058">
        <w:rPr>
          <w:i/>
          <w:iCs/>
        </w:rPr>
        <w:t xml:space="preserve"> настоящего документа содержит с</w:t>
      </w:r>
      <w:r w:rsidR="00A6742D" w:rsidRPr="005E7058">
        <w:rPr>
          <w:i/>
          <w:iCs/>
        </w:rPr>
        <w:t>ведения о</w:t>
      </w:r>
      <w:r w:rsidRPr="005E7058">
        <w:rPr>
          <w:i/>
          <w:iCs/>
        </w:rPr>
        <w:t xml:space="preserve"> добавлении промежуточных сертификатов в ключ.</w:t>
      </w:r>
    </w:p>
    <w:p w14:paraId="28603C4E" w14:textId="659CFE04" w:rsidR="00871CC2" w:rsidRPr="00B46D53" w:rsidRDefault="0024591D" w:rsidP="00B46D53">
      <w:pPr>
        <w:pStyle w:val="110"/>
        <w:rPr>
          <w:lang w:val="lv-LV"/>
        </w:rPr>
      </w:pPr>
      <w:r>
        <w:t xml:space="preserve">Выложить в каталог </w:t>
      </w:r>
      <w:r>
        <w:rPr>
          <w:lang w:val="lv-LV"/>
        </w:rPr>
        <w:t xml:space="preserve">/distr/enfahrt </w:t>
      </w:r>
      <w:r>
        <w:t>конфигурационный файл</w:t>
      </w:r>
      <w:r w:rsidR="003934D5">
        <w:t xml:space="preserve"> </w:t>
      </w:r>
      <w:r w:rsidR="003934D5">
        <w:rPr>
          <w:lang w:val="lv-LV"/>
        </w:rPr>
        <w:t>application.yml</w:t>
      </w:r>
      <w:r>
        <w:t xml:space="preserve">, подготовленный </w:t>
      </w:r>
      <w:r w:rsidR="000A56E7" w:rsidRPr="00B46D53">
        <w:t>согласно</w:t>
      </w:r>
      <w:r w:rsidR="005B4532">
        <w:t xml:space="preserve"> разделу </w:t>
      </w:r>
      <w:r w:rsidR="00EC6555">
        <w:fldChar w:fldCharType="begin"/>
      </w:r>
      <w:r w:rsidR="00EC6555">
        <w:instrText xml:space="preserve"> REF _Ref109921554 \r \h </w:instrText>
      </w:r>
      <w:r w:rsidR="00EC6555">
        <w:fldChar w:fldCharType="separate"/>
      </w:r>
      <w:r w:rsidR="00EC6555">
        <w:t>3</w:t>
      </w:r>
      <w:r w:rsidR="00EC6555">
        <w:fldChar w:fldCharType="end"/>
      </w:r>
      <w:r w:rsidR="000A56E7">
        <w:t>.</w:t>
      </w:r>
    </w:p>
    <w:p w14:paraId="1BEA4627" w14:textId="77777777" w:rsidR="001005D3" w:rsidRPr="00544D6E" w:rsidRDefault="00834360" w:rsidP="00544D6E">
      <w:pPr>
        <w:pStyle w:val="23"/>
      </w:pPr>
      <w:bookmarkStart w:id="71" w:name="_Запуск_Агента_ПОДД"/>
      <w:bookmarkStart w:id="72" w:name="_Toc101955983"/>
      <w:bookmarkStart w:id="73" w:name="_Toc110347201"/>
      <w:bookmarkStart w:id="74" w:name="_Toc494453316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71"/>
      <w:r w:rsidRPr="000C1DAA">
        <w:t>Запуск</w:t>
      </w:r>
      <w:r w:rsidR="001005D3" w:rsidRPr="000C1DAA">
        <w:t xml:space="preserve"> </w:t>
      </w:r>
      <w:r w:rsidR="003C1CBE" w:rsidRPr="000C1DAA">
        <w:t>Агента ПОДД</w:t>
      </w:r>
      <w:r w:rsidRPr="00544D6E">
        <w:t xml:space="preserve"> СМЭВ</w:t>
      </w:r>
      <w:bookmarkEnd w:id="72"/>
      <w:bookmarkEnd w:id="73"/>
    </w:p>
    <w:p w14:paraId="1BD1C3CB" w14:textId="59F5AC59" w:rsidR="00FC7941" w:rsidRDefault="00EC6555" w:rsidP="00FC7941">
      <w:pPr>
        <w:pStyle w:val="IT1"/>
      </w:pPr>
      <w:r>
        <w:t>Убедитесь</w:t>
      </w:r>
      <w:r w:rsidR="00FC7941">
        <w:t xml:space="preserve">, что пользователь {{user}} имеет доступ к директории, в которой установлен </w:t>
      </w:r>
      <w:r w:rsidR="0065477F">
        <w:t>А</w:t>
      </w:r>
      <w:r w:rsidR="00FC7941">
        <w:t xml:space="preserve">гент </w:t>
      </w:r>
      <w:r w:rsidR="0065477F">
        <w:t xml:space="preserve">ПОДД СМЭВ </w:t>
      </w:r>
      <w:r w:rsidR="00FC7941">
        <w:t>(/distr/einfahrt).</w:t>
      </w:r>
    </w:p>
    <w:p w14:paraId="0592106D" w14:textId="68DA9F39" w:rsidR="006349B7" w:rsidRDefault="00B65ECA" w:rsidP="00FC7941">
      <w:pPr>
        <w:pStyle w:val="IT1"/>
      </w:pPr>
      <w:r>
        <w:t>П</w:t>
      </w:r>
      <w:r w:rsidRPr="00B65ECA">
        <w:t>ример раздела конфигурации</w:t>
      </w:r>
      <w:r w:rsidR="00FC7941">
        <w:t xml:space="preserve"> скрипта для запуска Агента ПОДД СМЭВ с использованием сервиса «systemd»: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3637" w:rsidRPr="005E5F0B" w14:paraId="6033E38F" w14:textId="77777777" w:rsidTr="001E3637">
        <w:tc>
          <w:tcPr>
            <w:tcW w:w="10196" w:type="dxa"/>
          </w:tcPr>
          <w:p w14:paraId="4428DC34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[Unit]</w:t>
            </w:r>
          </w:p>
          <w:p w14:paraId="6E949C57" w14:textId="13A89964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Description="Service for einfahrt"</w:t>
            </w:r>
          </w:p>
          <w:p w14:paraId="563EB38F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lastRenderedPageBreak/>
              <w:t>After=syslog.target</w:t>
            </w:r>
          </w:p>
          <w:p w14:paraId="3E7B5BD4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</w:p>
          <w:p w14:paraId="1D7E968E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[Service]</w:t>
            </w:r>
          </w:p>
          <w:p w14:paraId="1C628474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Type=simple</w:t>
            </w:r>
          </w:p>
          <w:p w14:paraId="0A8018D5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</w:p>
          <w:p w14:paraId="6F4549D1" w14:textId="164B4C86" w:rsidR="00C02897" w:rsidRPr="00B46D53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WorkingDirectory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=/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distr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einfahrt</w:t>
            </w:r>
          </w:p>
          <w:p w14:paraId="61C37D1B" w14:textId="77777777" w:rsidR="007E0B89" w:rsidRPr="00B46D53" w:rsidRDefault="007E0B8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</w:p>
          <w:p w14:paraId="24CB8926" w14:textId="0A35A8BF" w:rsidR="007E0B89" w:rsidRPr="00B46D53" w:rsidRDefault="007E0B8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# </w:t>
            </w:r>
            <w:r>
              <w:rPr>
                <w:rFonts w:ascii="Courier New" w:hAnsi="Courier New" w:cs="Courier New"/>
                <w:sz w:val="20"/>
                <w:szCs w:val="20"/>
                <w:lang w:eastAsia="ru-RU"/>
              </w:rPr>
              <w:t>Важно! Запуск должен производиться от имени того пользователя, для которого ранее были выложены ключи КриптоПро!</w:t>
            </w:r>
          </w:p>
          <w:p w14:paraId="502DB7BC" w14:textId="77777777" w:rsidR="00C02897" w:rsidRPr="00C30B4A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User</w:t>
            </w:r>
            <w:r w:rsidRPr="00C30B4A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={{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user</w:t>
            </w:r>
            <w:r w:rsidRPr="00C30B4A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}}</w:t>
            </w:r>
          </w:p>
          <w:p w14:paraId="04EE74DA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Group={{user_group}}</w:t>
            </w:r>
          </w:p>
          <w:p w14:paraId="4B058299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</w:p>
          <w:p w14:paraId="2D6FF249" w14:textId="1CBBB83B" w:rsidR="00C02897" w:rsidRDefault="00BD3960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Environment</w:t>
            </w:r>
            <w:r w:rsidR="00C02897"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="JAVA_HOME=/distr/einfahrt/</w:t>
            </w:r>
            <w:r w:rsidR="00542A87"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jdk</w:t>
            </w:r>
            <w:r w:rsid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-17.0.3</w:t>
            </w:r>
            <w:r w:rsidR="00C02897"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</w:p>
          <w:p w14:paraId="42DA4BF2" w14:textId="59C77565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Environment=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JDK_JAVA_OPTIONS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=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--add-exports=java.base/sun.security.util=ALL-UNNAMED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4BA059D5" w14:textId="77777777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--add-exports=java.base/sun.security.x509=ALL-UNNAMED"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61A30ED4" w14:textId="77777777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--add-exports=java.base/sun.security.pkcs=ALL-UNNAMED"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477CBBAC" w14:textId="77777777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--add-exports=java.base/sun.security.provider=ALL-UNNAMED"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17389B77" w14:textId="77777777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--add-exports=java.base/sun.security.tools.keytool=ALL-UNNAMED"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71B0DFDF" w14:textId="77777777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  -Dsaffron.default.charset=UTF-16LE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29895E55" w14:textId="77777777" w:rsidR="00542A87" w:rsidRPr="005E7058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-Dsaffron.default.collation.name='UTF-16LE$en_US' \</w:t>
            </w:r>
          </w:p>
          <w:p w14:paraId="15F4A126" w14:textId="77777777" w:rsidR="00542A87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  -Dsaffron.default.nationalcharset=UTF-16LE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64D6E01B" w14:textId="77777777" w:rsidR="00542A87" w:rsidRPr="005E7058" w:rsidRDefault="00542A87" w:rsidP="00542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-XX:MaxRAMPercentage=80.0 \</w:t>
            </w:r>
          </w:p>
          <w:p w14:paraId="37B6ADED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-XX:+UnlockExperimentalVMOptions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6104AEBE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-XX:InitiatingHeapOccupancyPercent=16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32740076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-XX:+UseStringDeduplication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7F698B33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-XX:+G1EagerReclaimHumongousObjects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59B6FEE0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-XX:+G1EagerReclaimHumongousObjectsWithStaleRefs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01B68534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-XX:G1HeapWastePercent=2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25152A60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-XX:G1MaxNewSizePercent=25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692DA506" w14:textId="77777777" w:rsidR="00543F19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-XX:G1MixedGCLiveThresholdPercent=15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651DE04A" w14:textId="32F9CF5E" w:rsidR="00542A87" w:rsidRPr="005E7058" w:rsidRDefault="00543F19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-XX:+UseG1GC</w:t>
            </w:r>
            <w:r w:rsidR="00542A87"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</w:p>
          <w:p w14:paraId="71CFCAE3" w14:textId="5A72B659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ExecStart=/distr/einfahrt/</w:t>
            </w:r>
            <w:r w:rsidR="00542A87"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jdk</w:t>
            </w:r>
            <w:r w:rsid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-17.0.3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/bin/java </w:t>
            </w:r>
            <w:r w:rsidR="00543F19"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-cp app/*:cryptopro/* -jar app/app.jar</w:t>
            </w:r>
          </w:p>
          <w:p w14:paraId="2C37AC95" w14:textId="77777777" w:rsidR="00C02897" w:rsidRPr="005E7058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</w:p>
          <w:p w14:paraId="6EE49BF5" w14:textId="77777777" w:rsidR="00C02897" w:rsidRPr="00510833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[Install]</w:t>
            </w:r>
          </w:p>
          <w:p w14:paraId="533FEFF4" w14:textId="77777777" w:rsidR="00C02897" w:rsidRPr="00510833" w:rsidRDefault="00C02897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WantedBy=multi-user.target</w:t>
            </w:r>
          </w:p>
          <w:p w14:paraId="4F3931AF" w14:textId="588A13DD" w:rsidR="001E3637" w:rsidRPr="00C01C52" w:rsidRDefault="001E3637" w:rsidP="00F85627">
            <w:pPr>
              <w:shd w:val="clear" w:color="auto" w:fill="FFFFFF"/>
              <w:spacing w:line="300" w:lineRule="atLeast"/>
              <w:ind w:firstLine="0"/>
              <w:jc w:val="left"/>
              <w:textAlignment w:val="baseline"/>
              <w:rPr>
                <w:rFonts w:ascii="Consolas" w:hAnsi="Consolas"/>
                <w:color w:val="333333"/>
                <w:sz w:val="21"/>
                <w:szCs w:val="21"/>
                <w:lang w:val="en-US" w:eastAsia="ru-RU"/>
              </w:rPr>
            </w:pPr>
          </w:p>
        </w:tc>
      </w:tr>
    </w:tbl>
    <w:p w14:paraId="029C4A53" w14:textId="3667B3F0" w:rsidR="00FB66BF" w:rsidRPr="00FB66BF" w:rsidRDefault="00FB66BF" w:rsidP="00B46D53">
      <w:pPr>
        <w:pStyle w:val="IT1"/>
        <w:spacing w:before="120"/>
      </w:pPr>
      <w:r w:rsidRPr="00FB66BF">
        <w:lastRenderedPageBreak/>
        <w:t xml:space="preserve">Соответствующий файл скрипта, для примера </w:t>
      </w:r>
      <w:r w:rsidR="00126E41">
        <w:t>с названием</w:t>
      </w:r>
      <w:r w:rsidRPr="00FB66BF">
        <w:t xml:space="preserve"> </w:t>
      </w:r>
      <w:r w:rsidR="00126E41">
        <w:t>«</w:t>
      </w:r>
      <w:r w:rsidRPr="00FB66BF">
        <w:t>einfahrt.service</w:t>
      </w:r>
      <w:r w:rsidR="00126E41">
        <w:t>»</w:t>
      </w:r>
      <w:r w:rsidRPr="00FB66BF">
        <w:t>, необходимо положить в каталог /etc/systemd/system/.</w:t>
      </w:r>
    </w:p>
    <w:p w14:paraId="45C0C32D" w14:textId="5346DDCC" w:rsidR="001E3637" w:rsidRDefault="00FB66BF" w:rsidP="001E3637">
      <w:pPr>
        <w:pStyle w:val="IT1"/>
      </w:pPr>
      <w:r w:rsidRPr="00FB66BF">
        <w:t xml:space="preserve">Далее </w:t>
      </w:r>
      <w:r w:rsidR="00EC6555">
        <w:t xml:space="preserve">от имени пользователя </w:t>
      </w:r>
      <w:r w:rsidR="00EC6555">
        <w:rPr>
          <w:lang w:val="lv-LV"/>
        </w:rPr>
        <w:t xml:space="preserve">root </w:t>
      </w:r>
      <w:r w:rsidR="00284408">
        <w:t>вы</w:t>
      </w:r>
      <w:r w:rsidR="005E5E57">
        <w:t>полнить</w:t>
      </w:r>
      <w:r w:rsidRPr="00FB66BF">
        <w:t xml:space="preserve"> команду по включению, запуску сервиса и </w:t>
      </w:r>
      <w:r w:rsidR="005E5E57">
        <w:t>проверке</w:t>
      </w:r>
      <w:r w:rsidRPr="00FB66BF">
        <w:t xml:space="preserve"> его статус</w:t>
      </w:r>
      <w:r w:rsidR="00E82F6A">
        <w:t>а</w:t>
      </w:r>
      <w:r w:rsidR="001E3637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3637" w:rsidRPr="009A3701" w14:paraId="3843E064" w14:textId="77777777" w:rsidTr="001E3637">
        <w:tc>
          <w:tcPr>
            <w:tcW w:w="10196" w:type="dxa"/>
          </w:tcPr>
          <w:p w14:paraId="2C2D869D" w14:textId="77777777" w:rsidR="001E74C8" w:rsidRPr="005E7058" w:rsidRDefault="001E74C8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systemctl daemon-reload</w:t>
            </w:r>
          </w:p>
          <w:p w14:paraId="6991FAA4" w14:textId="77777777" w:rsidR="001E74C8" w:rsidRPr="005E7058" w:rsidRDefault="001E74C8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systemctl enable einfahrt</w:t>
            </w:r>
          </w:p>
          <w:p w14:paraId="20495BF8" w14:textId="77777777" w:rsidR="001E74C8" w:rsidRPr="005E7058" w:rsidRDefault="001E74C8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systemctl start einfahrt</w:t>
            </w:r>
          </w:p>
          <w:p w14:paraId="1848B491" w14:textId="1513CDE7" w:rsidR="001E3637" w:rsidRPr="005E7058" w:rsidRDefault="001E74C8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Cs w:val="24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systemctl -l status einfahrt</w:t>
            </w:r>
          </w:p>
        </w:tc>
      </w:tr>
    </w:tbl>
    <w:p w14:paraId="3D71E3DB" w14:textId="40E1B89C" w:rsidR="00AD3831" w:rsidRPr="00F75FF6" w:rsidRDefault="00AD3831">
      <w:pPr>
        <w:spacing w:line="240" w:lineRule="auto"/>
        <w:ind w:firstLine="0"/>
        <w:jc w:val="left"/>
        <w:rPr>
          <w:lang w:val="en-US"/>
        </w:rPr>
      </w:pPr>
    </w:p>
    <w:p w14:paraId="19A9B97C" w14:textId="6B73EA3C" w:rsidR="00F01ECF" w:rsidRPr="00B46D53" w:rsidRDefault="00F01ECF" w:rsidP="002815D4">
      <w:pPr>
        <w:pStyle w:val="14"/>
        <w:rPr>
          <w:rFonts w:ascii="Times New Roman" w:hAnsi="Times New Roman"/>
          <w:lang w:val="lv-LV"/>
        </w:rPr>
      </w:pPr>
      <w:bookmarkStart w:id="75" w:name="_Toc110347202"/>
      <w:bookmarkStart w:id="76" w:name="_Toc101955984"/>
      <w:r w:rsidRPr="00B46D53">
        <w:rPr>
          <w:rFonts w:ascii="Times New Roman" w:hAnsi="Times New Roman"/>
        </w:rPr>
        <w:lastRenderedPageBreak/>
        <w:t xml:space="preserve">Настройка и запуск агента ПОДД с использованием </w:t>
      </w:r>
      <w:r w:rsidRPr="00B46D53">
        <w:rPr>
          <w:rFonts w:ascii="Times New Roman" w:hAnsi="Times New Roman"/>
          <w:lang w:val="lv-LV"/>
        </w:rPr>
        <w:t>docker</w:t>
      </w:r>
      <w:bookmarkEnd w:id="75"/>
    </w:p>
    <w:p w14:paraId="58EE0192" w14:textId="76421285" w:rsidR="00F01ECF" w:rsidRDefault="00F01ECF" w:rsidP="00F01ECF">
      <w:pPr>
        <w:pStyle w:val="23"/>
        <w:rPr>
          <w:lang w:eastAsia="en-US"/>
        </w:rPr>
      </w:pPr>
      <w:bookmarkStart w:id="77" w:name="_Toc110347203"/>
      <w:r>
        <w:rPr>
          <w:lang w:eastAsia="en-US"/>
        </w:rPr>
        <w:t>Предварительные условия</w:t>
      </w:r>
      <w:bookmarkEnd w:id="77"/>
    </w:p>
    <w:p w14:paraId="5FCD68EF" w14:textId="41D63534" w:rsidR="00F01ECF" w:rsidRDefault="00F01ECF" w:rsidP="00B46D53">
      <w:pPr>
        <w:pStyle w:val="afff2"/>
        <w:numPr>
          <w:ilvl w:val="0"/>
          <w:numId w:val="64"/>
        </w:numPr>
        <w:ind w:left="1210"/>
      </w:pPr>
      <w:r>
        <w:t xml:space="preserve">На сервере должен быть установлен </w:t>
      </w:r>
      <w:r>
        <w:rPr>
          <w:lang w:val="en-US"/>
        </w:rPr>
        <w:t>docker</w:t>
      </w:r>
      <w:r w:rsidRPr="00B46D53">
        <w:t xml:space="preserve"> </w:t>
      </w:r>
      <w:r>
        <w:t xml:space="preserve">версии не ниже </w:t>
      </w:r>
      <w:r w:rsidR="001938AB" w:rsidRPr="001938AB">
        <w:t>20.10.12</w:t>
      </w:r>
      <w:r w:rsidR="003B4FFE">
        <w:t>.</w:t>
      </w:r>
    </w:p>
    <w:p w14:paraId="23028878" w14:textId="0DC48965" w:rsidR="001938AB" w:rsidRDefault="001938AB" w:rsidP="00B46D53">
      <w:pPr>
        <w:pStyle w:val="afff2"/>
        <w:numPr>
          <w:ilvl w:val="0"/>
          <w:numId w:val="64"/>
        </w:numPr>
        <w:ind w:left="1210"/>
      </w:pPr>
      <w:r>
        <w:t>Создан пользователь, который будет запускать агент</w:t>
      </w:r>
      <w:r w:rsidR="003B4FFE">
        <w:t>.</w:t>
      </w:r>
    </w:p>
    <w:p w14:paraId="3CED1CF4" w14:textId="1DC39AC4" w:rsidR="001938AB" w:rsidRPr="00B46D53" w:rsidRDefault="001938AB" w:rsidP="00B46D53">
      <w:pPr>
        <w:pStyle w:val="afff2"/>
        <w:numPr>
          <w:ilvl w:val="0"/>
          <w:numId w:val="64"/>
        </w:numPr>
        <w:ind w:left="1210"/>
      </w:pPr>
      <w:r>
        <w:t xml:space="preserve">Этот пользователь должен иметь права на загрузку докер-образов и запуск/остановку контейнеров (т.е. добавлен в группу </w:t>
      </w:r>
      <w:r>
        <w:rPr>
          <w:lang w:val="lv-LV"/>
        </w:rPr>
        <w:t>docker</w:t>
      </w:r>
      <w:r w:rsidRPr="003B4FFE">
        <w:rPr>
          <w:lang w:val="lv-LV"/>
        </w:rPr>
        <w:t>)</w:t>
      </w:r>
      <w:r w:rsidR="003B4FFE">
        <w:t>.</w:t>
      </w:r>
    </w:p>
    <w:p w14:paraId="697EB278" w14:textId="44BC2089" w:rsidR="008D41C1" w:rsidRPr="00B46D53" w:rsidRDefault="008D41C1" w:rsidP="00B46D53">
      <w:pPr>
        <w:pStyle w:val="23"/>
        <w:rPr>
          <w:u w:val="double"/>
        </w:rPr>
      </w:pPr>
      <w:bookmarkStart w:id="78" w:name="_Toc110347204"/>
      <w:r>
        <w:t xml:space="preserve">Настройка ротации лог-файлов в </w:t>
      </w:r>
      <w:r w:rsidRPr="00B46D53">
        <w:rPr>
          <w:lang w:val="en-US"/>
        </w:rPr>
        <w:t>docker</w:t>
      </w:r>
      <w:r w:rsidRPr="00B46D53">
        <w:t xml:space="preserve"> (опционально)</w:t>
      </w:r>
      <w:bookmarkEnd w:id="78"/>
    </w:p>
    <w:p w14:paraId="445443B1" w14:textId="1F7AB3B0" w:rsidR="008D41C1" w:rsidRDefault="008D41C1" w:rsidP="001938AB">
      <w:pPr>
        <w:ind w:left="360"/>
        <w:rPr>
          <w:lang w:val="lv-LV"/>
        </w:rPr>
      </w:pPr>
      <w:r>
        <w:t xml:space="preserve">Во избежание переполнения диска лог-файлами, рекомендуется настроить ротацию лог-файлов контейнеров в </w:t>
      </w:r>
      <w:r>
        <w:rPr>
          <w:lang w:val="en-US"/>
        </w:rPr>
        <w:t>d</w:t>
      </w:r>
      <w:r>
        <w:rPr>
          <w:lang w:val="lv-LV"/>
        </w:rPr>
        <w:t>ocker.</w:t>
      </w:r>
    </w:p>
    <w:p w14:paraId="7B4DE5B7" w14:textId="61A3CE4B" w:rsidR="008D41C1" w:rsidRDefault="008D41C1" w:rsidP="001938AB">
      <w:pPr>
        <w:ind w:left="360"/>
        <w:rPr>
          <w:lang w:val="lv-LV"/>
        </w:rPr>
      </w:pPr>
      <w:r w:rsidRPr="008D41C1">
        <w:rPr>
          <w:lang w:val="lv-LV"/>
        </w:rPr>
        <w:t>Настройка логирования в Docker осуществляется с помощью файла конфигурации</w:t>
      </w:r>
      <w:r w:rsidRPr="00B46D53">
        <w:rPr>
          <w:lang w:val="lv-LV"/>
        </w:rPr>
        <w:t xml:space="preserve"> </w:t>
      </w:r>
      <w:r w:rsidR="00E46288">
        <w:t>/</w:t>
      </w:r>
      <w:r w:rsidRPr="008D41C1">
        <w:rPr>
          <w:lang w:val="lv-LV"/>
        </w:rPr>
        <w:t>etc/docker/daemon.json</w:t>
      </w:r>
      <w:r>
        <w:t>.</w:t>
      </w:r>
      <w:r w:rsidRPr="008D41C1">
        <w:rPr>
          <w:lang w:val="lv-LV"/>
        </w:rPr>
        <w:t xml:space="preserve"> Если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этого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файла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не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существует,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его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необходимо</w:t>
      </w:r>
      <w:r w:rsidRPr="00B46D53">
        <w:rPr>
          <w:lang w:val="lv-LV"/>
        </w:rPr>
        <w:t xml:space="preserve"> </w:t>
      </w:r>
      <w:r w:rsidRPr="008D41C1">
        <w:rPr>
          <w:lang w:val="lv-LV"/>
        </w:rPr>
        <w:t>создать.</w:t>
      </w:r>
      <w:r>
        <w:t xml:space="preserve"> </w:t>
      </w:r>
      <w:r w:rsidRPr="008D41C1">
        <w:rPr>
          <w:lang w:val="lv-LV"/>
        </w:rPr>
        <w:t>Добавьте</w:t>
      </w:r>
      <w:r>
        <w:t xml:space="preserve"> </w:t>
      </w:r>
      <w:r w:rsidRPr="008D41C1">
        <w:rPr>
          <w:lang w:val="lv-LV"/>
        </w:rPr>
        <w:t>в</w:t>
      </w:r>
      <w:r>
        <w:t xml:space="preserve"> </w:t>
      </w:r>
      <w:r w:rsidRPr="008D41C1">
        <w:rPr>
          <w:lang w:val="lv-LV"/>
        </w:rPr>
        <w:t>файл</w:t>
      </w:r>
      <w:r>
        <w:t xml:space="preserve"> </w:t>
      </w:r>
      <w:r w:rsidRPr="008D41C1">
        <w:rPr>
          <w:lang w:val="lv-LV"/>
        </w:rPr>
        <w:t>следующие</w:t>
      </w:r>
      <w:r>
        <w:t xml:space="preserve"> </w:t>
      </w:r>
      <w:r w:rsidRPr="008D41C1">
        <w:rPr>
          <w:lang w:val="lv-LV"/>
        </w:rPr>
        <w:t>настройки</w:t>
      </w:r>
      <w:r>
        <w:t xml:space="preserve"> </w:t>
      </w:r>
      <w:r w:rsidRPr="008D41C1">
        <w:rPr>
          <w:lang w:val="lv-LV"/>
        </w:rPr>
        <w:t>логирования: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D41C1" w:rsidRPr="00C07A48" w14:paraId="1511A1D4" w14:textId="77777777" w:rsidTr="000A56E7">
        <w:tc>
          <w:tcPr>
            <w:tcW w:w="10196" w:type="dxa"/>
          </w:tcPr>
          <w:p w14:paraId="58C0D0F4" w14:textId="77777777" w:rsidR="008D41C1" w:rsidRDefault="008D41C1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{</w:t>
            </w:r>
          </w:p>
          <w:p w14:paraId="7E385B99" w14:textId="77777777" w:rsidR="008D41C1" w:rsidRDefault="008D41C1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"log-opts": {</w:t>
            </w:r>
          </w:p>
          <w:p w14:paraId="36EC1A90" w14:textId="7904033A" w:rsidR="008D41C1" w:rsidRDefault="008D41C1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"max-file": "3",</w:t>
            </w:r>
          </w:p>
          <w:p w14:paraId="5B0FD548" w14:textId="3231027D" w:rsidR="008D41C1" w:rsidRDefault="008D41C1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"max-size": "100m"</w:t>
            </w:r>
          </w:p>
          <w:p w14:paraId="4A0B9834" w14:textId="77777777" w:rsidR="008D41C1" w:rsidRDefault="008D41C1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}</w:t>
            </w:r>
          </w:p>
          <w:p w14:paraId="4D42C1CD" w14:textId="7B352E33" w:rsidR="008D41C1" w:rsidRPr="00C07A48" w:rsidRDefault="008D41C1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}</w:t>
            </w:r>
          </w:p>
        </w:tc>
      </w:tr>
    </w:tbl>
    <w:p w14:paraId="5854DA11" w14:textId="357EA67D" w:rsidR="008D41C1" w:rsidRDefault="008D41C1" w:rsidP="001938AB">
      <w:pPr>
        <w:ind w:left="360"/>
        <w:rPr>
          <w:lang w:val="lv-LV"/>
        </w:rPr>
      </w:pPr>
      <w:r>
        <w:t>г</w:t>
      </w:r>
      <w:r w:rsidRPr="008D41C1">
        <w:rPr>
          <w:lang w:val="lv-LV"/>
        </w:rPr>
        <w:t>де</w:t>
      </w:r>
    </w:p>
    <w:p w14:paraId="5CC45005" w14:textId="575DEDE6" w:rsidR="008D41C1" w:rsidRDefault="008D41C1" w:rsidP="001938AB">
      <w:pPr>
        <w:ind w:left="360"/>
        <w:rPr>
          <w:lang w:val="lv-LV"/>
        </w:rPr>
      </w:pPr>
      <w:r w:rsidRPr="008D41C1">
        <w:rPr>
          <w:lang w:val="lv-LV"/>
        </w:rPr>
        <w:t>-</w:t>
      </w:r>
      <w:r w:rsidR="00507B89">
        <w:t xml:space="preserve"> </w:t>
      </w:r>
      <w:r w:rsidRPr="00B46D53">
        <w:rPr>
          <w:b/>
          <w:bCs/>
          <w:lang w:val="lv-LV"/>
        </w:rPr>
        <w:t>max-file</w:t>
      </w:r>
      <w:r w:rsidRPr="008D41C1">
        <w:rPr>
          <w:lang w:val="lv-LV"/>
        </w:rPr>
        <w:t xml:space="preserve"> </w:t>
      </w:r>
      <w:r>
        <w:rPr>
          <w:lang w:val="lv-LV"/>
        </w:rPr>
        <w:t>–</w:t>
      </w:r>
      <w:r w:rsidRPr="008D41C1">
        <w:rPr>
          <w:lang w:val="lv-LV"/>
        </w:rPr>
        <w:t xml:space="preserve"> ограничение</w:t>
      </w:r>
      <w:r>
        <w:t xml:space="preserve"> </w:t>
      </w:r>
      <w:r w:rsidRPr="008D41C1">
        <w:rPr>
          <w:lang w:val="lv-LV"/>
        </w:rPr>
        <w:t>по</w:t>
      </w:r>
      <w:r>
        <w:t xml:space="preserve"> </w:t>
      </w:r>
      <w:r w:rsidRPr="008D41C1">
        <w:rPr>
          <w:lang w:val="lv-LV"/>
        </w:rPr>
        <w:t>количеству</w:t>
      </w:r>
      <w:r>
        <w:t xml:space="preserve"> </w:t>
      </w:r>
      <w:r w:rsidRPr="008D41C1">
        <w:rPr>
          <w:lang w:val="lv-LV"/>
        </w:rPr>
        <w:t>файлов</w:t>
      </w:r>
      <w:r>
        <w:t xml:space="preserve"> </w:t>
      </w:r>
      <w:r w:rsidRPr="008D41C1">
        <w:rPr>
          <w:lang w:val="lv-LV"/>
        </w:rPr>
        <w:t>(настройки</w:t>
      </w:r>
      <w:r>
        <w:t xml:space="preserve"> </w:t>
      </w:r>
      <w:r w:rsidRPr="008D41C1">
        <w:rPr>
          <w:lang w:val="lv-LV"/>
        </w:rPr>
        <w:t>ротации).</w:t>
      </w:r>
      <w:r>
        <w:t xml:space="preserve"> </w:t>
      </w:r>
      <w:r w:rsidRPr="008D41C1">
        <w:rPr>
          <w:lang w:val="lv-LV"/>
        </w:rPr>
        <w:t>Максимальное</w:t>
      </w:r>
      <w:r>
        <w:t xml:space="preserve"> </w:t>
      </w:r>
      <w:r w:rsidRPr="008D41C1">
        <w:rPr>
          <w:lang w:val="lv-LV"/>
        </w:rPr>
        <w:t>количество</w:t>
      </w:r>
      <w:r>
        <w:t xml:space="preserve"> </w:t>
      </w:r>
      <w:r w:rsidRPr="008D41C1">
        <w:rPr>
          <w:lang w:val="lv-LV"/>
        </w:rPr>
        <w:t>файлов</w:t>
      </w:r>
      <w:r>
        <w:t xml:space="preserve"> </w:t>
      </w:r>
      <w:r w:rsidRPr="008D41C1">
        <w:rPr>
          <w:lang w:val="lv-LV"/>
        </w:rPr>
        <w:t>журнала,</w:t>
      </w:r>
      <w:r>
        <w:t xml:space="preserve"> </w:t>
      </w:r>
      <w:r w:rsidRPr="008D41C1">
        <w:rPr>
          <w:lang w:val="lv-LV"/>
        </w:rPr>
        <w:t>которые</w:t>
      </w:r>
      <w:r>
        <w:t xml:space="preserve"> </w:t>
      </w:r>
      <w:r w:rsidRPr="008D41C1">
        <w:rPr>
          <w:lang w:val="lv-LV"/>
        </w:rPr>
        <w:t>могут</w:t>
      </w:r>
      <w:r>
        <w:t xml:space="preserve"> </w:t>
      </w:r>
      <w:r w:rsidRPr="008D41C1">
        <w:rPr>
          <w:lang w:val="lv-LV"/>
        </w:rPr>
        <w:t>быть</w:t>
      </w:r>
      <w:r>
        <w:t xml:space="preserve"> </w:t>
      </w:r>
      <w:r w:rsidRPr="008D41C1">
        <w:rPr>
          <w:lang w:val="lv-LV"/>
        </w:rPr>
        <w:t>созданы.</w:t>
      </w:r>
      <w:r>
        <w:t xml:space="preserve"> При превышении количества</w:t>
      </w:r>
      <w:r w:rsidRPr="008D41C1">
        <w:rPr>
          <w:lang w:val="lv-LV"/>
        </w:rPr>
        <w:t>,</w:t>
      </w:r>
      <w:r>
        <w:t xml:space="preserve"> </w:t>
      </w:r>
      <w:r w:rsidRPr="008D41C1">
        <w:rPr>
          <w:lang w:val="lv-LV"/>
        </w:rPr>
        <w:t>самый</w:t>
      </w:r>
      <w:r>
        <w:t xml:space="preserve"> </w:t>
      </w:r>
      <w:r w:rsidRPr="008D41C1">
        <w:rPr>
          <w:lang w:val="lv-LV"/>
        </w:rPr>
        <w:t>старый</w:t>
      </w:r>
      <w:r>
        <w:t xml:space="preserve"> </w:t>
      </w:r>
      <w:r w:rsidRPr="008D41C1">
        <w:rPr>
          <w:lang w:val="lv-LV"/>
        </w:rPr>
        <w:t>файл</w:t>
      </w:r>
      <w:r>
        <w:t xml:space="preserve"> </w:t>
      </w:r>
      <w:r w:rsidRPr="008D41C1">
        <w:rPr>
          <w:lang w:val="lv-LV"/>
        </w:rPr>
        <w:t>удаляется.</w:t>
      </w:r>
      <w:r>
        <w:t xml:space="preserve"> </w:t>
      </w:r>
      <w:r w:rsidRPr="008D41C1">
        <w:rPr>
          <w:lang w:val="lv-LV"/>
        </w:rPr>
        <w:t>Действует</w:t>
      </w:r>
      <w:r>
        <w:t xml:space="preserve"> </w:t>
      </w:r>
      <w:r w:rsidRPr="008D41C1">
        <w:rPr>
          <w:lang w:val="lv-LV"/>
        </w:rPr>
        <w:t>только</w:t>
      </w:r>
      <w:r>
        <w:t xml:space="preserve"> при установленном параметре </w:t>
      </w:r>
      <w:r w:rsidRPr="008D41C1">
        <w:rPr>
          <w:lang w:val="lv-LV"/>
        </w:rPr>
        <w:t>max-size.</w:t>
      </w:r>
      <w:r>
        <w:t xml:space="preserve"> </w:t>
      </w:r>
      <w:r w:rsidRPr="008D41C1">
        <w:rPr>
          <w:lang w:val="lv-LV"/>
        </w:rPr>
        <w:t>Положительное</w:t>
      </w:r>
      <w:r>
        <w:t xml:space="preserve"> </w:t>
      </w:r>
      <w:r w:rsidRPr="008D41C1">
        <w:rPr>
          <w:lang w:val="lv-LV"/>
        </w:rPr>
        <w:t>целоечисло.</w:t>
      </w:r>
      <w:r>
        <w:t xml:space="preserve"> </w:t>
      </w:r>
      <w:r w:rsidRPr="008D41C1">
        <w:rPr>
          <w:lang w:val="lv-LV"/>
        </w:rPr>
        <w:t>По</w:t>
      </w:r>
      <w:r>
        <w:t xml:space="preserve"> </w:t>
      </w:r>
      <w:r w:rsidRPr="008D41C1">
        <w:rPr>
          <w:lang w:val="lv-LV"/>
        </w:rPr>
        <w:t>умолчанию</w:t>
      </w:r>
      <w:r>
        <w:t xml:space="preserve"> </w:t>
      </w:r>
      <w:r w:rsidRPr="008D41C1">
        <w:rPr>
          <w:lang w:val="lv-LV"/>
        </w:rPr>
        <w:t>1.</w:t>
      </w:r>
    </w:p>
    <w:p w14:paraId="459D95B0" w14:textId="7D794557" w:rsidR="001938AB" w:rsidRDefault="008D41C1" w:rsidP="001938AB">
      <w:pPr>
        <w:ind w:left="360"/>
        <w:rPr>
          <w:lang w:val="lv-LV"/>
        </w:rPr>
      </w:pPr>
      <w:r w:rsidRPr="008D41C1">
        <w:rPr>
          <w:lang w:val="lv-LV"/>
        </w:rPr>
        <w:t>-</w:t>
      </w:r>
      <w:r w:rsidR="00507B89">
        <w:t xml:space="preserve"> </w:t>
      </w:r>
      <w:r w:rsidRPr="00B46D53">
        <w:rPr>
          <w:b/>
          <w:bCs/>
          <w:lang w:val="lv-LV"/>
        </w:rPr>
        <w:t>max-size</w:t>
      </w:r>
      <w:r w:rsidRPr="008D41C1">
        <w:rPr>
          <w:lang w:val="lv-LV"/>
        </w:rPr>
        <w:t xml:space="preserve"> </w:t>
      </w:r>
      <w:r>
        <w:rPr>
          <w:lang w:val="lv-LV"/>
        </w:rPr>
        <w:t>–</w:t>
      </w:r>
      <w:r w:rsidRPr="008D41C1">
        <w:rPr>
          <w:lang w:val="lv-LV"/>
        </w:rPr>
        <w:t xml:space="preserve"> устанавливает</w:t>
      </w:r>
      <w:r>
        <w:t xml:space="preserve"> </w:t>
      </w:r>
      <w:r w:rsidRPr="008D41C1">
        <w:rPr>
          <w:lang w:val="lv-LV"/>
        </w:rPr>
        <w:t>ограничение</w:t>
      </w:r>
      <w:r>
        <w:t xml:space="preserve"> </w:t>
      </w:r>
      <w:r w:rsidRPr="008D41C1">
        <w:rPr>
          <w:lang w:val="lv-LV"/>
        </w:rPr>
        <w:t>по</w:t>
      </w:r>
      <w:r>
        <w:t xml:space="preserve"> </w:t>
      </w:r>
      <w:r w:rsidRPr="008D41C1">
        <w:rPr>
          <w:lang w:val="lv-LV"/>
        </w:rPr>
        <w:t>размеру</w:t>
      </w:r>
      <w:r>
        <w:t xml:space="preserve"> </w:t>
      </w:r>
      <w:r w:rsidRPr="008D41C1">
        <w:rPr>
          <w:lang w:val="lv-LV"/>
        </w:rPr>
        <w:t>лог-файла (k, m</w:t>
      </w:r>
      <w:r>
        <w:t xml:space="preserve"> </w:t>
      </w:r>
      <w:r w:rsidRPr="008D41C1">
        <w:rPr>
          <w:lang w:val="lv-LV"/>
        </w:rPr>
        <w:t>или</w:t>
      </w:r>
      <w:r>
        <w:t xml:space="preserve"> </w:t>
      </w:r>
      <w:r w:rsidRPr="008D41C1">
        <w:rPr>
          <w:lang w:val="lv-LV"/>
        </w:rPr>
        <w:t>g).</w:t>
      </w:r>
      <w:r>
        <w:t xml:space="preserve"> </w:t>
      </w:r>
      <w:r w:rsidRPr="008D41C1">
        <w:rPr>
          <w:lang w:val="lv-LV"/>
        </w:rPr>
        <w:t xml:space="preserve"> По</w:t>
      </w:r>
      <w:r>
        <w:t xml:space="preserve"> </w:t>
      </w:r>
      <w:r w:rsidRPr="008D41C1">
        <w:rPr>
          <w:lang w:val="lv-LV"/>
        </w:rPr>
        <w:t>умолчанию -1</w:t>
      </w:r>
      <w:r>
        <w:t xml:space="preserve"> </w:t>
      </w:r>
      <w:r w:rsidRPr="008D41C1">
        <w:rPr>
          <w:lang w:val="lv-LV"/>
        </w:rPr>
        <w:t>(неограниченно)</w:t>
      </w:r>
    </w:p>
    <w:p w14:paraId="0B8B2EF8" w14:textId="77777777" w:rsidR="001938AB" w:rsidRPr="00304582" w:rsidRDefault="001938AB" w:rsidP="001938AB">
      <w:pPr>
        <w:pStyle w:val="23"/>
      </w:pPr>
      <w:bookmarkStart w:id="79" w:name="_Toc110347205"/>
      <w:r w:rsidRPr="00304582">
        <w:t xml:space="preserve">Состав и содержание дистрибутивного </w:t>
      </w:r>
      <w:r>
        <w:t>пакета</w:t>
      </w:r>
      <w:bookmarkEnd w:id="79"/>
    </w:p>
    <w:p w14:paraId="75959F41" w14:textId="5E7A8262" w:rsidR="001938AB" w:rsidRPr="00834360" w:rsidRDefault="001938AB" w:rsidP="001938AB">
      <w:pPr>
        <w:pStyle w:val="IT1"/>
      </w:pPr>
      <w:r w:rsidRPr="00834360">
        <w:t>Ниже приведён состав дистрибутива Агента ПОДД</w:t>
      </w:r>
      <w:r>
        <w:t xml:space="preserve"> СМЭВ для </w:t>
      </w:r>
      <w:r>
        <w:rPr>
          <w:lang w:val="lv-LV"/>
        </w:rPr>
        <w:t>docker</w:t>
      </w:r>
      <w:r>
        <w:t>.</w:t>
      </w:r>
    </w:p>
    <w:p w14:paraId="080B858A" w14:textId="77777777" w:rsidR="001938AB" w:rsidRPr="005E5F0B" w:rsidRDefault="001938AB" w:rsidP="001938AB">
      <w:pPr>
        <w:pStyle w:val="IT1"/>
      </w:pPr>
      <w:r w:rsidRPr="005E5F0B">
        <w:t>/distr/einfahrt – Агент ПОДД СМЭВ:</w:t>
      </w:r>
    </w:p>
    <w:p w14:paraId="3D0EBB9A" w14:textId="1F7FD279" w:rsidR="001938AB" w:rsidRPr="005915F2" w:rsidRDefault="001938AB" w:rsidP="001938AB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>
        <w:rPr>
          <w:lang w:val="lv-LV"/>
        </w:rPr>
        <w:t>einfahrt.tgz</w:t>
      </w:r>
      <w:r w:rsidRPr="005E5F0B">
        <w:rPr>
          <w:lang w:val="en-US"/>
        </w:rPr>
        <w:t> </w:t>
      </w:r>
      <w:r w:rsidRPr="005915F2">
        <w:t xml:space="preserve">– </w:t>
      </w:r>
      <w:r>
        <w:rPr>
          <w:lang w:val="lv-LV"/>
        </w:rPr>
        <w:t xml:space="preserve">docker image </w:t>
      </w:r>
      <w:r>
        <w:t>для загрузки в систему</w:t>
      </w:r>
      <w:r w:rsidR="00025D9F">
        <w:t xml:space="preserve">. Включает в себя все также необходимые версии </w:t>
      </w:r>
      <w:r w:rsidR="00025D9F">
        <w:rPr>
          <w:lang w:val="en-US"/>
        </w:rPr>
        <w:t>CryptoPro</w:t>
      </w:r>
      <w:r w:rsidRPr="005915F2">
        <w:t>;</w:t>
      </w:r>
    </w:p>
    <w:p w14:paraId="793FCCD2" w14:textId="2A7E6F0B" w:rsidR="001938AB" w:rsidRPr="005915F2" w:rsidRDefault="001938AB" w:rsidP="001938AB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>
        <w:rPr>
          <w:lang w:val="lv-LV"/>
        </w:rPr>
        <w:t>run</w:t>
      </w:r>
      <w:r w:rsidR="00850D20">
        <w:rPr>
          <w:lang w:val="lv-LV"/>
        </w:rPr>
        <w:t>_agent</w:t>
      </w:r>
      <w:r>
        <w:rPr>
          <w:lang w:val="lv-LV"/>
        </w:rPr>
        <w:t xml:space="preserve">.sh – </w:t>
      </w:r>
      <w:r>
        <w:t xml:space="preserve">скрипт для запуска </w:t>
      </w:r>
      <w:r w:rsidR="00025D9F">
        <w:t>и перезапуска агента</w:t>
      </w:r>
      <w:r w:rsidRPr="005915F2">
        <w:t>;</w:t>
      </w:r>
    </w:p>
    <w:p w14:paraId="1131C45E" w14:textId="65E239FB" w:rsidR="00025D9F" w:rsidRPr="005915F2" w:rsidRDefault="00025D9F" w:rsidP="00025D9F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>
        <w:rPr>
          <w:lang w:val="lv-LV"/>
        </w:rPr>
        <w:t xml:space="preserve">stop.sh – </w:t>
      </w:r>
      <w:r>
        <w:t xml:space="preserve">скрипт для </w:t>
      </w:r>
      <w:r w:rsidRPr="00B46D53">
        <w:t xml:space="preserve">остановки </w:t>
      </w:r>
      <w:r>
        <w:t>агента</w:t>
      </w:r>
      <w:r w:rsidRPr="005915F2">
        <w:t>;</w:t>
      </w:r>
    </w:p>
    <w:p w14:paraId="556C85F8" w14:textId="3735EF4C" w:rsidR="00025D9F" w:rsidRPr="005915F2" w:rsidRDefault="00025D9F" w:rsidP="00025D9F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>
        <w:rPr>
          <w:lang w:val="lv-LV"/>
        </w:rPr>
        <w:t>log</w:t>
      </w:r>
      <w:r w:rsidR="00850D20">
        <w:rPr>
          <w:lang w:val="lv-LV"/>
        </w:rPr>
        <w:t>_</w:t>
      </w:r>
      <w:r>
        <w:rPr>
          <w:lang w:val="lv-LV"/>
        </w:rPr>
        <w:t xml:space="preserve">save.sh – </w:t>
      </w:r>
      <w:r>
        <w:t>скрипт для сохранения лога агента в файл</w:t>
      </w:r>
      <w:r w:rsidRPr="005915F2">
        <w:t>;</w:t>
      </w:r>
    </w:p>
    <w:p w14:paraId="3771A244" w14:textId="1B5A1FB0" w:rsidR="00025D9F" w:rsidRPr="005915F2" w:rsidRDefault="00025D9F" w:rsidP="00025D9F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>
        <w:rPr>
          <w:lang w:val="lv-LV"/>
        </w:rPr>
        <w:t xml:space="preserve">log.sh – </w:t>
      </w:r>
      <w:r>
        <w:t>скрипт для просмотра лога агента в реальном времени</w:t>
      </w:r>
      <w:r w:rsidRPr="005915F2">
        <w:t>;</w:t>
      </w:r>
    </w:p>
    <w:p w14:paraId="766A7C6C" w14:textId="589F1739" w:rsidR="00025D9F" w:rsidRPr="005915F2" w:rsidRDefault="00025D9F" w:rsidP="00025D9F">
      <w:pPr>
        <w:pStyle w:val="12"/>
        <w:ind w:left="1248" w:hanging="397"/>
      </w:pPr>
      <w:r w:rsidRPr="005915F2">
        <w:t>/</w:t>
      </w:r>
      <w:r w:rsidRPr="005E5F0B">
        <w:rPr>
          <w:lang w:val="en-US"/>
        </w:rPr>
        <w:t>distr</w:t>
      </w:r>
      <w:r w:rsidRPr="005915F2">
        <w:t>/</w:t>
      </w:r>
      <w:r w:rsidRPr="005E5F0B">
        <w:rPr>
          <w:lang w:val="en-US"/>
        </w:rPr>
        <w:t>einfahrt</w:t>
      </w:r>
      <w:r w:rsidRPr="005915F2">
        <w:t>/</w:t>
      </w:r>
      <w:r w:rsidRPr="00025D9F">
        <w:t>diag</w:t>
      </w:r>
      <w:r>
        <w:rPr>
          <w:lang w:val="lv-LV"/>
        </w:rPr>
        <w:t xml:space="preserve">.sh – </w:t>
      </w:r>
      <w:r>
        <w:t>скрипт для сбора</w:t>
      </w:r>
      <w:r>
        <w:rPr>
          <w:lang w:val="lv-LV"/>
        </w:rPr>
        <w:t xml:space="preserve"> </w:t>
      </w:r>
      <w:r>
        <w:t>диагностической информации при обращении в службу поддержки</w:t>
      </w:r>
      <w:r w:rsidRPr="005915F2">
        <w:t>;</w:t>
      </w:r>
    </w:p>
    <w:p w14:paraId="60856FDC" w14:textId="23DB20EC" w:rsidR="00D61EAB" w:rsidRPr="00D61EAB" w:rsidRDefault="00D61EAB" w:rsidP="00B46D53">
      <w:pPr>
        <w:pStyle w:val="12"/>
        <w:numPr>
          <w:ilvl w:val="0"/>
          <w:numId w:val="0"/>
        </w:numPr>
        <w:spacing w:before="120"/>
        <w:ind w:firstLine="851"/>
      </w:pPr>
      <w:r>
        <w:t xml:space="preserve">Путь </w:t>
      </w:r>
      <w:r>
        <w:rPr>
          <w:lang w:val="lv-LV"/>
        </w:rPr>
        <w:t xml:space="preserve">/distr/einfahrt </w:t>
      </w:r>
      <w:r>
        <w:t xml:space="preserve">использован для примера, не является фиксированным, и может быть изменен на любой другой по желанию пользователя, с соответствующим внесением корректировок при его упоминаниях ниже. </w:t>
      </w:r>
      <w:r w:rsidR="00EC6555">
        <w:t>Ниже</w:t>
      </w:r>
      <w:r>
        <w:t xml:space="preserve"> будет использоваться данный путь как пример.</w:t>
      </w:r>
    </w:p>
    <w:p w14:paraId="411034CF" w14:textId="7459261A" w:rsidR="00D61EAB" w:rsidRDefault="00D61EAB" w:rsidP="00B46D53">
      <w:pPr>
        <w:pStyle w:val="23"/>
      </w:pPr>
      <w:bookmarkStart w:id="80" w:name="_Ref109905547"/>
      <w:bookmarkStart w:id="81" w:name="_Toc110347206"/>
      <w:r>
        <w:lastRenderedPageBreak/>
        <w:t>Подготовка к запуску</w:t>
      </w:r>
      <w:bookmarkEnd w:id="80"/>
      <w:bookmarkEnd w:id="81"/>
    </w:p>
    <w:p w14:paraId="0C0A2325" w14:textId="21F292F0" w:rsidR="00025D9F" w:rsidRDefault="00025D9F" w:rsidP="00B46D53">
      <w:pPr>
        <w:pStyle w:val="12"/>
        <w:numPr>
          <w:ilvl w:val="0"/>
          <w:numId w:val="0"/>
        </w:numPr>
        <w:ind w:firstLine="851"/>
      </w:pPr>
      <w:r>
        <w:t>Для запуска агента, необходимо после распаковки пакета, сформировать конфигурационный файл</w:t>
      </w:r>
      <w:r w:rsidR="00D61EAB" w:rsidRPr="00B46D53">
        <w:t xml:space="preserve"> </w:t>
      </w:r>
      <w:r w:rsidR="00D61EAB">
        <w:rPr>
          <w:lang w:val="en-US"/>
        </w:rPr>
        <w:t>application</w:t>
      </w:r>
      <w:r w:rsidR="00D61EAB" w:rsidRPr="00B46D53">
        <w:t>.</w:t>
      </w:r>
      <w:r w:rsidR="00D61EAB">
        <w:rPr>
          <w:lang w:val="en-US"/>
        </w:rPr>
        <w:t>yml</w:t>
      </w:r>
      <w:r w:rsidR="00D61EAB" w:rsidRPr="00B46D53">
        <w:rPr>
          <w:caps/>
        </w:rPr>
        <w:t xml:space="preserve">, </w:t>
      </w:r>
      <w:r>
        <w:t xml:space="preserve">как указано в </w:t>
      </w:r>
      <w:r w:rsidR="00A66A93" w:rsidRPr="00B46D53">
        <w:t>разделе</w:t>
      </w:r>
      <w:r w:rsidR="00A66A93">
        <w:rPr>
          <w:lang w:val="lv-LV"/>
        </w:rPr>
        <w:t xml:space="preserve"> </w:t>
      </w:r>
      <w:r w:rsidR="00A66A93">
        <w:rPr>
          <w:lang w:val="lv-LV"/>
        </w:rPr>
        <w:fldChar w:fldCharType="begin"/>
      </w:r>
      <w:r w:rsidR="00A66A93">
        <w:rPr>
          <w:lang w:val="lv-LV"/>
        </w:rPr>
        <w:instrText xml:space="preserve"> REF _Ref109921554 \r \h </w:instrText>
      </w:r>
      <w:r w:rsidR="00A66A93">
        <w:rPr>
          <w:lang w:val="lv-LV"/>
        </w:rPr>
      </w:r>
      <w:r w:rsidR="00A66A93">
        <w:rPr>
          <w:lang w:val="lv-LV"/>
        </w:rPr>
        <w:fldChar w:fldCharType="separate"/>
      </w:r>
      <w:r w:rsidR="00A66A93">
        <w:rPr>
          <w:lang w:val="lv-LV"/>
        </w:rPr>
        <w:t>3</w:t>
      </w:r>
      <w:r w:rsidR="00A66A93">
        <w:rPr>
          <w:lang w:val="lv-LV"/>
        </w:rPr>
        <w:fldChar w:fldCharType="end"/>
      </w:r>
      <w:r w:rsidR="00D61EAB">
        <w:t xml:space="preserve">, </w:t>
      </w:r>
      <w:r w:rsidR="00D61EAB" w:rsidRPr="00B46D53">
        <w:t>и выложить его в</w:t>
      </w:r>
      <w:r w:rsidR="00D61EAB">
        <w:t xml:space="preserve"> каталог </w:t>
      </w:r>
      <w:r w:rsidR="00D61EAB" w:rsidRPr="005E5F0B">
        <w:t>/distr/einfahrt</w:t>
      </w:r>
    </w:p>
    <w:p w14:paraId="081E46B9" w14:textId="51D1FF5E" w:rsidR="00D61EAB" w:rsidRPr="00B46D53" w:rsidRDefault="00D61EAB" w:rsidP="00B46D53">
      <w:pPr>
        <w:pStyle w:val="12"/>
        <w:numPr>
          <w:ilvl w:val="0"/>
          <w:numId w:val="0"/>
        </w:numPr>
        <w:ind w:firstLine="851"/>
        <w:rPr>
          <w:i/>
          <w:iCs/>
          <w:lang w:val="lv-LV"/>
        </w:rPr>
      </w:pPr>
      <w:r w:rsidRPr="00B46D53">
        <w:rPr>
          <w:b/>
          <w:bCs/>
          <w:i/>
          <w:iCs/>
        </w:rPr>
        <w:t>Важно!</w:t>
      </w:r>
      <w:r w:rsidRPr="00B46D53">
        <w:rPr>
          <w:i/>
          <w:iCs/>
        </w:rPr>
        <w:t xml:space="preserve"> При использовании</w:t>
      </w:r>
      <w:r w:rsidR="009616C0">
        <w:rPr>
          <w:i/>
          <w:iCs/>
        </w:rPr>
        <w:t xml:space="preserve"> </w:t>
      </w:r>
      <w:r w:rsidRPr="00B46D53">
        <w:rPr>
          <w:i/>
          <w:iCs/>
        </w:rPr>
        <w:t>скрипта из пакета поставки</w:t>
      </w:r>
      <w:r w:rsidR="009616C0">
        <w:rPr>
          <w:i/>
          <w:iCs/>
        </w:rPr>
        <w:t xml:space="preserve"> </w:t>
      </w:r>
      <w:r w:rsidR="009616C0" w:rsidRPr="00024934">
        <w:rPr>
          <w:i/>
          <w:iCs/>
        </w:rPr>
        <w:t xml:space="preserve">для запуска </w:t>
      </w:r>
      <w:r w:rsidR="009616C0">
        <w:rPr>
          <w:i/>
          <w:iCs/>
        </w:rPr>
        <w:t>агента</w:t>
      </w:r>
      <w:r w:rsidRPr="00B46D53">
        <w:rPr>
          <w:i/>
          <w:iCs/>
        </w:rPr>
        <w:t xml:space="preserve">, </w:t>
      </w:r>
      <w:r w:rsidR="006A016A" w:rsidRPr="00B46D53">
        <w:rPr>
          <w:i/>
          <w:iCs/>
        </w:rPr>
        <w:t xml:space="preserve">параметр </w:t>
      </w:r>
      <w:r w:rsidR="006A016A" w:rsidRPr="00B46D53">
        <w:rPr>
          <w:i/>
          <w:iCs/>
          <w:lang w:val="lv-LV"/>
        </w:rPr>
        <w:t>pulsar.</w:t>
      </w:r>
      <w:r w:rsidR="00091517" w:rsidRPr="00B46D53">
        <w:rPr>
          <w:i/>
          <w:iCs/>
          <w:lang w:val="lv-LV"/>
        </w:rPr>
        <w:t>auth</w:t>
      </w:r>
      <w:r w:rsidR="006A016A" w:rsidRPr="00B46D53">
        <w:rPr>
          <w:i/>
          <w:iCs/>
          <w:lang w:val="lv-LV"/>
        </w:rPr>
        <w:t>.keycloak-connection.tls-</w:t>
      </w:r>
      <w:r w:rsidR="006A016A" w:rsidRPr="00B46D53">
        <w:rPr>
          <w:i/>
          <w:iCs/>
          <w:lang w:val="en-US"/>
        </w:rPr>
        <w:t>t</w:t>
      </w:r>
      <w:r w:rsidR="006A016A" w:rsidRPr="00B46D53">
        <w:rPr>
          <w:i/>
          <w:iCs/>
          <w:lang w:val="lv-LV"/>
        </w:rPr>
        <w:t xml:space="preserve">rust-store.path </w:t>
      </w:r>
      <w:r w:rsidR="006A016A" w:rsidRPr="00B46D53">
        <w:rPr>
          <w:i/>
          <w:iCs/>
        </w:rPr>
        <w:t xml:space="preserve">необходимо задать </w:t>
      </w:r>
      <w:r w:rsidR="00091517" w:rsidRPr="00B46D53">
        <w:rPr>
          <w:b/>
          <w:bCs/>
          <w:i/>
          <w:iCs/>
        </w:rPr>
        <w:t xml:space="preserve">строго </w:t>
      </w:r>
      <w:r w:rsidR="006A016A" w:rsidRPr="00B46D53">
        <w:rPr>
          <w:b/>
          <w:bCs/>
          <w:i/>
          <w:iCs/>
          <w:lang w:val="lv-LV"/>
        </w:rPr>
        <w:t>/egov/java/certs/cp_ca_store</w:t>
      </w:r>
    </w:p>
    <w:p w14:paraId="29B5ED0B" w14:textId="0F5D69DD" w:rsidR="006A016A" w:rsidRPr="00B46D53" w:rsidRDefault="006A016A" w:rsidP="00B46D53">
      <w:pPr>
        <w:pStyle w:val="12"/>
        <w:numPr>
          <w:ilvl w:val="0"/>
          <w:numId w:val="0"/>
        </w:numPr>
        <w:ind w:left="850"/>
        <w:rPr>
          <w:i/>
          <w:iCs/>
        </w:rPr>
      </w:pPr>
      <w:r w:rsidRPr="00B46D53">
        <w:rPr>
          <w:i/>
          <w:iCs/>
        </w:rPr>
        <w:t>Пример: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091517" w:rsidRPr="009A3701" w14:paraId="11132CF7" w14:textId="77777777" w:rsidTr="000A56E7">
        <w:tc>
          <w:tcPr>
            <w:tcW w:w="10196" w:type="dxa"/>
          </w:tcPr>
          <w:p w14:paraId="17A7C5F0" w14:textId="77777777" w:rsidR="00091517" w:rsidRPr="00436CCF" w:rsidRDefault="00091517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# Настройки подключения к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</w:p>
          <w:p w14:paraId="1A613ED0" w14:textId="77777777" w:rsidR="00091517" w:rsidRPr="00436CCF" w:rsidRDefault="00091517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pulsar</w:t>
            </w:r>
            <w:r w:rsidRPr="00436CCF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</w:p>
          <w:p w14:paraId="7C1EF659" w14:textId="77777777" w:rsidR="00091517" w:rsidRPr="00B46D53" w:rsidRDefault="00091517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3934D5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auth</w:t>
            </w: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:</w:t>
            </w:r>
          </w:p>
          <w:p w14:paraId="047BEED8" w14:textId="77777777" w:rsidR="00091517" w:rsidRPr="00436CCF" w:rsidRDefault="00091517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keycloak-connection:</w:t>
            </w:r>
          </w:p>
          <w:p w14:paraId="42A3EEDE" w14:textId="77777777" w:rsidR="00091517" w:rsidRPr="00436CCF" w:rsidRDefault="00091517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tls-trust-store:</w:t>
            </w:r>
          </w:p>
          <w:p w14:paraId="105B13CC" w14:textId="7599EF8B" w:rsidR="00091517" w:rsidRPr="00B46D53" w:rsidRDefault="00091517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    path: 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/egov/java/certs/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cp_ca_store</w:t>
            </w:r>
          </w:p>
        </w:tc>
      </w:tr>
    </w:tbl>
    <w:p w14:paraId="180BF87A" w14:textId="77777777" w:rsidR="00091517" w:rsidRDefault="00091517" w:rsidP="00B46D53">
      <w:pPr>
        <w:pStyle w:val="12"/>
        <w:numPr>
          <w:ilvl w:val="0"/>
          <w:numId w:val="0"/>
        </w:numPr>
        <w:ind w:left="850"/>
      </w:pPr>
      <w:r>
        <w:t xml:space="preserve">В каталоге </w:t>
      </w:r>
      <w:r w:rsidRPr="005E5F0B">
        <w:t>/distr/einfahrt</w:t>
      </w:r>
      <w:r>
        <w:t>:</w:t>
      </w:r>
    </w:p>
    <w:p w14:paraId="7B47BB94" w14:textId="359DE146" w:rsidR="00091517" w:rsidRDefault="00091517" w:rsidP="00B46D53">
      <w:pPr>
        <w:pStyle w:val="12"/>
        <w:numPr>
          <w:ilvl w:val="0"/>
          <w:numId w:val="67"/>
        </w:numPr>
        <w:ind w:left="1210"/>
      </w:pPr>
      <w:r>
        <w:t xml:space="preserve">создать подкаталог </w:t>
      </w:r>
      <w:r>
        <w:rPr>
          <w:lang w:val="lv-LV"/>
        </w:rPr>
        <w:t xml:space="preserve">keys, </w:t>
      </w:r>
      <w:r>
        <w:t xml:space="preserve">выложить в него полученный ключ </w:t>
      </w:r>
      <w:r>
        <w:rPr>
          <w:lang w:val="en-US"/>
        </w:rPr>
        <w:t>C</w:t>
      </w:r>
      <w:r>
        <w:rPr>
          <w:lang w:val="lv-LV"/>
        </w:rPr>
        <w:t xml:space="preserve">ryptoPro </w:t>
      </w:r>
      <w:r>
        <w:t>в распакованном виде</w:t>
      </w:r>
    </w:p>
    <w:p w14:paraId="03A080FC" w14:textId="04D7FA1F" w:rsidR="00091517" w:rsidRDefault="00091517" w:rsidP="00B46D53">
      <w:pPr>
        <w:pStyle w:val="12"/>
        <w:numPr>
          <w:ilvl w:val="0"/>
          <w:numId w:val="67"/>
        </w:numPr>
        <w:ind w:left="1210"/>
      </w:pPr>
      <w:r>
        <w:t xml:space="preserve">создать подкаталог </w:t>
      </w:r>
      <w:r>
        <w:rPr>
          <w:lang w:val="en-US"/>
        </w:rPr>
        <w:t>certs</w:t>
      </w:r>
      <w:r>
        <w:t xml:space="preserve">, выложить в него файл </w:t>
      </w:r>
      <w:r>
        <w:rPr>
          <w:lang w:val="lv-LV"/>
        </w:rPr>
        <w:t xml:space="preserve">cp_ca_store </w:t>
      </w:r>
      <w:r>
        <w:t>из пакета поставки</w:t>
      </w:r>
    </w:p>
    <w:p w14:paraId="691BBB8D" w14:textId="6CA339DF" w:rsidR="00EC6555" w:rsidRPr="00B46D53" w:rsidRDefault="00EC6555" w:rsidP="00B46D53">
      <w:pPr>
        <w:pStyle w:val="12"/>
        <w:numPr>
          <w:ilvl w:val="0"/>
          <w:numId w:val="67"/>
        </w:numPr>
        <w:ind w:left="1210"/>
        <w:rPr>
          <w:lang w:val="lv-LV"/>
        </w:rPr>
      </w:pPr>
      <w:r w:rsidRPr="00B46D53">
        <w:rPr>
          <w:i/>
          <w:iCs/>
        </w:rPr>
        <w:t xml:space="preserve">(только при использовании </w:t>
      </w:r>
      <w:r w:rsidRPr="00B46D53">
        <w:rPr>
          <w:i/>
          <w:iCs/>
          <w:lang w:val="lv-LV"/>
        </w:rPr>
        <w:t>https</w:t>
      </w:r>
      <w:r w:rsidRPr="00B46D53">
        <w:rPr>
          <w:i/>
          <w:iCs/>
        </w:rPr>
        <w:t xml:space="preserve"> </w:t>
      </w:r>
      <w:r w:rsidRPr="00B46D53">
        <w:rPr>
          <w:i/>
          <w:iCs/>
          <w:lang w:val="lv-LV"/>
        </w:rPr>
        <w:t>API gateway)</w:t>
      </w:r>
      <w:r>
        <w:rPr>
          <w:lang w:val="lv-LV"/>
        </w:rPr>
        <w:t xml:space="preserve"> </w:t>
      </w:r>
      <w:r>
        <w:t xml:space="preserve">подготовить файл </w:t>
      </w:r>
      <w:r>
        <w:rPr>
          <w:lang w:val="lv-LV"/>
        </w:rPr>
        <w:t xml:space="preserve">cacerts </w:t>
      </w:r>
      <w:r>
        <w:t xml:space="preserve">согласно разделу </w:t>
      </w:r>
      <w:r>
        <w:fldChar w:fldCharType="begin"/>
      </w:r>
      <w:r>
        <w:instrText xml:space="preserve"> REF _Ref109984048 \r \h </w:instrText>
      </w:r>
      <w:r>
        <w:fldChar w:fldCharType="separate"/>
      </w:r>
      <w:r>
        <w:t>3.2.10</w:t>
      </w:r>
      <w:r>
        <w:fldChar w:fldCharType="end"/>
      </w:r>
      <w:r>
        <w:t xml:space="preserve">, сформированный файл выложить в каталог </w:t>
      </w:r>
      <w:r>
        <w:rPr>
          <w:lang w:val="lv-LV"/>
        </w:rPr>
        <w:t>/distr/einfahrt/certs</w:t>
      </w:r>
    </w:p>
    <w:p w14:paraId="3239001C" w14:textId="5196091C" w:rsidR="00091517" w:rsidRPr="00091517" w:rsidRDefault="00091517" w:rsidP="00B46D53">
      <w:pPr>
        <w:pStyle w:val="12"/>
        <w:numPr>
          <w:ilvl w:val="0"/>
          <w:numId w:val="0"/>
        </w:numPr>
        <w:ind w:firstLine="851"/>
      </w:pPr>
      <w:r>
        <w:t xml:space="preserve">При наличии файла расширенных настроек логирования </w:t>
      </w:r>
      <w:r w:rsidR="003335E1" w:rsidRPr="00134B2D">
        <w:t>customLogLevels.xml</w:t>
      </w:r>
      <w:r>
        <w:t xml:space="preserve">, выложить его в каталог </w:t>
      </w:r>
      <w:r w:rsidRPr="005E5F0B">
        <w:t>/distr/einfahrt</w:t>
      </w:r>
    </w:p>
    <w:p w14:paraId="6CBF943F" w14:textId="717EBF86" w:rsidR="001947A4" w:rsidRDefault="001947A4" w:rsidP="001947A4">
      <w:pPr>
        <w:pStyle w:val="IT1"/>
        <w:rPr>
          <w:u w:val="double"/>
        </w:rPr>
      </w:pPr>
      <w:r>
        <w:t xml:space="preserve">Для </w:t>
      </w:r>
      <w:r w:rsidRPr="001947A4">
        <w:rPr>
          <w:lang w:val="lv-LV"/>
        </w:rPr>
        <w:t>запуска</w:t>
      </w:r>
      <w:r>
        <w:rPr>
          <w:lang w:val="lv-LV"/>
        </w:rPr>
        <w:t xml:space="preserve"> </w:t>
      </w:r>
      <w:r>
        <w:t xml:space="preserve">агента под </w:t>
      </w:r>
      <w:r w:rsidRPr="0022213F">
        <w:rPr>
          <w:lang w:val="en-US"/>
        </w:rPr>
        <w:t>d</w:t>
      </w:r>
      <w:r w:rsidRPr="00B02F11">
        <w:rPr>
          <w:lang w:val="en-US"/>
        </w:rPr>
        <w:t>ocker</w:t>
      </w:r>
      <w:r w:rsidRPr="00B02F11">
        <w:t xml:space="preserve">, полученный </w:t>
      </w:r>
      <w:r w:rsidRPr="00B02F11">
        <w:rPr>
          <w:lang w:val="lv-LV"/>
        </w:rPr>
        <w:t xml:space="preserve">docker </w:t>
      </w:r>
      <w:r w:rsidRPr="00B02F11">
        <w:t xml:space="preserve">образ необходимо загрузить в локально установленный </w:t>
      </w:r>
      <w:r w:rsidRPr="00B02F11">
        <w:rPr>
          <w:lang w:val="lv-LV"/>
        </w:rPr>
        <w:t>docker</w:t>
      </w:r>
      <w:r w:rsidRPr="00B02F11">
        <w:t>, на машине</w:t>
      </w:r>
      <w:r w:rsidRPr="00B02F11">
        <w:rPr>
          <w:lang w:val="lv-LV"/>
        </w:rPr>
        <w:t>,</w:t>
      </w:r>
      <w:r w:rsidRPr="00B02F11">
        <w:t xml:space="preserve"> где будет работать агент. Для этого необходимо выложить архив с образом на локальный диск этой машины и выполнить</w:t>
      </w:r>
      <w:r>
        <w:t xml:space="preserve"> команду</w:t>
      </w:r>
      <w:r w:rsidR="003B4FFE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947A4" w:rsidRPr="00D6058A" w14:paraId="01D57156" w14:textId="77777777" w:rsidTr="000A56E7">
        <w:tc>
          <w:tcPr>
            <w:tcW w:w="10196" w:type="dxa"/>
          </w:tcPr>
          <w:p w14:paraId="0CA71B78" w14:textId="77777777" w:rsidR="001947A4" w:rsidRPr="00436CCF" w:rsidRDefault="001947A4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E16A29">
              <w:rPr>
                <w:rFonts w:ascii="Courier New" w:hAnsi="Courier New"/>
                <w:sz w:val="20"/>
                <w:szCs w:val="20"/>
                <w:lang w:val="lv-LV" w:eastAsia="ru-RU"/>
              </w:rPr>
              <w:t>docker load &lt;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 </w:t>
            </w:r>
            <w:r w:rsidRPr="00436CCF">
              <w:rPr>
                <w:rFonts w:ascii="Courier New" w:hAnsi="Courier New"/>
                <w:i/>
                <w:iCs/>
                <w:sz w:val="20"/>
                <w:szCs w:val="20"/>
                <w:lang w:val="lv-LV" w:eastAsia="ru-RU"/>
              </w:rPr>
              <w:t>einfahrt.tgz</w:t>
            </w:r>
          </w:p>
        </w:tc>
      </w:tr>
    </w:tbl>
    <w:p w14:paraId="7469A032" w14:textId="189A10E9" w:rsidR="001947A4" w:rsidRPr="00B02F11" w:rsidRDefault="001947A4" w:rsidP="001947A4">
      <w:pPr>
        <w:pStyle w:val="IT1"/>
        <w:ind w:firstLine="0"/>
      </w:pPr>
      <w:r w:rsidRPr="00B02F11">
        <w:t xml:space="preserve">где </w:t>
      </w:r>
      <w:r w:rsidRPr="00B02F11">
        <w:rPr>
          <w:i/>
          <w:iCs/>
          <w:lang w:val="lv-LV"/>
        </w:rPr>
        <w:t>einfahrt.tgz</w:t>
      </w:r>
      <w:r w:rsidRPr="00B02F11">
        <w:rPr>
          <w:lang w:val="lv-LV"/>
        </w:rPr>
        <w:t xml:space="preserve"> – </w:t>
      </w:r>
      <w:r w:rsidRPr="00B02F11">
        <w:t xml:space="preserve">имя полученного архива с </w:t>
      </w:r>
      <w:r w:rsidRPr="00B02F11">
        <w:rPr>
          <w:lang w:val="lv-LV"/>
        </w:rPr>
        <w:t xml:space="preserve">docker image </w:t>
      </w:r>
      <w:r w:rsidRPr="00B02F11">
        <w:t>агента</w:t>
      </w:r>
      <w:r>
        <w:t xml:space="preserve"> из пакета поставки.</w:t>
      </w:r>
    </w:p>
    <w:p w14:paraId="39FF967C" w14:textId="3011322F" w:rsidR="001947A4" w:rsidRPr="00B02F11" w:rsidRDefault="001947A4" w:rsidP="00B46D53">
      <w:pPr>
        <w:pStyle w:val="IT1"/>
        <w:ind w:left="850" w:firstLine="0"/>
      </w:pPr>
      <w:r w:rsidRPr="00B02F11">
        <w:t>Загрузка должна завершиться без ошибок.</w:t>
      </w:r>
    </w:p>
    <w:p w14:paraId="1D3CECF7" w14:textId="40103ADC" w:rsidR="001947A4" w:rsidRPr="00B02F11" w:rsidRDefault="001947A4" w:rsidP="00B46D53">
      <w:pPr>
        <w:pStyle w:val="IT1"/>
        <w:ind w:left="850" w:firstLine="0"/>
      </w:pPr>
      <w:r w:rsidRPr="00B02F11">
        <w:t>Проверить успешность загрузки можно командой</w:t>
      </w:r>
      <w:r w:rsidR="003B4FFE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947A4" w:rsidRPr="00D6058A" w14:paraId="60318BFE" w14:textId="77777777" w:rsidTr="000A56E7">
        <w:tc>
          <w:tcPr>
            <w:tcW w:w="10196" w:type="dxa"/>
          </w:tcPr>
          <w:p w14:paraId="455B7202" w14:textId="77777777" w:rsidR="001947A4" w:rsidRPr="00E16A29" w:rsidRDefault="001947A4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bookmarkStart w:id="82" w:name="_Hlk109924402"/>
            <w:r w:rsidRPr="00E16A29"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docker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images | grep einfahrt</w:t>
            </w:r>
          </w:p>
        </w:tc>
      </w:tr>
    </w:tbl>
    <w:bookmarkEnd w:id="82"/>
    <w:p w14:paraId="67D4843C" w14:textId="1997B82D" w:rsidR="001947A4" w:rsidRPr="00B02F11" w:rsidRDefault="001947A4" w:rsidP="00B46D53">
      <w:pPr>
        <w:pStyle w:val="IT1"/>
        <w:ind w:left="850" w:firstLine="0"/>
      </w:pPr>
      <w:r w:rsidRPr="00B02F11">
        <w:t>Вывод будет содержать примерно следующую информацию:</w:t>
      </w:r>
    </w:p>
    <w:p w14:paraId="4795642D" w14:textId="20C62E8A" w:rsidR="00091517" w:rsidRDefault="001947A4" w:rsidP="00B46D53">
      <w:pPr>
        <w:pStyle w:val="IT1"/>
        <w:ind w:left="850" w:firstLine="0"/>
        <w:rPr>
          <w:lang w:val="en-US"/>
        </w:rPr>
      </w:pPr>
      <w:r>
        <w:rPr>
          <w:b/>
          <w:bCs/>
          <w:i/>
          <w:iCs/>
          <w:lang w:val="en-US"/>
        </w:rPr>
        <w:t>e</w:t>
      </w:r>
      <w:r w:rsidRPr="00B02F11">
        <w:rPr>
          <w:b/>
          <w:bCs/>
          <w:i/>
          <w:iCs/>
          <w:lang w:val="en-US"/>
        </w:rPr>
        <w:t>infahrt</w:t>
      </w:r>
      <w:r w:rsidRPr="00024934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 xml:space="preserve">    </w:t>
      </w:r>
      <w:r w:rsidRPr="00B02F11">
        <w:rPr>
          <w:b/>
          <w:bCs/>
          <w:i/>
          <w:iCs/>
          <w:lang w:val="en-US"/>
        </w:rPr>
        <w:t>latest</w:t>
      </w:r>
      <w:r w:rsidRPr="00B02F11">
        <w:rPr>
          <w:i/>
          <w:iCs/>
          <w:lang w:val="en-US"/>
        </w:rPr>
        <w:t xml:space="preserve">          c7511824117e   5 days ago      1.2G</w:t>
      </w:r>
    </w:p>
    <w:p w14:paraId="28DBCD48" w14:textId="3FEC860D" w:rsidR="001947A4" w:rsidRDefault="001947A4" w:rsidP="001947A4">
      <w:pPr>
        <w:pStyle w:val="23"/>
      </w:pPr>
      <w:bookmarkStart w:id="83" w:name="_Toc110347207"/>
      <w:r>
        <w:t>Запуск агента</w:t>
      </w:r>
      <w:bookmarkEnd w:id="83"/>
    </w:p>
    <w:p w14:paraId="6FDF7CBB" w14:textId="15349CD8" w:rsidR="009616C0" w:rsidRDefault="0009712F" w:rsidP="009616C0">
      <w:pPr>
        <w:rPr>
          <w:lang w:eastAsia="ru-RU"/>
        </w:rPr>
      </w:pPr>
      <w:r>
        <w:rPr>
          <w:lang w:eastAsia="ru-RU"/>
        </w:rPr>
        <w:t>Для запуска агента</w:t>
      </w:r>
      <w:r w:rsidR="009616C0">
        <w:rPr>
          <w:lang w:eastAsia="ru-RU"/>
        </w:rPr>
        <w:t xml:space="preserve"> используется скрипт </w:t>
      </w:r>
      <w:r w:rsidR="009616C0" w:rsidRPr="00B46D53">
        <w:rPr>
          <w:lang w:eastAsia="ru-RU"/>
        </w:rPr>
        <w:t>run_agent.sh</w:t>
      </w:r>
      <w:r w:rsidR="009616C0">
        <w:rPr>
          <w:lang w:eastAsia="ru-RU"/>
        </w:rPr>
        <w:t xml:space="preserve">, входящий в пакет поставки. </w:t>
      </w:r>
      <w:r>
        <w:rPr>
          <w:lang w:eastAsia="ru-RU"/>
        </w:rPr>
        <w:t xml:space="preserve">Скрипт не требует указания параметров. </w:t>
      </w:r>
      <w:r w:rsidR="009616C0">
        <w:rPr>
          <w:lang w:eastAsia="ru-RU"/>
        </w:rPr>
        <w:t xml:space="preserve">При выполнении всех шагов, перечисленных в п. </w:t>
      </w:r>
      <w:r w:rsidR="009616C0">
        <w:rPr>
          <w:lang w:eastAsia="ru-RU"/>
        </w:rPr>
        <w:fldChar w:fldCharType="begin"/>
      </w:r>
      <w:r w:rsidR="009616C0">
        <w:rPr>
          <w:lang w:eastAsia="ru-RU"/>
        </w:rPr>
        <w:instrText xml:space="preserve"> REF _Ref109905547 \r \h </w:instrText>
      </w:r>
      <w:r w:rsidR="00284BE2">
        <w:rPr>
          <w:lang w:eastAsia="ru-RU"/>
        </w:rPr>
        <w:instrText xml:space="preserve"> \* MERGEFORMAT </w:instrText>
      </w:r>
      <w:r w:rsidR="009616C0">
        <w:rPr>
          <w:lang w:eastAsia="ru-RU"/>
        </w:rPr>
      </w:r>
      <w:r w:rsidR="009616C0">
        <w:rPr>
          <w:lang w:eastAsia="ru-RU"/>
        </w:rPr>
        <w:fldChar w:fldCharType="separate"/>
      </w:r>
      <w:r w:rsidR="009616C0">
        <w:rPr>
          <w:lang w:eastAsia="ru-RU"/>
        </w:rPr>
        <w:t>6.3</w:t>
      </w:r>
      <w:r w:rsidR="009616C0">
        <w:rPr>
          <w:lang w:eastAsia="ru-RU"/>
        </w:rPr>
        <w:fldChar w:fldCharType="end"/>
      </w:r>
      <w:r w:rsidR="009616C0">
        <w:rPr>
          <w:lang w:eastAsia="ru-RU"/>
        </w:rPr>
        <w:t xml:space="preserve">, </w:t>
      </w:r>
      <w:r w:rsidR="00906B3A">
        <w:rPr>
          <w:lang w:eastAsia="ru-RU"/>
        </w:rPr>
        <w:t>агент будет успешно запущен, с сообщением о доступных портах.</w:t>
      </w:r>
      <w:r w:rsidR="00C7242A">
        <w:rPr>
          <w:lang w:eastAsia="ru-RU"/>
        </w:rPr>
        <w:t xml:space="preserve"> При повторном выполнении скрипта, конте</w:t>
      </w:r>
      <w:r w:rsidR="00A07846">
        <w:rPr>
          <w:lang w:eastAsia="ru-RU"/>
        </w:rPr>
        <w:t>й</w:t>
      </w:r>
      <w:r w:rsidR="00C7242A">
        <w:rPr>
          <w:lang w:eastAsia="ru-RU"/>
        </w:rPr>
        <w:t>нер будет остановлен и запущен заново.</w:t>
      </w:r>
    </w:p>
    <w:p w14:paraId="6C2E6D3A" w14:textId="7CBD4D54" w:rsidR="00284BE2" w:rsidRPr="00B46D53" w:rsidRDefault="00284BE2" w:rsidP="009616C0">
      <w:pPr>
        <w:rPr>
          <w:lang w:eastAsia="ru-RU"/>
        </w:rPr>
      </w:pPr>
      <w:r>
        <w:rPr>
          <w:lang w:eastAsia="ru-RU"/>
        </w:rPr>
        <w:t xml:space="preserve">Для сохранения лога агента в файл, запустите скрипт </w:t>
      </w:r>
      <w:r w:rsidRPr="00B46D53">
        <w:rPr>
          <w:lang w:eastAsia="ru-RU"/>
        </w:rPr>
        <w:t xml:space="preserve">log-save.sh. </w:t>
      </w:r>
      <w:r>
        <w:rPr>
          <w:lang w:eastAsia="ru-RU"/>
        </w:rPr>
        <w:t xml:space="preserve">Лог будет сохранен в файле </w:t>
      </w:r>
      <w:r w:rsidRPr="00B46D53">
        <w:rPr>
          <w:lang w:eastAsia="ru-RU"/>
        </w:rPr>
        <w:t>log-</w:t>
      </w:r>
      <w:r w:rsidRPr="00B46D53">
        <w:rPr>
          <w:i/>
          <w:iCs/>
          <w:lang w:eastAsia="ru-RU"/>
        </w:rPr>
        <w:t>дата-время</w:t>
      </w:r>
      <w:r w:rsidRPr="00B46D53">
        <w:rPr>
          <w:lang w:eastAsia="ru-RU"/>
        </w:rPr>
        <w:t>.txt</w:t>
      </w:r>
    </w:p>
    <w:p w14:paraId="50F8A41C" w14:textId="2B98DE12" w:rsidR="00284BE2" w:rsidRDefault="00284BE2" w:rsidP="00B46D53">
      <w:pPr>
        <w:rPr>
          <w:lang w:eastAsia="ru-RU"/>
        </w:rPr>
      </w:pPr>
      <w:r>
        <w:rPr>
          <w:lang w:eastAsia="ru-RU"/>
        </w:rPr>
        <w:t xml:space="preserve">Для просмотра лога в режиме реального времени, запустите скрипт </w:t>
      </w:r>
      <w:r w:rsidRPr="00B46D53">
        <w:rPr>
          <w:lang w:eastAsia="ru-RU"/>
        </w:rPr>
        <w:t>log.sh</w:t>
      </w:r>
      <w:r>
        <w:rPr>
          <w:lang w:eastAsia="ru-RU"/>
        </w:rPr>
        <w:t>.</w:t>
      </w:r>
    </w:p>
    <w:p w14:paraId="228C16BB" w14:textId="085227B9" w:rsidR="00284BE2" w:rsidRPr="00B46D53" w:rsidRDefault="00284BE2" w:rsidP="00B46D53">
      <w:pPr>
        <w:rPr>
          <w:lang w:eastAsia="ru-RU"/>
        </w:rPr>
      </w:pPr>
      <w:r>
        <w:rPr>
          <w:lang w:eastAsia="ru-RU"/>
        </w:rPr>
        <w:t>В случае необходимости сбора диагностической информации для отправки службе поддержки, запустите скри</w:t>
      </w:r>
      <w:r w:rsidR="00A07846">
        <w:rPr>
          <w:lang w:eastAsia="ru-RU"/>
        </w:rPr>
        <w:t>п</w:t>
      </w:r>
      <w:r>
        <w:rPr>
          <w:lang w:eastAsia="ru-RU"/>
        </w:rPr>
        <w:t xml:space="preserve">т </w:t>
      </w:r>
      <w:r w:rsidRPr="00B46D53">
        <w:rPr>
          <w:lang w:eastAsia="ru-RU"/>
        </w:rPr>
        <w:t>diag.sh</w:t>
      </w:r>
    </w:p>
    <w:p w14:paraId="5A8235E6" w14:textId="6DF41D13" w:rsidR="00A07846" w:rsidRDefault="00284BE2">
      <w:pPr>
        <w:rPr>
          <w:lang w:eastAsia="ru-RU"/>
        </w:rPr>
      </w:pPr>
      <w:r w:rsidRPr="00B46D53">
        <w:rPr>
          <w:lang w:eastAsia="ru-RU"/>
        </w:rPr>
        <w:t>Остановка контейнера осуществляется скриптом stop.sh</w:t>
      </w:r>
    </w:p>
    <w:p w14:paraId="5463DA99" w14:textId="490C63E7" w:rsidR="0009712F" w:rsidRPr="00B46D53" w:rsidRDefault="00A07846" w:rsidP="0009712F">
      <w:pPr>
        <w:rPr>
          <w:i/>
          <w:iCs/>
          <w:lang w:eastAsia="ru-RU"/>
        </w:rPr>
      </w:pPr>
      <w:r w:rsidRPr="00B46D53">
        <w:rPr>
          <w:i/>
          <w:iCs/>
          <w:lang w:eastAsia="ru-RU"/>
        </w:rPr>
        <w:lastRenderedPageBreak/>
        <w:t xml:space="preserve">Примечание: в ряде случаев может наблюдаться </w:t>
      </w:r>
      <w:r w:rsidR="0009712F" w:rsidRPr="00B46D53">
        <w:rPr>
          <w:i/>
          <w:iCs/>
          <w:lang w:eastAsia="ru-RU"/>
        </w:rPr>
        <w:t xml:space="preserve">остановка контейнера через несколько секунд после запуска, с сообщением в логе «java.lang.IllegalStateException: Ошибка вызова функции acquireContext: </w:t>
      </w:r>
      <w:r w:rsidR="0009712F" w:rsidRPr="00B46D53">
        <w:rPr>
          <w:b/>
          <w:bCs/>
          <w:i/>
          <w:iCs/>
          <w:lang w:eastAsia="ru-RU"/>
        </w:rPr>
        <w:t>0x8009001a</w:t>
      </w:r>
      <w:r w:rsidR="0009712F" w:rsidRPr="00B46D53">
        <w:rPr>
          <w:i/>
          <w:iCs/>
          <w:lang w:eastAsia="ru-RU"/>
        </w:rPr>
        <w:t>».</w:t>
      </w:r>
    </w:p>
    <w:p w14:paraId="67603182" w14:textId="77777777" w:rsidR="0009712F" w:rsidRPr="00B46D53" w:rsidRDefault="0009712F" w:rsidP="0009712F">
      <w:pPr>
        <w:rPr>
          <w:i/>
          <w:iCs/>
          <w:lang w:eastAsia="ru-RU"/>
        </w:rPr>
      </w:pPr>
      <w:r w:rsidRPr="00B46D53">
        <w:rPr>
          <w:i/>
          <w:iCs/>
          <w:lang w:eastAsia="ru-RU"/>
        </w:rPr>
        <w:t>В этом случае следует изменить владельца каталога keys и вложенных подкаталогов и файлов на пользователя с id=1000: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09712F" w:rsidRPr="00D6058A" w14:paraId="3D314163" w14:textId="77777777" w:rsidTr="000A56E7">
        <w:tc>
          <w:tcPr>
            <w:tcW w:w="10196" w:type="dxa"/>
          </w:tcPr>
          <w:p w14:paraId="0B93B91D" w14:textId="47F6C5D5" w:rsidR="0009712F" w:rsidRPr="00E16A29" w:rsidRDefault="0009712F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09712F">
              <w:rPr>
                <w:rFonts w:ascii="Courier New" w:hAnsi="Courier New"/>
                <w:sz w:val="20"/>
                <w:szCs w:val="20"/>
                <w:lang w:val="lv-LV" w:eastAsia="ru-RU"/>
              </w:rPr>
              <w:t>chown -R 1000 keys</w:t>
            </w:r>
          </w:p>
        </w:tc>
      </w:tr>
    </w:tbl>
    <w:p w14:paraId="34E729C4" w14:textId="7B617473" w:rsidR="00A07846" w:rsidRDefault="0009712F" w:rsidP="006071A4">
      <w:pPr>
        <w:rPr>
          <w:lang w:eastAsia="ru-RU"/>
        </w:rPr>
      </w:pPr>
      <w:r w:rsidRPr="00B46D53">
        <w:rPr>
          <w:i/>
          <w:iCs/>
          <w:lang w:eastAsia="ru-RU"/>
        </w:rPr>
        <w:t>после чего повторить выполнение скрипта запуска контейнера.</w:t>
      </w:r>
    </w:p>
    <w:p w14:paraId="6BAE1C45" w14:textId="178E741E" w:rsidR="00C7242A" w:rsidRPr="00B46D53" w:rsidRDefault="00C7242A" w:rsidP="00B46D53">
      <w:pPr>
        <w:pStyle w:val="23"/>
        <w:rPr>
          <w:lang w:val="en-US"/>
        </w:rPr>
      </w:pPr>
      <w:bookmarkStart w:id="84" w:name="_Toc110347208"/>
      <w:r>
        <w:t xml:space="preserve">Информация по лицензированию </w:t>
      </w:r>
      <w:r>
        <w:rPr>
          <w:lang w:val="en-US"/>
        </w:rPr>
        <w:t>CryptoPro</w:t>
      </w:r>
      <w:bookmarkEnd w:id="84"/>
    </w:p>
    <w:p w14:paraId="6C2C8C52" w14:textId="77777777" w:rsidR="00634729" w:rsidRDefault="00634729" w:rsidP="00634729">
      <w:pPr>
        <w:pStyle w:val="IT1"/>
      </w:pPr>
      <w:r>
        <w:t xml:space="preserve">Входящие в поставку версии CryptoPro не имеют предустановленной лицензии, и могут работать как trial в течение трех месяцев </w:t>
      </w:r>
      <w:r w:rsidRPr="00436CCF">
        <w:rPr>
          <w:u w:val="single"/>
        </w:rPr>
        <w:t>с момента создания образа</w:t>
      </w:r>
      <w:r>
        <w:t xml:space="preserve"> (не с момента первого запуска!)</w:t>
      </w:r>
    </w:p>
    <w:p w14:paraId="041024A6" w14:textId="77777777" w:rsidR="00634729" w:rsidRDefault="00634729" w:rsidP="00634729">
      <w:pPr>
        <w:pStyle w:val="IT1"/>
      </w:pPr>
      <w:r w:rsidRPr="00024934">
        <w:rPr>
          <w:b/>
          <w:bCs/>
        </w:rPr>
        <w:t xml:space="preserve">Для использования </w:t>
      </w:r>
      <w:r w:rsidRPr="00024934">
        <w:rPr>
          <w:b/>
          <w:bCs/>
          <w:lang w:val="lv-LV"/>
        </w:rPr>
        <w:t xml:space="preserve">trial </w:t>
      </w:r>
      <w:r w:rsidRPr="00024934">
        <w:rPr>
          <w:b/>
          <w:bCs/>
        </w:rPr>
        <w:t xml:space="preserve">версии </w:t>
      </w:r>
      <w:r w:rsidRPr="00024934">
        <w:rPr>
          <w:b/>
          <w:bCs/>
          <w:lang w:val="lv-LV"/>
        </w:rPr>
        <w:t xml:space="preserve">CryptoPro </w:t>
      </w:r>
      <w:r w:rsidRPr="00024934">
        <w:rPr>
          <w:b/>
          <w:bCs/>
        </w:rPr>
        <w:t>не требуется каких-либо дополнительных действий</w:t>
      </w:r>
      <w:r>
        <w:rPr>
          <w:b/>
          <w:bCs/>
        </w:rPr>
        <w:t>,</w:t>
      </w:r>
      <w:r w:rsidRPr="00024934">
        <w:rPr>
          <w:b/>
          <w:bCs/>
        </w:rPr>
        <w:t xml:space="preserve"> касающихся лицензирования</w:t>
      </w:r>
      <w:r>
        <w:t>.</w:t>
      </w:r>
    </w:p>
    <w:p w14:paraId="7A5A9558" w14:textId="77777777" w:rsidR="00634729" w:rsidRDefault="00634729" w:rsidP="00634729">
      <w:pPr>
        <w:pStyle w:val="IT1"/>
      </w:pPr>
      <w:r w:rsidRPr="00024934">
        <w:t xml:space="preserve">В случае, </w:t>
      </w:r>
      <w:r w:rsidRPr="00024934">
        <w:rPr>
          <w:b/>
          <w:bCs/>
        </w:rPr>
        <w:t>если у Вас есть полная лицензия</w:t>
      </w:r>
      <w:r w:rsidRPr="00024934">
        <w:t xml:space="preserve"> на CryptoPro CSP и CryptoPro JCP, </w:t>
      </w:r>
      <w:r w:rsidRPr="00977A34">
        <w:t>п</w:t>
      </w:r>
      <w:r>
        <w:t>редусмотрена возможность передачи номеров лицензий CSP и JCP при запуске контейнера, при передаче валидных лицензий соответствующие компоненты CryptoPro будут лицензированы на этапе запуска.</w:t>
      </w:r>
    </w:p>
    <w:p w14:paraId="00205525" w14:textId="77777777" w:rsidR="00634729" w:rsidRDefault="00634729" w:rsidP="00634729">
      <w:pPr>
        <w:pStyle w:val="IT1"/>
      </w:pPr>
      <w:r>
        <w:t>Для этого необходимо, чтобы текстовый файл, содержащий сроку с лицензией на CryptoPro CSP был при запуске контейнера доступен внутри контейнера по пути /egov/csp.lic. Аналогично, лицензия для CryptoPro JCP должна быть доступна внутри контейнера в текстовом файле /egov/jcp.lic</w:t>
      </w:r>
    </w:p>
    <w:p w14:paraId="0B89B0A1" w14:textId="64BD5051" w:rsidR="00634729" w:rsidRDefault="00634729" w:rsidP="00634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="Calibri"/>
          <w:szCs w:val="24"/>
        </w:rPr>
      </w:pPr>
      <w:r w:rsidRPr="00977A34">
        <w:rPr>
          <w:rFonts w:eastAsia="Calibri"/>
          <w:szCs w:val="24"/>
        </w:rPr>
        <w:t>При запуске под docker-ом можно</w:t>
      </w:r>
      <w:r>
        <w:rPr>
          <w:rFonts w:eastAsia="Calibri"/>
          <w:szCs w:val="24"/>
        </w:rPr>
        <w:t xml:space="preserve"> для этого</w:t>
      </w:r>
      <w:r w:rsidRPr="00977A34">
        <w:rPr>
          <w:rFonts w:eastAsia="Calibri"/>
          <w:szCs w:val="24"/>
        </w:rPr>
        <w:t xml:space="preserve"> монтировать внешние файлы, содержащие номера лицензий, по указанным выше путям.</w:t>
      </w:r>
    </w:p>
    <w:p w14:paraId="3C49DA98" w14:textId="288CE32A" w:rsidR="00634729" w:rsidRPr="00977A34" w:rsidRDefault="00634729" w:rsidP="00634729">
      <w:pPr>
        <w:pStyle w:val="IT1"/>
      </w:pPr>
      <w:r w:rsidRPr="007A22DC">
        <w:t xml:space="preserve">Для того, чтобы прилагаемый скрипт запуска применил лицензии CryptoPro, </w:t>
      </w:r>
      <w:r w:rsidRPr="007A22DC">
        <w:rPr>
          <w:b/>
          <w:bCs/>
        </w:rPr>
        <w:t>при их наличии</w:t>
      </w:r>
      <w:r w:rsidRPr="007A22DC">
        <w:t>, их необходимо поместить в текстовые файлы licen</w:t>
      </w:r>
      <w:r w:rsidRPr="007A22DC">
        <w:rPr>
          <w:lang w:val="lv-LV"/>
        </w:rPr>
        <w:t>s</w:t>
      </w:r>
      <w:r w:rsidRPr="007A22DC">
        <w:t>es/jcp.txt и licen</w:t>
      </w:r>
      <w:r w:rsidRPr="007A22DC">
        <w:rPr>
          <w:lang w:val="lv-LV"/>
        </w:rPr>
        <w:t>s</w:t>
      </w:r>
      <w:r w:rsidRPr="007A22DC">
        <w:t>es/csp.txt соответственно</w:t>
      </w:r>
      <w:r w:rsidR="006071A4">
        <w:t>.</w:t>
      </w:r>
    </w:p>
    <w:bookmarkEnd w:id="74"/>
    <w:bookmarkEnd w:id="76"/>
    <w:p w14:paraId="2E7714A3" w14:textId="77777777" w:rsidR="00A14A6B" w:rsidRPr="00F75FF6" w:rsidRDefault="00A14A6B" w:rsidP="00B46D53">
      <w:pPr>
        <w:pStyle w:val="IT1"/>
        <w:ind w:firstLine="0"/>
      </w:pPr>
    </w:p>
    <w:p w14:paraId="09D6CA4B" w14:textId="5C438619" w:rsidR="001139CB" w:rsidRPr="00544D6E" w:rsidRDefault="00957829" w:rsidP="00544D6E">
      <w:pPr>
        <w:pStyle w:val="14"/>
        <w:rPr>
          <w:rFonts w:ascii="Times New Roman" w:hAnsi="Times New Roman"/>
        </w:rPr>
      </w:pPr>
      <w:bookmarkStart w:id="85" w:name="_Toc101955985"/>
      <w:bookmarkStart w:id="86" w:name="_Toc110347210"/>
      <w:r w:rsidRPr="00544D6E">
        <w:rPr>
          <w:rFonts w:ascii="Times New Roman" w:hAnsi="Times New Roman"/>
        </w:rPr>
        <w:lastRenderedPageBreak/>
        <w:t xml:space="preserve">Типовые </w:t>
      </w:r>
      <w:r w:rsidR="00714E90">
        <w:rPr>
          <w:rFonts w:ascii="Times New Roman" w:hAnsi="Times New Roman"/>
        </w:rPr>
        <w:t>вопросы и проблемы</w:t>
      </w:r>
      <w:bookmarkEnd w:id="85"/>
      <w:bookmarkEnd w:id="86"/>
    </w:p>
    <w:tbl>
      <w:tblPr>
        <w:tblStyle w:val="af6"/>
        <w:tblW w:w="10201" w:type="dxa"/>
        <w:tblLook w:val="04A0" w:firstRow="1" w:lastRow="0" w:firstColumn="1" w:lastColumn="0" w:noHBand="0" w:noVBand="1"/>
      </w:tblPr>
      <w:tblGrid>
        <w:gridCol w:w="510"/>
        <w:gridCol w:w="3110"/>
        <w:gridCol w:w="6581"/>
      </w:tblGrid>
      <w:tr w:rsidR="001E754A" w14:paraId="7E05A1F2" w14:textId="77777777" w:rsidTr="00F51998">
        <w:tc>
          <w:tcPr>
            <w:tcW w:w="510" w:type="dxa"/>
            <w:vAlign w:val="center"/>
          </w:tcPr>
          <w:p w14:paraId="04275FB4" w14:textId="1D05CE98" w:rsidR="00C807E2" w:rsidRPr="00544D6E" w:rsidRDefault="00C807E2" w:rsidP="00F51998">
            <w:pPr>
              <w:pStyle w:val="affd"/>
              <w:ind w:firstLine="0"/>
            </w:pPr>
            <w:r w:rsidRPr="000C1DAA">
              <w:t>№</w:t>
            </w:r>
          </w:p>
        </w:tc>
        <w:tc>
          <w:tcPr>
            <w:tcW w:w="3110" w:type="dxa"/>
            <w:vAlign w:val="center"/>
          </w:tcPr>
          <w:p w14:paraId="758F2945" w14:textId="588B78BF" w:rsidR="00C807E2" w:rsidRPr="00544D6E" w:rsidRDefault="00714E90" w:rsidP="00F51998">
            <w:pPr>
              <w:pStyle w:val="affd"/>
              <w:ind w:firstLine="0"/>
            </w:pPr>
            <w:r>
              <w:t>Вопрос/</w:t>
            </w:r>
            <w:r w:rsidR="00C807E2" w:rsidRPr="00544D6E">
              <w:t>Проблема</w:t>
            </w:r>
          </w:p>
        </w:tc>
        <w:tc>
          <w:tcPr>
            <w:tcW w:w="6581" w:type="dxa"/>
            <w:vAlign w:val="center"/>
          </w:tcPr>
          <w:p w14:paraId="102F34B4" w14:textId="6F125B89" w:rsidR="00C807E2" w:rsidRPr="000C1DAA" w:rsidRDefault="00955A77" w:rsidP="00F51998">
            <w:pPr>
              <w:pStyle w:val="affd"/>
              <w:ind w:firstLine="0"/>
            </w:pPr>
            <w:r>
              <w:t>Решение</w:t>
            </w:r>
          </w:p>
        </w:tc>
      </w:tr>
      <w:tr w:rsidR="00714E90" w14:paraId="72B007F9" w14:textId="77777777" w:rsidTr="00EB1CC2">
        <w:tc>
          <w:tcPr>
            <w:tcW w:w="510" w:type="dxa"/>
            <w:vAlign w:val="center"/>
          </w:tcPr>
          <w:p w14:paraId="24647C14" w14:textId="77777777" w:rsidR="00714E90" w:rsidRPr="00EB1CC2" w:rsidRDefault="00714E90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</w:rPr>
            </w:pPr>
          </w:p>
        </w:tc>
        <w:tc>
          <w:tcPr>
            <w:tcW w:w="3110" w:type="dxa"/>
          </w:tcPr>
          <w:p w14:paraId="3DF8E10F" w14:textId="1980B6FF" w:rsidR="00714E90" w:rsidRPr="00867CFE" w:rsidRDefault="00867CFE" w:rsidP="00544D6E">
            <w:pPr>
              <w:pStyle w:val="afff"/>
            </w:pPr>
            <w:r>
              <w:t xml:space="preserve">Как скачать актуальный </w:t>
            </w:r>
            <w:r>
              <w:rPr>
                <w:lang w:val="en-US"/>
              </w:rPr>
              <w:t>JDBC</w:t>
            </w:r>
            <w:r>
              <w:t xml:space="preserve"> драйвер?</w:t>
            </w:r>
          </w:p>
        </w:tc>
        <w:tc>
          <w:tcPr>
            <w:tcW w:w="6581" w:type="dxa"/>
          </w:tcPr>
          <w:p w14:paraId="14911EA2" w14:textId="77777777" w:rsidR="00714E90" w:rsidRDefault="00714E90" w:rsidP="001001C8">
            <w:pPr>
              <w:pStyle w:val="a4"/>
              <w:numPr>
                <w:ilvl w:val="0"/>
                <w:numId w:val="47"/>
              </w:numPr>
            </w:pPr>
            <w:r>
              <w:t>Драйвер можно получить по адресу http://&lt;ваш_хост&gt;:8182/api/v1/jdbc-driver</w:t>
            </w:r>
          </w:p>
          <w:p w14:paraId="1E50DB9C" w14:textId="77777777" w:rsidR="00714E90" w:rsidRDefault="00714E90" w:rsidP="001001C8">
            <w:pPr>
              <w:pStyle w:val="a4"/>
              <w:numPr>
                <w:ilvl w:val="0"/>
                <w:numId w:val="47"/>
              </w:numPr>
            </w:pPr>
            <w:r>
              <w:t>C текущими настройками, агент будет доступен:</w:t>
            </w:r>
          </w:p>
          <w:p w14:paraId="1F05B056" w14:textId="5D883F07" w:rsidR="00714E90" w:rsidRDefault="00714E90" w:rsidP="001001C8">
            <w:pPr>
              <w:pStyle w:val="a4"/>
              <w:numPr>
                <w:ilvl w:val="0"/>
                <w:numId w:val="48"/>
              </w:numPr>
            </w:pPr>
            <w:r>
              <w:t>на порту 8183 для sql запросов по JDBC</w:t>
            </w:r>
          </w:p>
          <w:p w14:paraId="0FDED578" w14:textId="0985E6B9" w:rsidR="00714E90" w:rsidRPr="00D97D33" w:rsidRDefault="00714E90" w:rsidP="001001C8">
            <w:pPr>
              <w:pStyle w:val="a4"/>
              <w:numPr>
                <w:ilvl w:val="0"/>
                <w:numId w:val="48"/>
              </w:numPr>
            </w:pPr>
            <w:r>
              <w:t>на порту 8192 для sql запросов по REST</w:t>
            </w:r>
          </w:p>
        </w:tc>
      </w:tr>
      <w:tr w:rsidR="00714E90" w:rsidRPr="009A3701" w14:paraId="647AA352" w14:textId="77777777" w:rsidTr="00EB1CC2">
        <w:tc>
          <w:tcPr>
            <w:tcW w:w="510" w:type="dxa"/>
            <w:vAlign w:val="center"/>
          </w:tcPr>
          <w:p w14:paraId="662EE22D" w14:textId="77777777" w:rsidR="00714E90" w:rsidRPr="00EB1CC2" w:rsidRDefault="00714E90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</w:rPr>
            </w:pPr>
          </w:p>
        </w:tc>
        <w:tc>
          <w:tcPr>
            <w:tcW w:w="3110" w:type="dxa"/>
          </w:tcPr>
          <w:p w14:paraId="2FA7C8F7" w14:textId="0058B750" w:rsidR="00714E90" w:rsidRPr="00544D6E" w:rsidRDefault="00955A77" w:rsidP="00544D6E">
            <w:pPr>
              <w:pStyle w:val="afff"/>
            </w:pPr>
            <w:r>
              <w:t>Как проверить соединение Агента с Ядром ПОДД?</w:t>
            </w:r>
          </w:p>
        </w:tc>
        <w:tc>
          <w:tcPr>
            <w:tcW w:w="6581" w:type="dxa"/>
          </w:tcPr>
          <w:p w14:paraId="60101294" w14:textId="18BA97EE" w:rsidR="00955A77" w:rsidRDefault="00955A77" w:rsidP="001001C8">
            <w:pPr>
              <w:pStyle w:val="a4"/>
              <w:numPr>
                <w:ilvl w:val="0"/>
                <w:numId w:val="49"/>
              </w:numPr>
            </w:pPr>
            <w:r>
              <w:t xml:space="preserve">Воспользуйтесь запросом "SELECT 1". </w:t>
            </w:r>
          </w:p>
          <w:p w14:paraId="5CDDF725" w14:textId="1392EDCD" w:rsidR="004463D0" w:rsidRDefault="004463D0" w:rsidP="001001C8">
            <w:pPr>
              <w:pStyle w:val="a4"/>
              <w:numPr>
                <w:ilvl w:val="0"/>
                <w:numId w:val="49"/>
              </w:numPr>
            </w:pPr>
            <w:r>
              <w:t>Воспользуйтесь к</w:t>
            </w:r>
            <w:r w:rsidR="00955A77">
              <w:t>оманд</w:t>
            </w:r>
            <w:r>
              <w:t>ой</w:t>
            </w:r>
            <w:r w:rsidR="00955A77">
              <w:t xml:space="preserve"> для проверки через REST с использованием утилиты curl:</w:t>
            </w:r>
          </w:p>
          <w:p w14:paraId="52D585CB" w14:textId="5DD5744C" w:rsidR="00714E90" w:rsidRPr="001C1992" w:rsidRDefault="00955A77" w:rsidP="00891FA4">
            <w:pPr>
              <w:pStyle w:val="a4"/>
              <w:numPr>
                <w:ilvl w:val="0"/>
                <w:numId w:val="0"/>
              </w:numPr>
              <w:ind w:left="397" w:hanging="18"/>
              <w:rPr>
                <w:i/>
                <w:iCs/>
                <w:lang w:val="en-US"/>
              </w:rPr>
            </w:pPr>
            <w:r w:rsidRPr="001C1992">
              <w:rPr>
                <w:i/>
                <w:iCs/>
                <w:lang w:val="en-US"/>
              </w:rPr>
              <w:t>curl -X POST -H "Accept-Version:1" -H "Content-Type: application/json" -d '{"sql": {"sql": "select 1"}}' http://&lt;</w:t>
            </w:r>
            <w:r w:rsidRPr="001C1992">
              <w:rPr>
                <w:i/>
                <w:iCs/>
              </w:rPr>
              <w:t>ваш</w:t>
            </w:r>
            <w:r w:rsidRPr="001C1992">
              <w:rPr>
                <w:i/>
                <w:iCs/>
                <w:lang w:val="en-US"/>
              </w:rPr>
              <w:t>_</w:t>
            </w:r>
            <w:r w:rsidRPr="001C1992">
              <w:rPr>
                <w:i/>
                <w:iCs/>
              </w:rPr>
              <w:t>хост</w:t>
            </w:r>
            <w:r w:rsidRPr="001C1992">
              <w:rPr>
                <w:i/>
                <w:iCs/>
                <w:lang w:val="en-US"/>
              </w:rPr>
              <w:t>&gt;:8192/query --silent -m 30</w:t>
            </w:r>
          </w:p>
        </w:tc>
      </w:tr>
      <w:tr w:rsidR="001E754A" w14:paraId="5EB589DA" w14:textId="77777777" w:rsidTr="00EB1CC2">
        <w:tc>
          <w:tcPr>
            <w:tcW w:w="510" w:type="dxa"/>
            <w:vAlign w:val="center"/>
          </w:tcPr>
          <w:p w14:paraId="3922C8D6" w14:textId="1B5BD868" w:rsidR="00C807E2" w:rsidRPr="00C01C52" w:rsidRDefault="00C807E2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  <w:lang w:val="en-US"/>
              </w:rPr>
            </w:pPr>
          </w:p>
        </w:tc>
        <w:tc>
          <w:tcPr>
            <w:tcW w:w="3110" w:type="dxa"/>
          </w:tcPr>
          <w:p w14:paraId="067F8067" w14:textId="4CD6C5A2" w:rsidR="00C807E2" w:rsidRPr="000C1DAA" w:rsidRDefault="00C807E2" w:rsidP="00544D6E">
            <w:pPr>
              <w:pStyle w:val="afff"/>
            </w:pPr>
            <w:r w:rsidRPr="00544D6E">
              <w:t>В лог-файле присутствует ошибка "Ошибка вызова функции acquireContext: 0x80090016"</w:t>
            </w:r>
            <w:r w:rsidR="007364F4">
              <w:t xml:space="preserve"> </w:t>
            </w:r>
          </w:p>
        </w:tc>
        <w:tc>
          <w:tcPr>
            <w:tcW w:w="6581" w:type="dxa"/>
          </w:tcPr>
          <w:p w14:paraId="113B2EFA" w14:textId="227331CC" w:rsidR="00D97D33" w:rsidRDefault="007364F4" w:rsidP="001001C8">
            <w:pPr>
              <w:pStyle w:val="a4"/>
              <w:numPr>
                <w:ilvl w:val="0"/>
                <w:numId w:val="50"/>
              </w:numPr>
            </w:pPr>
            <w:r>
              <w:t>При запуске агента без использ</w:t>
            </w:r>
            <w:r w:rsidR="004B015B">
              <w:t>о</w:t>
            </w:r>
            <w:r>
              <w:t xml:space="preserve">вания </w:t>
            </w:r>
            <w:r>
              <w:rPr>
                <w:lang w:val="lv-LV"/>
              </w:rPr>
              <w:t xml:space="preserve">docker, </w:t>
            </w:r>
            <w:r>
              <w:t>у</w:t>
            </w:r>
            <w:r w:rsidR="00D97D33" w:rsidRPr="00D97D33">
              <w:t xml:space="preserve">бедитесь, что </w:t>
            </w:r>
            <w:r w:rsidR="00D475AC" w:rsidRPr="00D97D33">
              <w:t>кон</w:t>
            </w:r>
            <w:r w:rsidR="00D475AC">
              <w:t>тей</w:t>
            </w:r>
            <w:r w:rsidR="00D475AC" w:rsidRPr="00D97D33">
              <w:t xml:space="preserve">нер </w:t>
            </w:r>
            <w:r w:rsidR="00D97D33" w:rsidRPr="00D97D33">
              <w:t>с ключами выложен в /var/opt/cprocsp/keys/{{user}}/ </w:t>
            </w:r>
          </w:p>
          <w:p w14:paraId="59C72010" w14:textId="384A24DE" w:rsidR="004463D0" w:rsidRDefault="004463D0" w:rsidP="001001C8">
            <w:pPr>
              <w:pStyle w:val="a4"/>
              <w:numPr>
                <w:ilvl w:val="0"/>
                <w:numId w:val="50"/>
              </w:numPr>
            </w:pPr>
            <w:r>
              <w:t>П</w:t>
            </w:r>
            <w:r w:rsidR="00D97D33" w:rsidRPr="00D97D33">
              <w:t>ользователь {{user}} имеет доступ на чтение к</w:t>
            </w:r>
            <w:r w:rsidR="007364F4" w:rsidRPr="00D97D33">
              <w:t xml:space="preserve"> /var/opt/cprocsp/keys/{{user}}/ </w:t>
            </w:r>
          </w:p>
          <w:p w14:paraId="0DF6BDD6" w14:textId="77777777" w:rsidR="00C807E2" w:rsidRPr="00B46D53" w:rsidRDefault="00D97D33" w:rsidP="001001C8">
            <w:pPr>
              <w:pStyle w:val="a4"/>
              <w:numPr>
                <w:ilvl w:val="0"/>
                <w:numId w:val="50"/>
              </w:numPr>
            </w:pPr>
            <w:r w:rsidRPr="00D97D33">
              <w:t>Убедитесь, что агент запускается от пользователя {{user}}</w:t>
            </w:r>
            <w:r w:rsidR="007364F4">
              <w:t xml:space="preserve"> при запуске без использования </w:t>
            </w:r>
            <w:r w:rsidR="007364F4">
              <w:rPr>
                <w:lang w:val="lv-LV"/>
              </w:rPr>
              <w:t>docker</w:t>
            </w:r>
          </w:p>
          <w:p w14:paraId="646DADE8" w14:textId="71721B94" w:rsidR="007364F4" w:rsidRPr="000C1DAA" w:rsidRDefault="007364F4" w:rsidP="001001C8">
            <w:pPr>
              <w:pStyle w:val="a4"/>
              <w:numPr>
                <w:ilvl w:val="0"/>
                <w:numId w:val="50"/>
              </w:numPr>
            </w:pPr>
            <w:r>
              <w:t xml:space="preserve">При использовании </w:t>
            </w:r>
            <w:r>
              <w:rPr>
                <w:lang w:val="en-US"/>
              </w:rPr>
              <w:t>d</w:t>
            </w:r>
            <w:r w:rsidRPr="00B46D53">
              <w:rPr>
                <w:lang w:val="en-US"/>
              </w:rPr>
              <w:t>ocker</w:t>
            </w:r>
            <w:r w:rsidRPr="00B46D53">
              <w:t xml:space="preserve">, </w:t>
            </w:r>
            <w:r w:rsidR="004B015B" w:rsidRPr="00B46D53">
              <w:t>убедитесь,</w:t>
            </w:r>
            <w:r w:rsidRPr="00B46D53">
              <w:t xml:space="preserve"> что при запуске указан ключ «--</w:t>
            </w:r>
            <w:r w:rsidRPr="00B46D53">
              <w:rPr>
                <w:lang w:val="lv-LV"/>
              </w:rPr>
              <w:t>user=1000</w:t>
            </w:r>
            <w:r w:rsidRPr="00B46D53">
              <w:t>»</w:t>
            </w:r>
          </w:p>
        </w:tc>
      </w:tr>
      <w:tr w:rsidR="007364F4" w14:paraId="1342EBF7" w14:textId="77777777" w:rsidTr="00EB1CC2">
        <w:trPr>
          <w:trHeight w:val="1704"/>
        </w:trPr>
        <w:tc>
          <w:tcPr>
            <w:tcW w:w="510" w:type="dxa"/>
            <w:vAlign w:val="center"/>
          </w:tcPr>
          <w:p w14:paraId="35AAD7FD" w14:textId="77777777" w:rsidR="007364F4" w:rsidRPr="00EB1CC2" w:rsidRDefault="007364F4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</w:rPr>
            </w:pPr>
          </w:p>
        </w:tc>
        <w:tc>
          <w:tcPr>
            <w:tcW w:w="3110" w:type="dxa"/>
          </w:tcPr>
          <w:p w14:paraId="762CDD3F" w14:textId="4124C9CE" w:rsidR="007364F4" w:rsidRPr="00544D6E" w:rsidRDefault="007364F4" w:rsidP="00544D6E">
            <w:pPr>
              <w:pStyle w:val="afff"/>
            </w:pPr>
            <w:r w:rsidRPr="00544D6E">
              <w:t>В лог-файле присутствует ошибка "Ошибка вызова функции acquireContext: 0x80090016"</w:t>
            </w:r>
          </w:p>
        </w:tc>
        <w:tc>
          <w:tcPr>
            <w:tcW w:w="6581" w:type="dxa"/>
          </w:tcPr>
          <w:p w14:paraId="7A75FD4A" w14:textId="77777777" w:rsidR="007364F4" w:rsidRPr="00B46D53" w:rsidRDefault="00906B3A" w:rsidP="00B46D53">
            <w:pPr>
              <w:pStyle w:val="a4"/>
              <w:numPr>
                <w:ilvl w:val="0"/>
                <w:numId w:val="60"/>
              </w:numPr>
              <w:ind w:left="360"/>
            </w:pPr>
            <w:r>
              <w:t xml:space="preserve">При использовании </w:t>
            </w:r>
            <w:r>
              <w:rPr>
                <w:lang w:val="en-US"/>
              </w:rPr>
              <w:t>d</w:t>
            </w:r>
            <w:r>
              <w:rPr>
                <w:lang w:val="lv-LV"/>
              </w:rPr>
              <w:t>ocker</w:t>
            </w:r>
            <w:r>
              <w:t xml:space="preserve">, установите владельца </w:t>
            </w:r>
            <w:r>
              <w:rPr>
                <w:lang w:val="lv-LV"/>
              </w:rPr>
              <w:t xml:space="preserve">id=1000 </w:t>
            </w:r>
            <w:r>
              <w:t xml:space="preserve">на каталог </w:t>
            </w:r>
            <w:r>
              <w:rPr>
                <w:lang w:val="lv-LV"/>
              </w:rPr>
              <w:t xml:space="preserve">keys </w:t>
            </w:r>
            <w:r>
              <w:t>рекурсивно</w:t>
            </w:r>
            <w:r>
              <w:rPr>
                <w:lang w:val="lv-LV"/>
              </w:rPr>
              <w:br/>
              <w:t>chown -R 1000 keys</w:t>
            </w:r>
          </w:p>
          <w:p w14:paraId="3230C002" w14:textId="3CE3C75E" w:rsidR="00906B3A" w:rsidRPr="00D97D33" w:rsidRDefault="00906B3A" w:rsidP="00B46D53">
            <w:pPr>
              <w:pStyle w:val="a4"/>
              <w:numPr>
                <w:ilvl w:val="0"/>
                <w:numId w:val="60"/>
              </w:numPr>
              <w:ind w:left="360"/>
            </w:pPr>
            <w:r>
              <w:t xml:space="preserve">При запуске без использования </w:t>
            </w:r>
            <w:r w:rsidRPr="00E46288">
              <w:rPr>
                <w:lang w:val="en-US"/>
              </w:rPr>
              <w:t>d</w:t>
            </w:r>
            <w:r w:rsidRPr="00B46D53">
              <w:rPr>
                <w:lang w:val="en-US"/>
              </w:rPr>
              <w:t>ocker</w:t>
            </w:r>
            <w:r w:rsidRPr="00B46D53">
              <w:t>, сделайте пользователя {{</w:t>
            </w:r>
            <w:r w:rsidRPr="00B46D53">
              <w:rPr>
                <w:lang w:val="lv-LV"/>
              </w:rPr>
              <w:t xml:space="preserve">user}} </w:t>
            </w:r>
            <w:r w:rsidRPr="00B46D53">
              <w:t>владельцем каталога</w:t>
            </w:r>
            <w:r>
              <w:rPr>
                <w:u w:val="double"/>
              </w:rPr>
              <w:t xml:space="preserve"> </w:t>
            </w:r>
            <w:r w:rsidRPr="00D97D33">
              <w:t>/var/opt/cprocsp/keys/{{user}}/ </w:t>
            </w:r>
            <w:r>
              <w:t xml:space="preserve"> рекурсивно</w:t>
            </w:r>
          </w:p>
        </w:tc>
      </w:tr>
      <w:tr w:rsidR="001E754A" w14:paraId="49DD3A20" w14:textId="77777777" w:rsidTr="009A3701">
        <w:trPr>
          <w:trHeight w:val="1030"/>
        </w:trPr>
        <w:tc>
          <w:tcPr>
            <w:tcW w:w="510" w:type="dxa"/>
            <w:vAlign w:val="center"/>
          </w:tcPr>
          <w:p w14:paraId="75765199" w14:textId="2D89D7D0" w:rsidR="00C807E2" w:rsidRPr="00EB1CC2" w:rsidRDefault="00C807E2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</w:rPr>
            </w:pPr>
          </w:p>
        </w:tc>
        <w:tc>
          <w:tcPr>
            <w:tcW w:w="3110" w:type="dxa"/>
          </w:tcPr>
          <w:p w14:paraId="57255FE1" w14:textId="2DA8506B" w:rsidR="00C807E2" w:rsidRPr="000C1DAA" w:rsidRDefault="00C807E2" w:rsidP="00544D6E">
            <w:pPr>
              <w:pStyle w:val="afff"/>
            </w:pPr>
            <w:r w:rsidRPr="00544D6E">
              <w:t xml:space="preserve">В логе присутствуют сообщения </w:t>
            </w:r>
            <w:r w:rsidR="008A774F">
              <w:t>«</w:t>
            </w:r>
            <w:r w:rsidRPr="00544D6E">
              <w:t>No such provider: JCP</w:t>
            </w:r>
            <w:r w:rsidR="008A774F">
              <w:t>»</w:t>
            </w:r>
          </w:p>
        </w:tc>
        <w:tc>
          <w:tcPr>
            <w:tcW w:w="6581" w:type="dxa"/>
          </w:tcPr>
          <w:p w14:paraId="4FDC19F9" w14:textId="1EBCCFF9" w:rsidR="00C807E2" w:rsidRPr="008A774F" w:rsidRDefault="00D97D33" w:rsidP="00B46D53">
            <w:pPr>
              <w:pStyle w:val="a4"/>
              <w:numPr>
                <w:ilvl w:val="0"/>
                <w:numId w:val="0"/>
              </w:numPr>
            </w:pPr>
            <w:r w:rsidRPr="00D97D33">
              <w:t>Убедитесь, что CryptoPro JCS и CryptoPro CSP установлены корректно</w:t>
            </w:r>
            <w:r w:rsidR="003D0E4D">
              <w:t xml:space="preserve">, а также путь к </w:t>
            </w:r>
            <w:r w:rsidR="003D0E4D">
              <w:rPr>
                <w:lang w:val="lv-LV"/>
              </w:rPr>
              <w:t xml:space="preserve">jar </w:t>
            </w:r>
            <w:r w:rsidR="003D0E4D">
              <w:t xml:space="preserve">файлам </w:t>
            </w:r>
            <w:r w:rsidR="003D0E4D">
              <w:rPr>
                <w:lang w:val="lv-LV"/>
              </w:rPr>
              <w:t xml:space="preserve">cryptoPro JCP </w:t>
            </w:r>
            <w:r w:rsidR="003D0E4D">
              <w:t xml:space="preserve">присутствует в </w:t>
            </w:r>
            <w:r w:rsidR="003D0E4D">
              <w:rPr>
                <w:lang w:val="lv-LV"/>
              </w:rPr>
              <w:t xml:space="preserve">classpath </w:t>
            </w:r>
            <w:r w:rsidR="003D0E4D">
              <w:t xml:space="preserve">при запуске </w:t>
            </w:r>
            <w:r w:rsidR="003D0E4D">
              <w:rPr>
                <w:lang w:val="lv-LV"/>
              </w:rPr>
              <w:t>java</w:t>
            </w:r>
          </w:p>
        </w:tc>
      </w:tr>
      <w:tr w:rsidR="001E754A" w:rsidRPr="00C807E2" w14:paraId="61EEF1BD" w14:textId="77777777" w:rsidTr="00EB1CC2">
        <w:tc>
          <w:tcPr>
            <w:tcW w:w="510" w:type="dxa"/>
            <w:vAlign w:val="center"/>
          </w:tcPr>
          <w:p w14:paraId="11061589" w14:textId="1C290BB9" w:rsidR="00C807E2" w:rsidRPr="00EB1CC2" w:rsidRDefault="00C807E2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</w:rPr>
            </w:pPr>
          </w:p>
        </w:tc>
        <w:tc>
          <w:tcPr>
            <w:tcW w:w="3110" w:type="dxa"/>
          </w:tcPr>
          <w:p w14:paraId="3174D102" w14:textId="3B657D90" w:rsidR="00C807E2" w:rsidRPr="008A774F" w:rsidRDefault="00C807E2" w:rsidP="00544D6E">
            <w:pPr>
              <w:pStyle w:val="afff"/>
              <w:rPr>
                <w:lang w:val="en-US"/>
              </w:rPr>
            </w:pPr>
            <w:r w:rsidRPr="00544D6E">
              <w:t>В</w:t>
            </w:r>
            <w:r w:rsidRPr="00544D6E">
              <w:rPr>
                <w:lang w:val="en-US"/>
              </w:rPr>
              <w:t xml:space="preserve"> </w:t>
            </w:r>
            <w:r w:rsidRPr="00544D6E">
              <w:t>логе</w:t>
            </w:r>
            <w:r w:rsidRPr="00544D6E">
              <w:rPr>
                <w:lang w:val="en-US"/>
              </w:rPr>
              <w:t xml:space="preserve"> </w:t>
            </w:r>
            <w:r w:rsidRPr="00544D6E">
              <w:t>присутствуют</w:t>
            </w:r>
            <w:r w:rsidRPr="00544D6E">
              <w:rPr>
                <w:lang w:val="en-US"/>
              </w:rPr>
              <w:t xml:space="preserve"> </w:t>
            </w:r>
            <w:r w:rsidRPr="00544D6E">
              <w:t>сообщения</w:t>
            </w:r>
            <w:r w:rsidR="008A774F" w:rsidRPr="008A774F">
              <w:rPr>
                <w:lang w:val="en-US"/>
              </w:rPr>
              <w:t xml:space="preserve"> «</w:t>
            </w:r>
            <w:r w:rsidRPr="00544D6E">
              <w:rPr>
                <w:lang w:val="en-US"/>
              </w:rPr>
              <w:t>unable to find valid certification path to requested target</w:t>
            </w:r>
            <w:r w:rsidR="008A774F" w:rsidRPr="008A774F">
              <w:rPr>
                <w:lang w:val="en-US"/>
              </w:rPr>
              <w:t>»</w:t>
            </w:r>
          </w:p>
        </w:tc>
        <w:tc>
          <w:tcPr>
            <w:tcW w:w="6581" w:type="dxa"/>
          </w:tcPr>
          <w:p w14:paraId="698301F5" w14:textId="3A4189FD" w:rsidR="00C807E2" w:rsidRPr="00544D6E" w:rsidRDefault="00F91E45" w:rsidP="00891FA4">
            <w:pPr>
              <w:pStyle w:val="a4"/>
              <w:numPr>
                <w:ilvl w:val="0"/>
                <w:numId w:val="0"/>
              </w:numPr>
            </w:pPr>
            <w:r>
              <w:t>Убедитесь</w:t>
            </w:r>
            <w:r w:rsidR="002F3525">
              <w:t>, что ф</w:t>
            </w:r>
            <w:r w:rsidR="00C807E2" w:rsidRPr="00544D6E">
              <w:t>айл cp_ca_store содержит нужн</w:t>
            </w:r>
            <w:r w:rsidR="002F3525">
              <w:t>ую</w:t>
            </w:r>
            <w:r w:rsidR="00C807E2" w:rsidRPr="00544D6E">
              <w:t xml:space="preserve"> цепочк</w:t>
            </w:r>
            <w:r w:rsidR="002F3525">
              <w:t>у</w:t>
            </w:r>
            <w:r w:rsidR="004463D0">
              <w:t xml:space="preserve"> </w:t>
            </w:r>
            <w:r w:rsidR="00C807E2" w:rsidRPr="00544D6E">
              <w:t>сертификатов</w:t>
            </w:r>
          </w:p>
        </w:tc>
      </w:tr>
      <w:tr w:rsidR="001E754A" w:rsidRPr="00C807E2" w14:paraId="58928348" w14:textId="77777777" w:rsidTr="00EB1CC2">
        <w:tc>
          <w:tcPr>
            <w:tcW w:w="510" w:type="dxa"/>
            <w:vAlign w:val="center"/>
          </w:tcPr>
          <w:p w14:paraId="470BC134" w14:textId="6DB384C8" w:rsidR="00C807E2" w:rsidRPr="00EB1CC2" w:rsidRDefault="00C807E2" w:rsidP="001001C8">
            <w:pPr>
              <w:pStyle w:val="afff2"/>
              <w:numPr>
                <w:ilvl w:val="0"/>
                <w:numId w:val="41"/>
              </w:numPr>
              <w:jc w:val="center"/>
              <w:rPr>
                <w:szCs w:val="24"/>
              </w:rPr>
            </w:pPr>
          </w:p>
        </w:tc>
        <w:tc>
          <w:tcPr>
            <w:tcW w:w="3110" w:type="dxa"/>
          </w:tcPr>
          <w:p w14:paraId="28FFD117" w14:textId="7C984F78" w:rsidR="00C807E2" w:rsidRPr="008A774F" w:rsidRDefault="00C807E2" w:rsidP="00544D6E">
            <w:pPr>
              <w:pStyle w:val="afff"/>
              <w:rPr>
                <w:lang w:val="en-US"/>
              </w:rPr>
            </w:pPr>
            <w:r w:rsidRPr="00544D6E">
              <w:t>В</w:t>
            </w:r>
            <w:r w:rsidRPr="00544D6E">
              <w:rPr>
                <w:lang w:val="en-US"/>
              </w:rPr>
              <w:t xml:space="preserve"> </w:t>
            </w:r>
            <w:r w:rsidRPr="00544D6E">
              <w:t>логе</w:t>
            </w:r>
            <w:r w:rsidRPr="00544D6E">
              <w:rPr>
                <w:lang w:val="en-US"/>
              </w:rPr>
              <w:t xml:space="preserve"> </w:t>
            </w:r>
            <w:r w:rsidRPr="00544D6E">
              <w:t>присутствуют</w:t>
            </w:r>
            <w:r w:rsidRPr="00544D6E">
              <w:rPr>
                <w:lang w:val="en-US"/>
              </w:rPr>
              <w:t xml:space="preserve"> </w:t>
            </w:r>
            <w:r w:rsidRPr="00544D6E">
              <w:t>сообщения</w:t>
            </w:r>
            <w:r w:rsidRPr="00544D6E">
              <w:rPr>
                <w:lang w:val="en-US"/>
              </w:rPr>
              <w:t xml:space="preserve"> </w:t>
            </w:r>
            <w:r w:rsidR="008A774F" w:rsidRPr="008A774F">
              <w:rPr>
                <w:lang w:val="en-US"/>
              </w:rPr>
              <w:t>«</w:t>
            </w:r>
            <w:r w:rsidRPr="00544D6E">
              <w:rPr>
                <w:lang w:val="en-US"/>
              </w:rPr>
              <w:t>No required SSL certificate was sent</w:t>
            </w:r>
            <w:r w:rsidR="008A774F" w:rsidRPr="008A774F">
              <w:rPr>
                <w:lang w:val="en-US"/>
              </w:rPr>
              <w:t>»</w:t>
            </w:r>
          </w:p>
        </w:tc>
        <w:tc>
          <w:tcPr>
            <w:tcW w:w="6581" w:type="dxa"/>
          </w:tcPr>
          <w:p w14:paraId="08F37377" w14:textId="77777777" w:rsidR="00D97D33" w:rsidRPr="00D97D33" w:rsidRDefault="00D97D33" w:rsidP="001001C8">
            <w:pPr>
              <w:pStyle w:val="a4"/>
              <w:numPr>
                <w:ilvl w:val="0"/>
                <w:numId w:val="52"/>
              </w:numPr>
            </w:pPr>
            <w:r w:rsidRPr="00D97D33">
              <w:t>Убедитесь, что используется верный ключ</w:t>
            </w:r>
          </w:p>
          <w:p w14:paraId="7EA162A9" w14:textId="77777777" w:rsidR="00D97D33" w:rsidRPr="00D97D33" w:rsidRDefault="00D97D33" w:rsidP="001001C8">
            <w:pPr>
              <w:pStyle w:val="a4"/>
              <w:numPr>
                <w:ilvl w:val="0"/>
                <w:numId w:val="52"/>
              </w:numPr>
            </w:pPr>
            <w:r w:rsidRPr="00D97D33">
              <w:t>Убедитесь, что указан корректный адрес {{ gost_nlb }}</w:t>
            </w:r>
          </w:p>
          <w:p w14:paraId="79053A17" w14:textId="61551B31" w:rsidR="00C807E2" w:rsidRPr="000C1DAA" w:rsidRDefault="00D97D33" w:rsidP="001001C8">
            <w:pPr>
              <w:pStyle w:val="a4"/>
              <w:numPr>
                <w:ilvl w:val="0"/>
                <w:numId w:val="52"/>
              </w:numPr>
            </w:pPr>
            <w:r w:rsidRPr="00D97D33">
              <w:t>Убедитесь</w:t>
            </w:r>
            <w:r w:rsidR="00867CFE">
              <w:t>,</w:t>
            </w:r>
            <w:r w:rsidRPr="00D97D33">
              <w:t xml:space="preserve"> что используется cp_ca_store, содержащий необходимые цепочки для подключения к используемому </w:t>
            </w:r>
            <w:r w:rsidR="007364F4">
              <w:t>я</w:t>
            </w:r>
            <w:r w:rsidR="007364F4" w:rsidRPr="00D97D33">
              <w:t>дру</w:t>
            </w:r>
          </w:p>
        </w:tc>
      </w:tr>
    </w:tbl>
    <w:p w14:paraId="6D76FF7D" w14:textId="09344956" w:rsidR="00222601" w:rsidRDefault="00222601" w:rsidP="00556504">
      <w:pPr>
        <w:pStyle w:val="IT1"/>
      </w:pPr>
    </w:p>
    <w:p w14:paraId="67AF7616" w14:textId="308BB806" w:rsidR="00222601" w:rsidRPr="00164A57" w:rsidRDefault="00222601" w:rsidP="001001C8">
      <w:pPr>
        <w:pStyle w:val="14"/>
        <w:numPr>
          <w:ilvl w:val="0"/>
          <w:numId w:val="43"/>
        </w:numPr>
        <w:spacing w:line="480" w:lineRule="auto"/>
        <w:ind w:left="0" w:firstLine="8080"/>
        <w:rPr>
          <w:rFonts w:ascii="Times New Roman" w:hAnsi="Times New Roman"/>
        </w:rPr>
      </w:pPr>
      <w:bookmarkStart w:id="87" w:name="_Ref79479774"/>
      <w:bookmarkStart w:id="88" w:name="_Toc81392825"/>
      <w:r>
        <w:rPr>
          <w:rFonts w:ascii="Times New Roman" w:hAnsi="Times New Roman"/>
        </w:rPr>
        <w:lastRenderedPageBreak/>
        <w:br/>
      </w:r>
      <w:bookmarkStart w:id="89" w:name="_Ref85124710"/>
      <w:bookmarkStart w:id="90" w:name="_Toc101955986"/>
      <w:bookmarkStart w:id="91" w:name="_Toc110347211"/>
      <w:r w:rsidRPr="00164A57">
        <w:rPr>
          <w:rFonts w:ascii="Times New Roman" w:hAnsi="Times New Roman"/>
          <w:caps w:val="0"/>
        </w:rPr>
        <w:t xml:space="preserve">Добавление промежуточных сертификатов в ключ </w:t>
      </w:r>
      <w:bookmarkEnd w:id="87"/>
      <w:bookmarkEnd w:id="88"/>
      <w:bookmarkEnd w:id="89"/>
      <w:bookmarkEnd w:id="90"/>
      <w:r w:rsidR="00CC26C1">
        <w:rPr>
          <w:rFonts w:ascii="Times New Roman" w:hAnsi="Times New Roman"/>
          <w:caps w:val="0"/>
        </w:rPr>
        <w:t>CryptoPro</w:t>
      </w:r>
      <w:bookmarkEnd w:id="91"/>
    </w:p>
    <w:p w14:paraId="5152075A" w14:textId="6F88A77B" w:rsidR="00222601" w:rsidRDefault="00222601" w:rsidP="00222601">
      <w:pPr>
        <w:pStyle w:val="IT1"/>
      </w:pPr>
      <w:r>
        <w:t xml:space="preserve">Для добавления промежуточных сертификатов в ключ </w:t>
      </w:r>
      <w:r w:rsidR="00CC26C1">
        <w:t>CryptoPro</w:t>
      </w:r>
      <w:r>
        <w:t xml:space="preserve"> следует:</w:t>
      </w:r>
    </w:p>
    <w:p w14:paraId="52F0EDF9" w14:textId="77777777" w:rsidR="00222601" w:rsidRDefault="00222601" w:rsidP="001001C8">
      <w:pPr>
        <w:pStyle w:val="110"/>
        <w:numPr>
          <w:ilvl w:val="0"/>
          <w:numId w:val="44"/>
        </w:numPr>
      </w:pPr>
      <w:r w:rsidRPr="00B72328">
        <w:t xml:space="preserve">Поместить контейнер ключа в папку пользователя, под которым далее будут исполняться команды, например /var/opt/cprocsp/keys/&lt;user&gt; </w:t>
      </w:r>
      <w:r>
        <w:t>или</w:t>
      </w:r>
      <w:r w:rsidRPr="00B72328">
        <w:t xml:space="preserve"> C:\Users\&lt;user&gt;\Local Settings\Application Data\Crypto Pro\</w:t>
      </w:r>
      <w:r>
        <w:t>.</w:t>
      </w:r>
    </w:p>
    <w:p w14:paraId="7FE640F8" w14:textId="77777777" w:rsidR="00222601" w:rsidRDefault="00222601" w:rsidP="001001C8">
      <w:pPr>
        <w:pStyle w:val="110"/>
        <w:numPr>
          <w:ilvl w:val="0"/>
          <w:numId w:val="44"/>
        </w:numPr>
      </w:pPr>
      <w:r w:rsidRPr="00353E6F">
        <w:t>Создать запрос на сертификат с помощью Java утилиты keytool</w:t>
      </w:r>
      <w:r>
        <w:t>.</w:t>
      </w:r>
      <w:r w:rsidRPr="00353E6F">
        <w:t xml:space="preserve"> </w:t>
      </w:r>
      <w:r>
        <w:t>Д</w:t>
      </w:r>
      <w:r w:rsidRPr="00353E6F">
        <w:t>ля подписи запроса ГОСТ алгоритмом в Java должно быть установлено CryptoPro JCP или JCSP</w:t>
      </w:r>
      <w:r>
        <w:t xml:space="preserve"> (</w:t>
      </w:r>
      <w:r w:rsidRPr="00353E6F">
        <w:t>см</w:t>
      </w:r>
      <w:r>
        <w:t>. </w:t>
      </w:r>
      <w:r w:rsidRPr="00353E6F">
        <w:t>документацию на CryptoPro</w:t>
      </w:r>
      <w:r>
        <w:t>).</w:t>
      </w:r>
      <w:r w:rsidRPr="00353E6F">
        <w:t xml:space="preserve"> </w:t>
      </w:r>
    </w:p>
    <w:p w14:paraId="158AFE78" w14:textId="59DDDE95" w:rsidR="004463D0" w:rsidRDefault="00222601" w:rsidP="00222601">
      <w:pPr>
        <w:pStyle w:val="110"/>
        <w:numPr>
          <w:ilvl w:val="0"/>
          <w:numId w:val="0"/>
        </w:numPr>
        <w:ind w:left="1247"/>
      </w:pPr>
      <w:r>
        <w:t>П</w:t>
      </w:r>
      <w:r w:rsidRPr="00353E6F">
        <w:t>ример команды для Java</w:t>
      </w:r>
      <w:r w:rsidR="006F0449">
        <w:rPr>
          <w:lang w:val="lv-LV"/>
        </w:rPr>
        <w:t>17</w:t>
      </w:r>
      <w:r w:rsidRPr="00353E6F">
        <w:t xml:space="preserve"> с установленным CryptoPro JCP</w:t>
      </w:r>
      <w:r w:rsidR="006F0449">
        <w:rPr>
          <w:lang w:val="lv-LV"/>
        </w:rPr>
        <w:t xml:space="preserve"> (</w:t>
      </w:r>
      <w:r w:rsidR="006F0449">
        <w:t>где «</w:t>
      </w:r>
      <w:r w:rsidR="006F0449">
        <w:rPr>
          <w:lang w:val="lv-LV"/>
        </w:rPr>
        <w:t>cryptopro/</w:t>
      </w:r>
      <w:r w:rsidR="006F0449">
        <w:t xml:space="preserve">» - имя каталога в котором находятся </w:t>
      </w:r>
      <w:r w:rsidR="006F0449">
        <w:rPr>
          <w:lang w:val="lv-LV"/>
        </w:rPr>
        <w:t xml:space="preserve">jar </w:t>
      </w:r>
      <w:r w:rsidR="006F0449">
        <w:t xml:space="preserve">файлы </w:t>
      </w:r>
      <w:r w:rsidR="006F0449">
        <w:rPr>
          <w:lang w:val="lv-LV"/>
        </w:rPr>
        <w:t>CryptoPro JCSP)</w:t>
      </w:r>
      <w:r w:rsidRPr="00353E6F"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222601" w:rsidRPr="006F0449" w14:paraId="5BA915AB" w14:textId="77777777" w:rsidTr="000A56E7">
        <w:tc>
          <w:tcPr>
            <w:tcW w:w="10196" w:type="dxa"/>
          </w:tcPr>
          <w:p w14:paraId="187BAD03" w14:textId="5B2141FD" w:rsidR="00222601" w:rsidRPr="00B46D53" w:rsidRDefault="00222601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keytool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Dkeytool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compat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=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true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Duse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cert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stub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=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true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provider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ru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providerpath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JCSP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JCPRequest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JCPRevCheck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asn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1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rt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ASN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1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certreq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alias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client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_01 -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keysize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256 -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sigalg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GOST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3411_2012_256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withGOST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3410_2012_256 -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storetype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HDImageStore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keystore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NONE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storepass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1 -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keypass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1234567890 -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file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client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_01.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csr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ext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KeyUsage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=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keyEncipherment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,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keyAgreement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ext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ExtendedkeyUsage</w:t>
            </w:r>
            <w:r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=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clientAuth</w:t>
            </w:r>
          </w:p>
        </w:tc>
      </w:tr>
    </w:tbl>
    <w:p w14:paraId="27864878" w14:textId="5048530B" w:rsidR="00222601" w:rsidRDefault="00222601" w:rsidP="00B46D53">
      <w:pPr>
        <w:pStyle w:val="110"/>
        <w:numPr>
          <w:ilvl w:val="0"/>
          <w:numId w:val="45"/>
        </w:numPr>
        <w:spacing w:before="120"/>
      </w:pPr>
      <w:r w:rsidRPr="00164A57">
        <w:t xml:space="preserve">Для ключей длиной 256 указывается </w:t>
      </w:r>
      <w:r>
        <w:t>«</w:t>
      </w:r>
      <w:r w:rsidRPr="00164A57">
        <w:t>-</w:t>
      </w:r>
      <w:r w:rsidRPr="004463D0">
        <w:t>sigalg</w:t>
      </w:r>
      <w:r w:rsidRPr="00164A57">
        <w:t xml:space="preserve"> </w:t>
      </w:r>
      <w:r w:rsidRPr="004463D0">
        <w:t>GOST</w:t>
      </w:r>
      <w:r w:rsidRPr="00164A57">
        <w:t>3411_2012_256</w:t>
      </w:r>
      <w:r w:rsidRPr="004463D0">
        <w:t>withGOST</w:t>
      </w:r>
      <w:r w:rsidRPr="00164A57">
        <w:t>3410_2012_256</w:t>
      </w:r>
      <w:r>
        <w:t>»</w:t>
      </w:r>
      <w:r w:rsidRPr="00164A57">
        <w:t xml:space="preserve">, для ключей длиной 512 указывается </w:t>
      </w:r>
      <w:r>
        <w:t>«</w:t>
      </w:r>
      <w:r w:rsidRPr="00164A57">
        <w:t>-</w:t>
      </w:r>
      <w:r w:rsidRPr="004463D0">
        <w:t>sigalg</w:t>
      </w:r>
      <w:r w:rsidRPr="00164A57">
        <w:t xml:space="preserve"> </w:t>
      </w:r>
      <w:r w:rsidRPr="004463D0">
        <w:t>GOST</w:t>
      </w:r>
      <w:r w:rsidRPr="00164A57">
        <w:t>3411_2012_512</w:t>
      </w:r>
      <w:r w:rsidRPr="004463D0">
        <w:t>withGOST</w:t>
      </w:r>
      <w:r w:rsidRPr="00164A57">
        <w:t>3410_2012_512</w:t>
      </w:r>
      <w:r>
        <w:t>».</w:t>
      </w:r>
    </w:p>
    <w:p w14:paraId="6596ED3F" w14:textId="77777777" w:rsidR="00222601" w:rsidRPr="00D33D83" w:rsidRDefault="00222601" w:rsidP="001001C8">
      <w:pPr>
        <w:pStyle w:val="110"/>
        <w:numPr>
          <w:ilvl w:val="0"/>
          <w:numId w:val="45"/>
        </w:numPr>
      </w:pPr>
      <w:r w:rsidRPr="000F4C74">
        <w:t>Если контейнер ключа имеет русские буквы в алиасе, утилита keytool не увидит его, тогда контейнер можно переименовать</w:t>
      </w:r>
      <w:r>
        <w:t>,</w:t>
      </w:r>
      <w:r w:rsidRPr="000F4C74">
        <w:t xml:space="preserve"> изменив алиас обычным редактором в файле контейнера </w:t>
      </w:r>
      <w:r>
        <w:t>«</w:t>
      </w:r>
      <w:r w:rsidRPr="000F4C74">
        <w:t>name.key</w:t>
      </w:r>
      <w:r>
        <w:t>».</w:t>
      </w:r>
      <w:r w:rsidRPr="000F4C74">
        <w:t xml:space="preserve"> </w:t>
      </w:r>
      <w:r>
        <w:t>П</w:t>
      </w:r>
      <w:r w:rsidRPr="000F4C74">
        <w:t>ри этом целостность ключа не нарушится.</w:t>
      </w:r>
    </w:p>
    <w:p w14:paraId="6A18846E" w14:textId="3BE38061" w:rsidR="00222601" w:rsidRDefault="00222601" w:rsidP="00222601">
      <w:pPr>
        <w:pStyle w:val="110"/>
      </w:pPr>
      <w:r w:rsidRPr="005D2013">
        <w:t>Запрос на сертификат передать в соответствующий УЦ для выпуска сертификата, например тестовый УЦ CryptoPro выдает сертификат на Web-форме https://testgost2012.cryptopro.ru/certsrv/certrqxt.asp</w:t>
      </w:r>
      <w:r w:rsidR="004F584D">
        <w:t>.</w:t>
      </w:r>
    </w:p>
    <w:p w14:paraId="499D5FC1" w14:textId="28B6DCDA" w:rsidR="00222601" w:rsidRDefault="00222601" w:rsidP="00222601">
      <w:pPr>
        <w:pStyle w:val="110"/>
      </w:pPr>
      <w:r w:rsidRPr="005D2013">
        <w:t>Полученный сертификат импортировать в контейнер ключа</w:t>
      </w:r>
      <w:r>
        <w:t>.</w:t>
      </w:r>
      <w:r w:rsidRPr="005D2013">
        <w:t xml:space="preserve"> </w:t>
      </w:r>
      <w:r>
        <w:t>Д</w:t>
      </w:r>
      <w:r w:rsidRPr="005D2013">
        <w:t xml:space="preserve">ля этого </w:t>
      </w:r>
      <w:r w:rsidR="004F584D">
        <w:t>в первую очередь</w:t>
      </w:r>
      <w:r w:rsidRPr="005D2013">
        <w:t xml:space="preserve"> подготовить файл в формате PKCS#7 (*.p7b)</w:t>
      </w:r>
      <w:r w:rsidR="004F584D">
        <w:t>.</w:t>
      </w:r>
      <w:r w:rsidRPr="005D2013">
        <w:t xml:space="preserve"> </w:t>
      </w:r>
      <w:r w:rsidR="00AA685A">
        <w:t>Данную операцию</w:t>
      </w:r>
      <w:r w:rsidRPr="005D2013">
        <w:t xml:space="preserve"> можно сделать через GUI утилиту CryptoPro Tools (cptools) либо через Windows GUI утилиту </w:t>
      </w:r>
      <w:r w:rsidR="00AA685A">
        <w:t>«</w:t>
      </w:r>
      <w:r w:rsidRPr="005D2013">
        <w:t>certmgr</w:t>
      </w:r>
      <w:r w:rsidR="00AA685A">
        <w:t>»</w:t>
      </w:r>
      <w:r>
        <w:t>.</w:t>
      </w:r>
      <w:r w:rsidRPr="005D2013">
        <w:t xml:space="preserve"> </w:t>
      </w:r>
      <w:r>
        <w:t>С</w:t>
      </w:r>
      <w:r w:rsidRPr="005D2013">
        <w:t xml:space="preserve">ертификат </w:t>
      </w:r>
      <w:r>
        <w:t>устанавливается</w:t>
      </w:r>
      <w:r w:rsidRPr="005D2013">
        <w:t xml:space="preserve"> в персональное хранилище пользователя, далее экспортируется в файл PKCS#7 (*.p7b)</w:t>
      </w:r>
      <w:r>
        <w:t xml:space="preserve">. Подробнее на рисунках </w:t>
      </w:r>
      <w:r>
        <w:fldChar w:fldCharType="begin"/>
      </w:r>
      <w:r>
        <w:instrText xml:space="preserve"> REF _Ref78901425 \h\</w:instrText>
      </w:r>
      <w:r>
        <w:rPr>
          <w:lang w:val="en-US"/>
        </w:rPr>
        <w:instrText>#\0</w:instrText>
      </w:r>
      <w:r>
        <w:instrText xml:space="preserve"> </w:instrText>
      </w:r>
      <w:r>
        <w:fldChar w:fldCharType="separate"/>
      </w:r>
      <w:r w:rsidR="00843AD2">
        <w:rPr>
          <w:lang w:val="en-US"/>
        </w:rPr>
        <w:t>1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_Ref78901432 \h</w:instrText>
      </w:r>
      <w:r>
        <w:rPr>
          <w:lang w:val="en-US"/>
        </w:rPr>
        <w:instrText>\#\0</w:instrText>
      </w:r>
      <w:r>
        <w:instrText xml:space="preserve"> </w:instrText>
      </w:r>
      <w:r>
        <w:fldChar w:fldCharType="separate"/>
      </w:r>
      <w:r w:rsidR="00843AD2">
        <w:rPr>
          <w:lang w:val="en-US"/>
        </w:rPr>
        <w:t>5</w:t>
      </w:r>
      <w:r>
        <w:fldChar w:fldCharType="end"/>
      </w:r>
      <w:r>
        <w:t>.</w:t>
      </w:r>
    </w:p>
    <w:p w14:paraId="356F4941" w14:textId="77777777" w:rsidR="00222601" w:rsidRDefault="00222601" w:rsidP="00222601">
      <w:pPr>
        <w:pStyle w:val="110"/>
        <w:keepNext/>
        <w:numPr>
          <w:ilvl w:val="0"/>
          <w:numId w:val="0"/>
        </w:numPr>
        <w:jc w:val="center"/>
      </w:pPr>
      <w:r w:rsidRPr="004C54F6">
        <w:rPr>
          <w:noProof/>
        </w:rPr>
        <w:lastRenderedPageBreak/>
        <w:drawing>
          <wp:inline distT="0" distB="0" distL="0" distR="0" wp14:anchorId="3D8C0B1A" wp14:editId="4092C8C6">
            <wp:extent cx="2732632" cy="3482340"/>
            <wp:effectExtent l="19050" t="19050" r="10795" b="2286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0188" cy="34919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A09CC" w14:textId="055D1C64" w:rsidR="00222601" w:rsidRPr="00513EE3" w:rsidRDefault="00222601" w:rsidP="00222601">
      <w:pPr>
        <w:pStyle w:val="afff6"/>
        <w:jc w:val="center"/>
        <w:rPr>
          <w:szCs w:val="24"/>
        </w:rPr>
      </w:pPr>
      <w:bookmarkStart w:id="92" w:name="_Ref78901425"/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1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bookmarkEnd w:id="92"/>
      <w:r w:rsidRPr="00164A57">
        <w:rPr>
          <w:i w:val="0"/>
          <w:iCs w:val="0"/>
          <w:color w:val="auto"/>
          <w:sz w:val="24"/>
          <w:szCs w:val="24"/>
        </w:rPr>
        <w:t xml:space="preserve"> </w:t>
      </w:r>
      <w:r>
        <w:rPr>
          <w:i w:val="0"/>
          <w:iCs w:val="0"/>
          <w:color w:val="auto"/>
          <w:sz w:val="24"/>
          <w:szCs w:val="24"/>
        </w:rPr>
        <w:t>–</w:t>
      </w:r>
      <w:r w:rsidRPr="00164A57">
        <w:rPr>
          <w:i w:val="0"/>
          <w:iCs w:val="0"/>
          <w:color w:val="auto"/>
          <w:sz w:val="24"/>
          <w:szCs w:val="24"/>
        </w:rPr>
        <w:t xml:space="preserve"> Установка сертификата</w:t>
      </w:r>
    </w:p>
    <w:p w14:paraId="5E36A003" w14:textId="77777777" w:rsidR="00222601" w:rsidRDefault="00222601" w:rsidP="00222601">
      <w:pPr>
        <w:pStyle w:val="110"/>
        <w:keepNext/>
        <w:numPr>
          <w:ilvl w:val="0"/>
          <w:numId w:val="0"/>
        </w:numPr>
        <w:jc w:val="center"/>
      </w:pPr>
      <w:r w:rsidRPr="002F482E">
        <w:rPr>
          <w:noProof/>
        </w:rPr>
        <w:drawing>
          <wp:inline distT="0" distB="0" distL="0" distR="0" wp14:anchorId="5A2D3616" wp14:editId="1380C1E3">
            <wp:extent cx="6480810" cy="4801870"/>
            <wp:effectExtent l="19050" t="19050" r="15240" b="1778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01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5892D" w14:textId="63B89369" w:rsidR="00222601" w:rsidRPr="00513EE3" w:rsidRDefault="00222601" w:rsidP="00222601">
      <w:pPr>
        <w:pStyle w:val="afff6"/>
        <w:jc w:val="center"/>
        <w:rPr>
          <w:szCs w:val="24"/>
        </w:rPr>
      </w:pPr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2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r w:rsidRPr="00164A57">
        <w:rPr>
          <w:i w:val="0"/>
          <w:iCs w:val="0"/>
          <w:color w:val="auto"/>
          <w:sz w:val="24"/>
          <w:szCs w:val="24"/>
        </w:rPr>
        <w:t xml:space="preserve"> </w:t>
      </w:r>
      <w:r>
        <w:rPr>
          <w:i w:val="0"/>
          <w:iCs w:val="0"/>
          <w:color w:val="auto"/>
          <w:sz w:val="24"/>
          <w:szCs w:val="24"/>
        </w:rPr>
        <w:t>–</w:t>
      </w:r>
      <w:r w:rsidRPr="00164A57">
        <w:rPr>
          <w:i w:val="0"/>
          <w:iCs w:val="0"/>
          <w:color w:val="auto"/>
          <w:sz w:val="24"/>
          <w:szCs w:val="24"/>
        </w:rPr>
        <w:t xml:space="preserve"> Установка сертификата в персональное хранилище пользователя</w:t>
      </w:r>
    </w:p>
    <w:p w14:paraId="198C6761" w14:textId="77777777" w:rsidR="00222601" w:rsidRDefault="00222601" w:rsidP="00222601">
      <w:pPr>
        <w:pStyle w:val="110"/>
        <w:keepNext/>
        <w:numPr>
          <w:ilvl w:val="0"/>
          <w:numId w:val="0"/>
        </w:numPr>
        <w:jc w:val="center"/>
      </w:pPr>
      <w:r w:rsidRPr="002F482E">
        <w:rPr>
          <w:noProof/>
        </w:rPr>
        <w:lastRenderedPageBreak/>
        <w:drawing>
          <wp:inline distT="0" distB="0" distL="0" distR="0" wp14:anchorId="4D9AD76A" wp14:editId="4846CEF4">
            <wp:extent cx="6480810" cy="3200400"/>
            <wp:effectExtent l="19050" t="19050" r="15240" b="1905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6BA99" w14:textId="0612D985" w:rsidR="00222601" w:rsidRPr="00513EE3" w:rsidRDefault="00222601" w:rsidP="00222601">
      <w:pPr>
        <w:pStyle w:val="afff6"/>
        <w:jc w:val="center"/>
        <w:rPr>
          <w:szCs w:val="24"/>
        </w:rPr>
      </w:pPr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3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r w:rsidRPr="00164A57">
        <w:rPr>
          <w:i w:val="0"/>
          <w:iCs w:val="0"/>
          <w:color w:val="auto"/>
          <w:sz w:val="24"/>
          <w:szCs w:val="24"/>
        </w:rPr>
        <w:t xml:space="preserve"> – Экспорт сертификата в CryptoPro Tools</w:t>
      </w:r>
    </w:p>
    <w:p w14:paraId="12114891" w14:textId="77777777" w:rsidR="00222601" w:rsidRDefault="00222601" w:rsidP="00510833">
      <w:pPr>
        <w:pStyle w:val="110"/>
        <w:keepNext/>
        <w:numPr>
          <w:ilvl w:val="0"/>
          <w:numId w:val="0"/>
        </w:numPr>
        <w:jc w:val="center"/>
      </w:pPr>
      <w:r w:rsidRPr="002F482E">
        <w:rPr>
          <w:noProof/>
        </w:rPr>
        <w:drawing>
          <wp:inline distT="0" distB="0" distL="0" distR="0" wp14:anchorId="5F7E517D" wp14:editId="0C090301">
            <wp:extent cx="6480810" cy="4478655"/>
            <wp:effectExtent l="19050" t="19050" r="15240" b="171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99301" w14:textId="3EBB9A49" w:rsidR="00222601" w:rsidRPr="00513EE3" w:rsidRDefault="00222601" w:rsidP="00222601">
      <w:pPr>
        <w:pStyle w:val="afff6"/>
        <w:jc w:val="center"/>
        <w:rPr>
          <w:szCs w:val="24"/>
        </w:rPr>
      </w:pPr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4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r w:rsidRPr="00164A57">
        <w:rPr>
          <w:i w:val="0"/>
          <w:iCs w:val="0"/>
          <w:color w:val="auto"/>
          <w:sz w:val="24"/>
          <w:szCs w:val="24"/>
        </w:rPr>
        <w:t xml:space="preserve"> – Экспорт сертификата в certmgr</w:t>
      </w:r>
    </w:p>
    <w:p w14:paraId="3C296D46" w14:textId="77777777" w:rsidR="00222601" w:rsidRDefault="00222601" w:rsidP="00222601">
      <w:pPr>
        <w:pStyle w:val="110"/>
        <w:keepNext/>
        <w:numPr>
          <w:ilvl w:val="0"/>
          <w:numId w:val="0"/>
        </w:numPr>
        <w:jc w:val="center"/>
      </w:pPr>
      <w:r w:rsidRPr="00E76AD2">
        <w:rPr>
          <w:noProof/>
        </w:rPr>
        <w:lastRenderedPageBreak/>
        <w:drawing>
          <wp:inline distT="0" distB="0" distL="0" distR="0" wp14:anchorId="50C4E1A1" wp14:editId="2C10B408">
            <wp:extent cx="3924865" cy="3954780"/>
            <wp:effectExtent l="19050" t="19050" r="19050" b="2667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2564" cy="3962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1DD17" w14:textId="393D0790" w:rsidR="00222601" w:rsidRPr="00513EE3" w:rsidRDefault="00222601" w:rsidP="00222601">
      <w:pPr>
        <w:pStyle w:val="afff6"/>
        <w:jc w:val="center"/>
        <w:rPr>
          <w:szCs w:val="24"/>
        </w:rPr>
      </w:pPr>
      <w:bookmarkStart w:id="93" w:name="_Ref78901432"/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5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bookmarkEnd w:id="93"/>
      <w:r w:rsidRPr="00164A57">
        <w:rPr>
          <w:i w:val="0"/>
          <w:iCs w:val="0"/>
          <w:color w:val="auto"/>
          <w:sz w:val="24"/>
          <w:szCs w:val="24"/>
        </w:rPr>
        <w:t xml:space="preserve"> – Выбор формата PKCS#7 (*.p7b) в certmgr</w:t>
      </w:r>
    </w:p>
    <w:p w14:paraId="0B9B79D9" w14:textId="54EDC23C" w:rsidR="00222601" w:rsidRDefault="00222601" w:rsidP="00222601">
      <w:pPr>
        <w:pStyle w:val="110"/>
      </w:pPr>
      <w:r w:rsidRPr="00060D33">
        <w:t>Импортировать файл *.p7b в контейнер ключа</w:t>
      </w:r>
      <w:r>
        <w:t xml:space="preserve"> командой</w:t>
      </w:r>
      <w:r w:rsidR="006F0449">
        <w:rPr>
          <w:lang w:val="lv-LV"/>
        </w:rPr>
        <w:t xml:space="preserve"> (</w:t>
      </w:r>
      <w:r w:rsidR="006F0449">
        <w:t>где «</w:t>
      </w:r>
      <w:r w:rsidR="006F0449">
        <w:rPr>
          <w:lang w:val="lv-LV"/>
        </w:rPr>
        <w:t>cryptopro/</w:t>
      </w:r>
      <w:r w:rsidR="006F0449">
        <w:t xml:space="preserve">» - имя каталога в котором находятся </w:t>
      </w:r>
      <w:r w:rsidR="006F0449">
        <w:rPr>
          <w:lang w:val="lv-LV"/>
        </w:rPr>
        <w:t xml:space="preserve">jar </w:t>
      </w:r>
      <w:r w:rsidR="006F0449">
        <w:t xml:space="preserve">файлы </w:t>
      </w:r>
      <w:r w:rsidR="006F0449">
        <w:rPr>
          <w:lang w:val="lv-LV"/>
        </w:rPr>
        <w:t>CryptoPro JCSP)</w:t>
      </w:r>
      <w:r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222601" w:rsidRPr="006F0449" w14:paraId="600BA10A" w14:textId="77777777" w:rsidTr="000A56E7">
        <w:tc>
          <w:tcPr>
            <w:tcW w:w="10196" w:type="dxa"/>
          </w:tcPr>
          <w:p w14:paraId="669E400A" w14:textId="0469CB8D" w:rsidR="00222601" w:rsidRPr="00B46D53" w:rsidRDefault="00222601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Cs w:val="24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keytool</w:t>
            </w:r>
            <w:r w:rsidR="00062F9F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="00062F9F"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="00062F9F"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J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Dkeytool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compat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=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true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J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Duse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cert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stub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=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true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provider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ru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CryptoPro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JCP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JCP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-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providerpath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JCSP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JCPRequest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JCPRevCheck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asn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1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rt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: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cryptopro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/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ASN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1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</w:t>
            </w:r>
            <w:r w:rsidR="006F0449" w:rsidRPr="00B46D53">
              <w:rPr>
                <w:rFonts w:ascii="Courier New" w:hAnsi="Courier New" w:cs="Courier New"/>
                <w:sz w:val="20"/>
                <w:szCs w:val="20"/>
                <w:lang w:eastAsia="ru-RU"/>
              </w:rPr>
              <w:t>.</w:t>
            </w:r>
            <w:r w:rsidR="006F0449" w:rsidRPr="00B7752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jar</w:t>
            </w:r>
            <w:r w:rsidR="006F0449"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importcert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alias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client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_01 -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storetype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HDImageStore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keystore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NONE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 xml:space="preserve"> 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storepass 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1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keypass 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1234567890</w:t>
            </w:r>
            <w:r w:rsidRPr="0051083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 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file client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_01.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p</w:t>
            </w:r>
            <w:r w:rsidRPr="00B46D53">
              <w:rPr>
                <w:rFonts w:ascii="Courier New" w:hAnsi="Courier New"/>
                <w:sz w:val="20"/>
                <w:szCs w:val="20"/>
                <w:lang w:eastAsia="ru-RU"/>
              </w:rPr>
              <w:t>7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b</w:t>
            </w:r>
          </w:p>
        </w:tc>
      </w:tr>
    </w:tbl>
    <w:p w14:paraId="2F4D28D6" w14:textId="303608AF" w:rsidR="00222601" w:rsidRDefault="00222601" w:rsidP="00B46D53">
      <w:pPr>
        <w:pStyle w:val="IT1"/>
        <w:spacing w:before="120"/>
      </w:pPr>
      <w:r w:rsidRPr="00164A57">
        <w:t xml:space="preserve">Аналогичным образом можно выгрузить несколько сертификатов (цепочку) в файл </w:t>
      </w:r>
      <w:r w:rsidRPr="00B05CE5">
        <w:rPr>
          <w:lang w:val="en-US"/>
        </w:rPr>
        <w:t>PKCS</w:t>
      </w:r>
      <w:r w:rsidRPr="00164A57">
        <w:t>#7 (*.</w:t>
      </w:r>
      <w:r w:rsidRPr="00B05CE5">
        <w:rPr>
          <w:lang w:val="en-US"/>
        </w:rPr>
        <w:t>p</w:t>
      </w:r>
      <w:r w:rsidRPr="00164A57">
        <w:t>7</w:t>
      </w:r>
      <w:r w:rsidRPr="00B05CE5">
        <w:rPr>
          <w:lang w:val="en-US"/>
        </w:rPr>
        <w:t>b</w:t>
      </w:r>
      <w:r w:rsidRPr="00164A57">
        <w:t>)</w:t>
      </w:r>
      <w:r>
        <w:t>,</w:t>
      </w:r>
      <w:r w:rsidRPr="00164A57">
        <w:t xml:space="preserve"> чтобы потом загрузить их в контейнер. Сертификаты из контейнера ключа передаются другой стороне для проверки при установке </w:t>
      </w:r>
      <w:r w:rsidRPr="00B05CE5">
        <w:rPr>
          <w:lang w:val="en-US"/>
        </w:rPr>
        <w:t>TLS</w:t>
      </w:r>
      <w:r w:rsidRPr="00164A57">
        <w:t xml:space="preserve"> соединения, соответственно</w:t>
      </w:r>
      <w:r>
        <w:t>,</w:t>
      </w:r>
      <w:r w:rsidRPr="00164A57">
        <w:t xml:space="preserve"> если в доверенном хранилище второй стороны (сервера или клиента) не хватает промежуточных сертификатов для проверки подписи по цепочке, сертификаты могут быть переданы из контейнера ключа. При этом в контейнер можно класть не всю цепочку, а только сертификаты</w:t>
      </w:r>
      <w:r>
        <w:t>,</w:t>
      </w:r>
      <w:r w:rsidRPr="00164A57">
        <w:t xml:space="preserve"> которых не хватает у второй стороны для построения всей цепочки. Стороны посылают сертификаты для проверки только из контейнера своего ключа и проверяют подпись по цепочке для полученных от второй стороны сертификатов по сертификатам в своем хранилище доверенных. Проверить наличие цепочки в контейнере можно через утилиты </w:t>
      </w:r>
      <w:r w:rsidRPr="00B05CE5">
        <w:rPr>
          <w:lang w:val="en-US"/>
        </w:rPr>
        <w:t>CryptoPro</w:t>
      </w:r>
      <w:r w:rsidRPr="00164A57">
        <w:t xml:space="preserve"> (</w:t>
      </w:r>
      <w:r>
        <w:t xml:space="preserve">рисунки </w:t>
      </w:r>
      <w:r>
        <w:fldChar w:fldCharType="begin"/>
      </w:r>
      <w:r>
        <w:instrText xml:space="preserve"> REF _Ref78901711 \h\</w:instrText>
      </w:r>
      <w:r w:rsidRPr="00164A57">
        <w:instrText>#\0</w:instrText>
      </w:r>
      <w:r>
        <w:instrText xml:space="preserve"> </w:instrText>
      </w:r>
      <w:r>
        <w:fldChar w:fldCharType="separate"/>
      </w:r>
      <w:r w:rsidR="00843AD2">
        <w:t>6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_Ref78901713 \h</w:instrText>
      </w:r>
      <w:r w:rsidRPr="00164A57">
        <w:instrText>\#\0</w:instrText>
      </w:r>
      <w:r>
        <w:instrText xml:space="preserve"> </w:instrText>
      </w:r>
      <w:r>
        <w:fldChar w:fldCharType="separate"/>
      </w:r>
      <w:r w:rsidR="00843AD2">
        <w:t>7</w:t>
      </w:r>
      <w:r>
        <w:fldChar w:fldCharType="end"/>
      </w:r>
      <w:r>
        <w:t>).</w:t>
      </w:r>
    </w:p>
    <w:p w14:paraId="3E246771" w14:textId="77777777" w:rsidR="00222601" w:rsidRDefault="00222601" w:rsidP="00222601">
      <w:pPr>
        <w:pStyle w:val="IT1"/>
        <w:keepNext/>
        <w:ind w:firstLine="0"/>
        <w:jc w:val="center"/>
      </w:pPr>
      <w:r w:rsidRPr="0018109B">
        <w:rPr>
          <w:noProof/>
          <w:lang w:eastAsia="ru-RU"/>
        </w:rPr>
        <w:lastRenderedPageBreak/>
        <w:drawing>
          <wp:inline distT="0" distB="0" distL="0" distR="0" wp14:anchorId="17D768E1" wp14:editId="3DDF4EA3">
            <wp:extent cx="4220845" cy="3505200"/>
            <wp:effectExtent l="19050" t="19050" r="27305" b="1905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4132" cy="350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141C1" w14:textId="438B3290" w:rsidR="00222601" w:rsidRPr="00513EE3" w:rsidRDefault="00222601" w:rsidP="00222601">
      <w:pPr>
        <w:pStyle w:val="afff6"/>
        <w:jc w:val="center"/>
      </w:pPr>
      <w:bookmarkStart w:id="94" w:name="_Ref78901711"/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6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bookmarkEnd w:id="94"/>
      <w:r w:rsidRPr="00164A57">
        <w:rPr>
          <w:i w:val="0"/>
          <w:iCs w:val="0"/>
          <w:color w:val="auto"/>
          <w:sz w:val="24"/>
          <w:szCs w:val="24"/>
        </w:rPr>
        <w:t xml:space="preserve"> – Проверка наличия нескольких сертификатов в контейнере</w:t>
      </w:r>
    </w:p>
    <w:p w14:paraId="66644B93" w14:textId="77777777" w:rsidR="00222601" w:rsidRDefault="00222601" w:rsidP="00222601">
      <w:pPr>
        <w:pStyle w:val="IT1"/>
        <w:keepNext/>
        <w:ind w:firstLine="0"/>
        <w:jc w:val="center"/>
      </w:pPr>
      <w:r w:rsidRPr="00624AAF">
        <w:rPr>
          <w:noProof/>
          <w:lang w:eastAsia="ru-RU"/>
        </w:rPr>
        <w:drawing>
          <wp:inline distT="0" distB="0" distL="0" distR="0" wp14:anchorId="3AD8A752" wp14:editId="2497C20B">
            <wp:extent cx="6480810" cy="3648075"/>
            <wp:effectExtent l="19050" t="19050" r="15240" b="2857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8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B424AA" w14:textId="40A65904" w:rsidR="00222601" w:rsidRPr="00513EE3" w:rsidRDefault="00222601" w:rsidP="00222601">
      <w:pPr>
        <w:pStyle w:val="afff6"/>
        <w:jc w:val="center"/>
      </w:pPr>
      <w:bookmarkStart w:id="95" w:name="_Ref78901713"/>
      <w:r w:rsidRPr="00164A57">
        <w:rPr>
          <w:i w:val="0"/>
          <w:iCs w:val="0"/>
          <w:color w:val="auto"/>
          <w:sz w:val="24"/>
          <w:szCs w:val="24"/>
        </w:rPr>
        <w:t xml:space="preserve">Рисунок </w:t>
      </w:r>
      <w:r w:rsidRPr="00164A57">
        <w:rPr>
          <w:i w:val="0"/>
          <w:iCs w:val="0"/>
          <w:color w:val="auto"/>
          <w:sz w:val="24"/>
          <w:szCs w:val="24"/>
        </w:rPr>
        <w:fldChar w:fldCharType="begin"/>
      </w:r>
      <w:r w:rsidRPr="00164A57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164A57">
        <w:rPr>
          <w:i w:val="0"/>
          <w:iCs w:val="0"/>
          <w:color w:val="auto"/>
          <w:sz w:val="24"/>
          <w:szCs w:val="24"/>
        </w:rPr>
        <w:fldChar w:fldCharType="separate"/>
      </w:r>
      <w:r w:rsidR="00843AD2">
        <w:rPr>
          <w:i w:val="0"/>
          <w:iCs w:val="0"/>
          <w:noProof/>
          <w:color w:val="auto"/>
          <w:sz w:val="24"/>
          <w:szCs w:val="24"/>
        </w:rPr>
        <w:t>7</w:t>
      </w:r>
      <w:r w:rsidRPr="00164A57">
        <w:rPr>
          <w:i w:val="0"/>
          <w:iCs w:val="0"/>
          <w:color w:val="auto"/>
          <w:sz w:val="24"/>
          <w:szCs w:val="24"/>
        </w:rPr>
        <w:fldChar w:fldCharType="end"/>
      </w:r>
      <w:bookmarkEnd w:id="95"/>
      <w:r w:rsidRPr="00164A57">
        <w:rPr>
          <w:i w:val="0"/>
          <w:iCs w:val="0"/>
          <w:color w:val="auto"/>
          <w:sz w:val="24"/>
          <w:szCs w:val="24"/>
        </w:rPr>
        <w:t xml:space="preserve"> – Проверка наличия нескольких сертификатов в контейнере</w:t>
      </w:r>
    </w:p>
    <w:p w14:paraId="09EF5492" w14:textId="780B03D9" w:rsidR="00222601" w:rsidRPr="00513EE3" w:rsidRDefault="00222601" w:rsidP="00222601">
      <w:pPr>
        <w:pStyle w:val="IT1"/>
      </w:pPr>
      <w:r w:rsidRPr="00243DCB">
        <w:t>Для промежуточных сертиф</w:t>
      </w:r>
      <w:r w:rsidR="00062F9F">
        <w:t>и</w:t>
      </w:r>
      <w:r w:rsidRPr="00243DCB">
        <w:t>катов сервер nginx делает проверку атрибута BasicConstraints=ca:true...</w:t>
      </w:r>
      <w:r>
        <w:t>.</w:t>
      </w:r>
      <w:r w:rsidRPr="00243DCB">
        <w:t xml:space="preserve"> </w:t>
      </w:r>
      <w:r w:rsidR="001E73CB">
        <w:t>, е</w:t>
      </w:r>
      <w:r w:rsidRPr="00243DCB">
        <w:t xml:space="preserve">сли атрибут </w:t>
      </w:r>
      <w:r w:rsidR="00874E2D">
        <w:t>отсутствует</w:t>
      </w:r>
      <w:r>
        <w:t>,</w:t>
      </w:r>
      <w:r w:rsidRPr="00243DCB">
        <w:t xml:space="preserve"> nginx отклонит соединение с ошибкой в логе</w:t>
      </w:r>
      <w:r w:rsidR="00DA52F6">
        <w:t>:</w:t>
      </w:r>
      <w:r w:rsidRPr="00243DCB">
        <w:t xml:space="preserve"> </w:t>
      </w:r>
      <w:r>
        <w:t>«</w:t>
      </w:r>
      <w:r w:rsidRPr="00243DCB">
        <w:t>client SSL certificate verify error: (24:invalid CA certificate)</w:t>
      </w:r>
      <w:r>
        <w:t>».</w:t>
      </w:r>
    </w:p>
    <w:p w14:paraId="593847D8" w14:textId="2FB0CEF3" w:rsidR="001E73CB" w:rsidRPr="00164A57" w:rsidRDefault="001E73CB" w:rsidP="001001C8">
      <w:pPr>
        <w:pStyle w:val="14"/>
        <w:numPr>
          <w:ilvl w:val="0"/>
          <w:numId w:val="43"/>
        </w:numPr>
        <w:spacing w:line="480" w:lineRule="auto"/>
        <w:ind w:left="0" w:firstLine="808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br/>
      </w:r>
      <w:bookmarkStart w:id="96" w:name="_Toc101955987"/>
      <w:bookmarkStart w:id="97" w:name="_Toc110347212"/>
      <w:r w:rsidRPr="001E73CB">
        <w:rPr>
          <w:rFonts w:ascii="Times New Roman" w:hAnsi="Times New Roman"/>
          <w:caps w:val="0"/>
        </w:rPr>
        <w:t>Особенности запуска под kubernetes</w:t>
      </w:r>
      <w:bookmarkEnd w:id="96"/>
      <w:bookmarkEnd w:id="97"/>
    </w:p>
    <w:p w14:paraId="622B684D" w14:textId="2A01FA1A" w:rsidR="007250C2" w:rsidRPr="00B46D53" w:rsidRDefault="007250C2" w:rsidP="00B46D53">
      <w:pPr>
        <w:pStyle w:val="IT1"/>
        <w:jc w:val="center"/>
        <w:rPr>
          <w:b/>
          <w:bCs/>
          <w:lang w:val="lv-LV"/>
        </w:rPr>
      </w:pPr>
      <w:r>
        <w:rPr>
          <w:b/>
          <w:bCs/>
        </w:rPr>
        <w:t xml:space="preserve">Использование лицензий </w:t>
      </w:r>
      <w:r>
        <w:rPr>
          <w:b/>
          <w:bCs/>
          <w:lang w:val="lv-LV"/>
        </w:rPr>
        <w:t>CryptoPro</w:t>
      </w:r>
      <w:r w:rsidRPr="00B46D53">
        <w:rPr>
          <w:b/>
          <w:bCs/>
        </w:rPr>
        <w:t xml:space="preserve"> </w:t>
      </w:r>
      <w:r>
        <w:rPr>
          <w:b/>
          <w:bCs/>
        </w:rPr>
        <w:t xml:space="preserve">при </w:t>
      </w:r>
      <w:r w:rsidRPr="00B46D53">
        <w:rPr>
          <w:b/>
          <w:bCs/>
        </w:rPr>
        <w:t>запуск</w:t>
      </w:r>
      <w:r>
        <w:rPr>
          <w:b/>
          <w:bCs/>
        </w:rPr>
        <w:t>е</w:t>
      </w:r>
      <w:r w:rsidRPr="00B46D53">
        <w:rPr>
          <w:b/>
          <w:bCs/>
        </w:rPr>
        <w:t xml:space="preserve"> </w:t>
      </w:r>
      <w:r>
        <w:rPr>
          <w:b/>
          <w:bCs/>
        </w:rPr>
        <w:t xml:space="preserve">агента </w:t>
      </w:r>
      <w:r w:rsidRPr="00B46D53">
        <w:rPr>
          <w:b/>
          <w:bCs/>
        </w:rPr>
        <w:t xml:space="preserve">под </w:t>
      </w:r>
      <w:r>
        <w:rPr>
          <w:b/>
          <w:bCs/>
          <w:lang w:val="lv-LV"/>
        </w:rPr>
        <w:t>kubernetes</w:t>
      </w:r>
    </w:p>
    <w:p w14:paraId="44CAABC7" w14:textId="0EFF41EA" w:rsidR="007250C2" w:rsidRPr="00B46D53" w:rsidRDefault="007250C2" w:rsidP="00B46D53">
      <w:pPr>
        <w:pStyle w:val="IT1"/>
        <w:spacing w:before="120"/>
        <w:rPr>
          <w:i/>
          <w:iCs/>
          <w:lang w:val="lv-LV"/>
        </w:rPr>
      </w:pPr>
      <w:r w:rsidRPr="00B46D53">
        <w:rPr>
          <w:i/>
          <w:iCs/>
        </w:rPr>
        <w:t>Данн</w:t>
      </w:r>
      <w:r w:rsidR="004067EE">
        <w:rPr>
          <w:i/>
          <w:iCs/>
        </w:rPr>
        <w:t>ая</w:t>
      </w:r>
      <w:r w:rsidRPr="00B46D53">
        <w:rPr>
          <w:i/>
          <w:iCs/>
        </w:rPr>
        <w:t xml:space="preserve"> </w:t>
      </w:r>
      <w:r w:rsidR="004067EE">
        <w:rPr>
          <w:i/>
          <w:iCs/>
        </w:rPr>
        <w:t>информация</w:t>
      </w:r>
      <w:r w:rsidRPr="00B46D53">
        <w:rPr>
          <w:i/>
          <w:iCs/>
        </w:rPr>
        <w:t xml:space="preserve"> актуал</w:t>
      </w:r>
      <w:r w:rsidR="004067EE">
        <w:rPr>
          <w:i/>
          <w:iCs/>
        </w:rPr>
        <w:t>ь</w:t>
      </w:r>
      <w:r w:rsidRPr="00B46D53">
        <w:rPr>
          <w:i/>
          <w:iCs/>
        </w:rPr>
        <w:t>н</w:t>
      </w:r>
      <w:r w:rsidR="004067EE">
        <w:rPr>
          <w:i/>
          <w:iCs/>
        </w:rPr>
        <w:t>а</w:t>
      </w:r>
      <w:r w:rsidRPr="00B46D53">
        <w:rPr>
          <w:i/>
          <w:iCs/>
        </w:rPr>
        <w:t xml:space="preserve"> только при наличии и использовании полных лицензий на </w:t>
      </w:r>
      <w:r w:rsidRPr="00B46D53">
        <w:rPr>
          <w:i/>
          <w:iCs/>
          <w:lang w:val="lv-LV"/>
        </w:rPr>
        <w:t xml:space="preserve">CryptoPro. </w:t>
      </w:r>
      <w:r w:rsidRPr="00B46D53">
        <w:rPr>
          <w:b/>
          <w:bCs/>
          <w:i/>
          <w:iCs/>
        </w:rPr>
        <w:t xml:space="preserve">Неприменимо при использовании </w:t>
      </w:r>
      <w:r w:rsidRPr="00B46D53">
        <w:rPr>
          <w:b/>
          <w:bCs/>
          <w:i/>
          <w:iCs/>
          <w:lang w:val="lv-LV"/>
        </w:rPr>
        <w:t>trial</w:t>
      </w:r>
      <w:r w:rsidRPr="00B46D53">
        <w:rPr>
          <w:b/>
          <w:bCs/>
          <w:i/>
          <w:iCs/>
        </w:rPr>
        <w:t xml:space="preserve"> лицензий</w:t>
      </w:r>
      <w:r w:rsidRPr="00B46D53">
        <w:rPr>
          <w:i/>
          <w:iCs/>
        </w:rPr>
        <w:t>.</w:t>
      </w:r>
      <w:r w:rsidRPr="00B46D53">
        <w:rPr>
          <w:i/>
          <w:iCs/>
          <w:lang w:val="lv-LV"/>
        </w:rPr>
        <w:t xml:space="preserve"> </w:t>
      </w:r>
    </w:p>
    <w:p w14:paraId="35EE2383" w14:textId="410A577A" w:rsidR="00222601" w:rsidRDefault="001E73CB" w:rsidP="001E73CB">
      <w:pPr>
        <w:pStyle w:val="IT1"/>
      </w:pPr>
      <w:r>
        <w:t>При запуске под kubernetes возможно использование secret-ов для создания внутри контейнера указанных файлов. Пример secret-а: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73CB" w:rsidRPr="009A3701" w14:paraId="53156F29" w14:textId="77777777" w:rsidTr="001E73CB">
        <w:tc>
          <w:tcPr>
            <w:tcW w:w="10196" w:type="dxa"/>
          </w:tcPr>
          <w:p w14:paraId="470983E3" w14:textId="25E9AB22" w:rsidR="001E73CB" w:rsidRPr="001E73CB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en-US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apiVersion: v1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>data: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 xml:space="preserve">  csp.lic: </w:t>
            </w:r>
            <w:r w:rsidRPr="00B46D53">
              <w:rPr>
                <w:rFonts w:ascii="Courier New" w:hAnsi="Courier New"/>
                <w:i/>
                <w:iCs/>
                <w:sz w:val="20"/>
                <w:szCs w:val="20"/>
                <w:lang w:val="en-US" w:eastAsia="ru-RU"/>
              </w:rPr>
              <w:t>XXXXX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 xml:space="preserve">  jcp.lic: </w:t>
            </w:r>
            <w:r w:rsidRPr="00B46D53">
              <w:rPr>
                <w:rFonts w:ascii="Courier New" w:hAnsi="Courier New"/>
                <w:i/>
                <w:iCs/>
                <w:sz w:val="20"/>
                <w:szCs w:val="20"/>
                <w:lang w:val="en-US" w:eastAsia="ru-RU"/>
              </w:rPr>
              <w:t>YYYYY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>kind: Secret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>metadata: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>  name: cryptopro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br/>
              <w:t>type: Opaque</w:t>
            </w:r>
          </w:p>
        </w:tc>
      </w:tr>
    </w:tbl>
    <w:p w14:paraId="79BF669F" w14:textId="0C0B72D7" w:rsidR="001E73CB" w:rsidRDefault="00633070" w:rsidP="001E73CB">
      <w:pPr>
        <w:pStyle w:val="IT1"/>
      </w:pPr>
      <w:r>
        <w:t>г</w:t>
      </w:r>
      <w:r w:rsidRPr="001E73CB">
        <w:t xml:space="preserve">де </w:t>
      </w:r>
      <w:r w:rsidR="001E73CB" w:rsidRPr="00B46D53">
        <w:rPr>
          <w:i/>
          <w:iCs/>
          <w:lang w:val="en-US"/>
        </w:rPr>
        <w:t>XXXXX</w:t>
      </w:r>
      <w:r w:rsidR="001E73CB" w:rsidRPr="001E73CB">
        <w:t xml:space="preserve"> </w:t>
      </w:r>
      <w:r>
        <w:t>–</w:t>
      </w:r>
      <w:r w:rsidRPr="001E73CB">
        <w:t xml:space="preserve"> </w:t>
      </w:r>
      <w:r w:rsidR="001E73CB" w:rsidRPr="00B46D53">
        <w:rPr>
          <w:b/>
          <w:bCs/>
        </w:rPr>
        <w:t xml:space="preserve">закодированный в </w:t>
      </w:r>
      <w:r w:rsidR="001E73CB" w:rsidRPr="00B46D53">
        <w:rPr>
          <w:b/>
          <w:bCs/>
          <w:lang w:val="en-US"/>
        </w:rPr>
        <w:t>base</w:t>
      </w:r>
      <w:r w:rsidR="001E73CB" w:rsidRPr="00B46D53">
        <w:rPr>
          <w:b/>
          <w:bCs/>
        </w:rPr>
        <w:t>64</w:t>
      </w:r>
      <w:r w:rsidR="001E73CB" w:rsidRPr="001E73CB">
        <w:t xml:space="preserve"> лицензионный номер </w:t>
      </w:r>
      <w:r w:rsidR="001E73CB" w:rsidRPr="001E73CB">
        <w:rPr>
          <w:lang w:val="en-US"/>
        </w:rPr>
        <w:t>CSP</w:t>
      </w:r>
      <w:r w:rsidR="001E73CB" w:rsidRPr="001E73CB">
        <w:t xml:space="preserve">, </w:t>
      </w:r>
      <w:r w:rsidR="001E73CB" w:rsidRPr="00B46D53">
        <w:rPr>
          <w:i/>
          <w:iCs/>
          <w:lang w:val="en-US"/>
        </w:rPr>
        <w:t>YYYYY</w:t>
      </w:r>
      <w:r w:rsidR="001E73CB" w:rsidRPr="001E73CB">
        <w:t xml:space="preserve"> </w:t>
      </w:r>
      <w:r>
        <w:t>–</w:t>
      </w:r>
      <w:r w:rsidRPr="001E73CB">
        <w:t xml:space="preserve"> </w:t>
      </w:r>
      <w:r w:rsidR="001E73CB" w:rsidRPr="00B46D53">
        <w:rPr>
          <w:b/>
          <w:bCs/>
        </w:rPr>
        <w:t xml:space="preserve">закодированный в </w:t>
      </w:r>
      <w:r w:rsidR="001E73CB" w:rsidRPr="00B46D53">
        <w:rPr>
          <w:b/>
          <w:bCs/>
          <w:lang w:val="en-US"/>
        </w:rPr>
        <w:t>base</w:t>
      </w:r>
      <w:r w:rsidR="001E73CB" w:rsidRPr="00B46D53">
        <w:rPr>
          <w:b/>
          <w:bCs/>
        </w:rPr>
        <w:t>64</w:t>
      </w:r>
      <w:r w:rsidR="001E73CB" w:rsidRPr="001E73CB">
        <w:t xml:space="preserve"> лицензионный номер </w:t>
      </w:r>
      <w:r w:rsidR="001E73CB" w:rsidRPr="001E73CB">
        <w:rPr>
          <w:lang w:val="en-US"/>
        </w:rPr>
        <w:t>JCP</w:t>
      </w:r>
      <w:r>
        <w:t>.</w:t>
      </w:r>
    </w:p>
    <w:p w14:paraId="44E5AA07" w14:textId="28E47005" w:rsidR="001E73CB" w:rsidRDefault="001E73CB" w:rsidP="00B46D53">
      <w:pPr>
        <w:pStyle w:val="IT1"/>
        <w:spacing w:before="120"/>
      </w:pPr>
      <w:r w:rsidRPr="001E73CB">
        <w:t xml:space="preserve">Пример использования данного </w:t>
      </w:r>
      <w:r w:rsidRPr="001E73CB">
        <w:rPr>
          <w:lang w:val="en-US"/>
        </w:rPr>
        <w:t>secret</w:t>
      </w:r>
      <w:r w:rsidRPr="001E73CB">
        <w:t xml:space="preserve"> в </w:t>
      </w:r>
      <w:r w:rsidRPr="001E73CB">
        <w:rPr>
          <w:lang w:val="en-US"/>
        </w:rPr>
        <w:t>helm</w:t>
      </w:r>
      <w:r w:rsidRPr="001E73CB">
        <w:t xml:space="preserve"> </w:t>
      </w:r>
      <w:r w:rsidRPr="001E73CB">
        <w:rPr>
          <w:lang w:val="en-US"/>
        </w:rPr>
        <w:t>chart</w:t>
      </w:r>
      <w:r w:rsidRPr="001E73CB">
        <w:t xml:space="preserve"> </w:t>
      </w:r>
      <w:r w:rsidR="00633070">
        <w:t>А</w:t>
      </w:r>
      <w:r w:rsidR="00633070" w:rsidRPr="001E73CB">
        <w:t>гента</w:t>
      </w:r>
    </w:p>
    <w:p w14:paraId="02B0A3D6" w14:textId="0228C70B" w:rsidR="007250C2" w:rsidRPr="00B46D53" w:rsidRDefault="00CE5FF3" w:rsidP="001E73CB">
      <w:pPr>
        <w:pStyle w:val="IT1"/>
        <w:rPr>
          <w:i/>
          <w:iCs/>
        </w:rPr>
      </w:pPr>
      <w:r w:rsidRPr="00B46D53">
        <w:rPr>
          <w:i/>
          <w:iCs/>
        </w:rPr>
        <w:t xml:space="preserve">Указанный раздел должен отсутствовать в чарте в случае использования </w:t>
      </w:r>
      <w:r w:rsidRPr="00B46D53">
        <w:rPr>
          <w:i/>
          <w:iCs/>
          <w:lang w:val="lv-LV"/>
        </w:rPr>
        <w:t xml:space="preserve">trial </w:t>
      </w:r>
      <w:r w:rsidRPr="00B46D53">
        <w:rPr>
          <w:i/>
          <w:iCs/>
        </w:rPr>
        <w:t>лицензий!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73CB" w14:paraId="1C5A9B4F" w14:textId="77777777" w:rsidTr="001E73CB">
        <w:tc>
          <w:tcPr>
            <w:tcW w:w="10196" w:type="dxa"/>
          </w:tcPr>
          <w:p w14:paraId="14C3563B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volumes:</w:t>
            </w:r>
          </w:p>
          <w:p w14:paraId="24CFCEC1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- name: cryptopro-license</w:t>
            </w:r>
          </w:p>
          <w:p w14:paraId="533B9A3A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secret:</w:t>
            </w:r>
          </w:p>
          <w:p w14:paraId="3098944A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secretName: cryptopro</w:t>
            </w:r>
          </w:p>
          <w:p w14:paraId="687D9FF7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</w:p>
          <w:p w14:paraId="366EB2B4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volumeMounts:</w:t>
            </w:r>
          </w:p>
          <w:p w14:paraId="4FCA736A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- mountPath: /egov/csp.lic</w:t>
            </w:r>
          </w:p>
          <w:p w14:paraId="24BA830D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name: cryptopro-license</w:t>
            </w:r>
          </w:p>
          <w:p w14:paraId="22423F86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subPath: csp.lic</w:t>
            </w:r>
          </w:p>
          <w:p w14:paraId="628BBB30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- mountPath: /egov/jcp.lic</w:t>
            </w:r>
          </w:p>
          <w:p w14:paraId="25991387" w14:textId="77777777" w:rsidR="001E73CB" w:rsidRPr="00510833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name: cryptopro-license</w:t>
            </w:r>
          </w:p>
          <w:p w14:paraId="38F4A494" w14:textId="7C8EFBE1" w:rsidR="001E73CB" w:rsidRDefault="001E73CB" w:rsidP="005108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subPath: jcp.lic</w:t>
            </w:r>
          </w:p>
        </w:tc>
      </w:tr>
    </w:tbl>
    <w:p w14:paraId="0DFF5C1B" w14:textId="7F5E6F9C" w:rsidR="001E73CB" w:rsidRPr="00164A57" w:rsidRDefault="001E73CB" w:rsidP="001001C8">
      <w:pPr>
        <w:pStyle w:val="14"/>
        <w:numPr>
          <w:ilvl w:val="0"/>
          <w:numId w:val="43"/>
        </w:numPr>
        <w:spacing w:line="480" w:lineRule="auto"/>
        <w:ind w:left="0" w:firstLine="808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br/>
      </w:r>
      <w:bookmarkStart w:id="98" w:name="_Toc101955988"/>
      <w:bookmarkStart w:id="99" w:name="_Toc110347213"/>
      <w:r w:rsidRPr="001E73CB">
        <w:rPr>
          <w:rFonts w:ascii="Times New Roman" w:hAnsi="Times New Roman"/>
          <w:caps w:val="0"/>
        </w:rPr>
        <w:t>Установка компонента prohibitor (опционально)</w:t>
      </w:r>
      <w:bookmarkStart w:id="100" w:name="_GoBack"/>
      <w:bookmarkEnd w:id="98"/>
      <w:bookmarkEnd w:id="99"/>
      <w:bookmarkEnd w:id="100"/>
    </w:p>
    <w:p w14:paraId="6B300DF3" w14:textId="6CD6CDFE" w:rsidR="001E73CB" w:rsidRDefault="004463D0" w:rsidP="001E73CB">
      <w:pPr>
        <w:pStyle w:val="23"/>
        <w:numPr>
          <w:ilvl w:val="0"/>
          <w:numId w:val="0"/>
        </w:numPr>
        <w:ind w:left="851"/>
      </w:pPr>
      <w:bookmarkStart w:id="101" w:name="_Toc101955989"/>
      <w:bookmarkStart w:id="102" w:name="_Toc110347214"/>
      <w:r>
        <w:t xml:space="preserve">1.1 </w:t>
      </w:r>
      <w:r w:rsidR="001E73CB" w:rsidRPr="001E73CB">
        <w:t>Состав и содержание дистрибутивного пакета</w:t>
      </w:r>
      <w:bookmarkEnd w:id="101"/>
      <w:bookmarkEnd w:id="102"/>
    </w:p>
    <w:p w14:paraId="07DB6C69" w14:textId="6ADB6DF6" w:rsidR="001E73CB" w:rsidRDefault="001E73CB" w:rsidP="001E73CB">
      <w:pPr>
        <w:rPr>
          <w:lang w:eastAsia="ru-RU"/>
        </w:rPr>
      </w:pPr>
      <w:r>
        <w:rPr>
          <w:lang w:eastAsia="ru-RU"/>
        </w:rPr>
        <w:t>Состав дистрибутива Сервис</w:t>
      </w:r>
      <w:r w:rsidR="004463D0">
        <w:rPr>
          <w:lang w:eastAsia="ru-RU"/>
        </w:rPr>
        <w:t>а</w:t>
      </w:r>
      <w:r>
        <w:rPr>
          <w:lang w:eastAsia="ru-RU"/>
        </w:rPr>
        <w:t xml:space="preserve"> проверки полномочий:</w:t>
      </w:r>
    </w:p>
    <w:p w14:paraId="68C91D85" w14:textId="77777777" w:rsidR="001E73CB" w:rsidRDefault="001E73CB" w:rsidP="001E73CB">
      <w:pPr>
        <w:pStyle w:val="IT1"/>
      </w:pPr>
      <w:r>
        <w:t>/distr/prohibitor – Сервис проверки полномочий:</w:t>
      </w:r>
    </w:p>
    <w:p w14:paraId="1ED670B6" w14:textId="6EBE6FED" w:rsidR="00062F9F" w:rsidRPr="00436CCF" w:rsidRDefault="00062F9F" w:rsidP="00062F9F">
      <w:pPr>
        <w:pStyle w:val="12"/>
      </w:pPr>
      <w:r w:rsidRPr="00436CCF">
        <w:t>/</w:t>
      </w:r>
      <w:r w:rsidRPr="00062F9F">
        <w:rPr>
          <w:lang w:val="en-US"/>
        </w:rPr>
        <w:t>distr</w:t>
      </w:r>
      <w:r w:rsidRPr="00436CCF">
        <w:t>/</w:t>
      </w:r>
      <w:r w:rsidRPr="00062F9F">
        <w:rPr>
          <w:lang w:val="en-US"/>
        </w:rPr>
        <w:t>prohibitor</w:t>
      </w:r>
      <w:r w:rsidRPr="00436CCF">
        <w:t>/</w:t>
      </w:r>
      <w:r w:rsidR="00B951A2">
        <w:rPr>
          <w:lang w:val="en-US"/>
        </w:rPr>
        <w:t>app</w:t>
      </w:r>
      <w:r w:rsidR="00B951A2" w:rsidRPr="00436CCF">
        <w:t>/</w:t>
      </w:r>
      <w:r w:rsidRPr="00062F9F">
        <w:rPr>
          <w:lang w:val="en-US"/>
        </w:rPr>
        <w:t>app</w:t>
      </w:r>
      <w:r w:rsidRPr="00436CCF">
        <w:t>.</w:t>
      </w:r>
      <w:r w:rsidRPr="00062F9F">
        <w:rPr>
          <w:lang w:val="en-US"/>
        </w:rPr>
        <w:t>jar</w:t>
      </w:r>
      <w:r w:rsidRPr="00436CCF">
        <w:t xml:space="preserve"> – </w:t>
      </w:r>
      <w:r w:rsidRPr="00062F9F">
        <w:t>исполняемый</w:t>
      </w:r>
      <w:r w:rsidRPr="00436CCF">
        <w:t xml:space="preserve"> </w:t>
      </w:r>
      <w:r w:rsidRPr="00062F9F">
        <w:t>файл</w:t>
      </w:r>
      <w:r w:rsidRPr="00436CCF">
        <w:t>;</w:t>
      </w:r>
    </w:p>
    <w:p w14:paraId="23AEC6F8" w14:textId="667262D5" w:rsidR="00062F9F" w:rsidRPr="00436CCF" w:rsidRDefault="00062F9F" w:rsidP="00062F9F">
      <w:pPr>
        <w:pStyle w:val="12"/>
      </w:pPr>
      <w:r w:rsidRPr="00436CCF">
        <w:t>/</w:t>
      </w:r>
      <w:r w:rsidRPr="00062F9F">
        <w:rPr>
          <w:lang w:val="en-US"/>
        </w:rPr>
        <w:t>distr</w:t>
      </w:r>
      <w:r w:rsidRPr="00436CCF">
        <w:t>/</w:t>
      </w:r>
      <w:r w:rsidRPr="00062F9F">
        <w:rPr>
          <w:lang w:val="en-US"/>
        </w:rPr>
        <w:t>prohibitor</w:t>
      </w:r>
      <w:r w:rsidRPr="00436CCF">
        <w:t>/</w:t>
      </w:r>
      <w:r w:rsidRPr="00062F9F">
        <w:rPr>
          <w:lang w:val="en-US"/>
        </w:rPr>
        <w:t>csp</w:t>
      </w:r>
      <w:r w:rsidRPr="00436CCF">
        <w:t>-5.0.11455.</w:t>
      </w:r>
      <w:r w:rsidRPr="00062F9F">
        <w:rPr>
          <w:lang w:val="en-US"/>
        </w:rPr>
        <w:t>tar</w:t>
      </w:r>
      <w:r w:rsidRPr="00436CCF">
        <w:t>.</w:t>
      </w:r>
      <w:r w:rsidRPr="00062F9F">
        <w:rPr>
          <w:lang w:val="en-US"/>
        </w:rPr>
        <w:t>gz</w:t>
      </w:r>
      <w:r w:rsidRPr="00436CCF">
        <w:t xml:space="preserve"> – </w:t>
      </w:r>
      <w:r w:rsidRPr="00062F9F">
        <w:t>дистрибутив</w:t>
      </w:r>
      <w:r w:rsidRPr="00436CCF">
        <w:t xml:space="preserve"> </w:t>
      </w:r>
      <w:r w:rsidR="00CC26C1" w:rsidRPr="001E4C86">
        <w:rPr>
          <w:lang w:val="en-US"/>
        </w:rPr>
        <w:t>CryptoPro</w:t>
      </w:r>
      <w:r w:rsidRPr="00436CCF">
        <w:t xml:space="preserve"> </w:t>
      </w:r>
      <w:r w:rsidRPr="00062F9F">
        <w:rPr>
          <w:lang w:val="en-US"/>
        </w:rPr>
        <w:t>CSP</w:t>
      </w:r>
      <w:r w:rsidRPr="00436CCF">
        <w:t>;</w:t>
      </w:r>
    </w:p>
    <w:p w14:paraId="19791286" w14:textId="59A3047B" w:rsidR="000E0B5C" w:rsidRPr="0015725F" w:rsidRDefault="000E0B5C" w:rsidP="000E0B5C">
      <w:pPr>
        <w:pStyle w:val="12"/>
        <w:ind w:left="1248" w:hanging="397"/>
      </w:pPr>
      <w:r w:rsidRPr="0015725F">
        <w:t>/</w:t>
      </w:r>
      <w:r w:rsidRPr="005E5F0B">
        <w:rPr>
          <w:lang w:val="en-US"/>
        </w:rPr>
        <w:t>distr</w:t>
      </w:r>
      <w:r w:rsidRPr="0015725F">
        <w:t>/</w:t>
      </w:r>
      <w:r w:rsidR="0015725F" w:rsidRPr="00062F9F">
        <w:rPr>
          <w:lang w:val="en-US"/>
        </w:rPr>
        <w:t>prohibitor</w:t>
      </w:r>
      <w:r w:rsidRPr="0015725F">
        <w:t>/</w:t>
      </w:r>
      <w:r w:rsidRPr="00131972">
        <w:rPr>
          <w:lang w:val="en-US"/>
        </w:rPr>
        <w:t>java</w:t>
      </w:r>
      <w:r w:rsidRPr="0015725F">
        <w:t>-</w:t>
      </w:r>
      <w:r w:rsidRPr="00131972">
        <w:rPr>
          <w:lang w:val="en-US"/>
        </w:rPr>
        <w:t>csp</w:t>
      </w:r>
      <w:r w:rsidRPr="0015725F">
        <w:t>-5.0.42119-</w:t>
      </w:r>
      <w:r w:rsidRPr="00131972">
        <w:rPr>
          <w:lang w:val="en-US"/>
        </w:rPr>
        <w:t>A</w:t>
      </w:r>
      <w:r w:rsidRPr="0015725F">
        <w:t>.</w:t>
      </w:r>
      <w:r w:rsidRPr="00131972">
        <w:rPr>
          <w:lang w:val="en-US"/>
        </w:rPr>
        <w:t>zip</w:t>
      </w:r>
      <w:r w:rsidRPr="0015725F">
        <w:t>–</w:t>
      </w:r>
      <w:r w:rsidRPr="005E5F0B">
        <w:rPr>
          <w:lang w:val="en-US"/>
        </w:rPr>
        <w:t> </w:t>
      </w:r>
      <w:r w:rsidRPr="005915F2">
        <w:t>дистрибутив</w:t>
      </w:r>
      <w:r w:rsidRPr="0015725F">
        <w:t xml:space="preserve"> </w:t>
      </w:r>
      <w:r w:rsidRPr="00436CCF">
        <w:rPr>
          <w:lang w:val="en-US"/>
        </w:rPr>
        <w:t>CryptoPro</w:t>
      </w:r>
      <w:r w:rsidRPr="0015725F">
        <w:t xml:space="preserve"> </w:t>
      </w:r>
      <w:r w:rsidRPr="005E5F0B">
        <w:rPr>
          <w:lang w:val="en-US"/>
        </w:rPr>
        <w:t>J</w:t>
      </w:r>
      <w:r w:rsidRPr="005915F2">
        <w:t>С</w:t>
      </w:r>
      <w:r w:rsidRPr="005E5F0B">
        <w:rPr>
          <w:lang w:val="en-US"/>
        </w:rPr>
        <w:t>P</w:t>
      </w:r>
      <w:r w:rsidRPr="0015725F">
        <w:t>;</w:t>
      </w:r>
    </w:p>
    <w:p w14:paraId="54C86D6E" w14:textId="088D49E5" w:rsidR="000E0B5C" w:rsidRPr="0015725F" w:rsidRDefault="000E0B5C" w:rsidP="000E0B5C">
      <w:pPr>
        <w:pStyle w:val="12"/>
        <w:ind w:left="1248" w:hanging="397"/>
      </w:pPr>
      <w:r w:rsidRPr="0015725F">
        <w:t>/</w:t>
      </w:r>
      <w:r w:rsidRPr="005E5F0B">
        <w:rPr>
          <w:lang w:val="en-US"/>
        </w:rPr>
        <w:t>distr</w:t>
      </w:r>
      <w:r w:rsidRPr="0015725F">
        <w:t>/</w:t>
      </w:r>
      <w:r w:rsidR="0015725F" w:rsidRPr="00062F9F">
        <w:rPr>
          <w:lang w:val="en-US"/>
        </w:rPr>
        <w:t>prohibitor</w:t>
      </w:r>
      <w:r w:rsidRPr="0015725F">
        <w:t>/</w:t>
      </w:r>
      <w:r w:rsidRPr="009D3E8A">
        <w:rPr>
          <w:lang w:val="en-US"/>
        </w:rPr>
        <w:t>bellsoft</w:t>
      </w:r>
      <w:r w:rsidRPr="0015725F">
        <w:t>-</w:t>
      </w:r>
      <w:r w:rsidRPr="009D3E8A">
        <w:rPr>
          <w:lang w:val="en-US"/>
        </w:rPr>
        <w:t>jdk</w:t>
      </w:r>
      <w:r w:rsidRPr="0015725F">
        <w:t>17.0.3-</w:t>
      </w:r>
      <w:r w:rsidRPr="009D3E8A">
        <w:rPr>
          <w:lang w:val="en-US"/>
        </w:rPr>
        <w:t>linux</w:t>
      </w:r>
      <w:r w:rsidRPr="0015725F">
        <w:t>-</w:t>
      </w:r>
      <w:r w:rsidRPr="009D3E8A">
        <w:rPr>
          <w:lang w:val="en-US"/>
        </w:rPr>
        <w:t>amd</w:t>
      </w:r>
      <w:r w:rsidRPr="0015725F">
        <w:t>64.</w:t>
      </w:r>
      <w:r w:rsidRPr="009D3E8A">
        <w:rPr>
          <w:lang w:val="en-US"/>
        </w:rPr>
        <w:t>tar</w:t>
      </w:r>
      <w:r w:rsidRPr="0015725F">
        <w:t>.</w:t>
      </w:r>
      <w:r w:rsidRPr="009D3E8A">
        <w:rPr>
          <w:lang w:val="en-US"/>
        </w:rPr>
        <w:t>gz</w:t>
      </w:r>
      <w:r w:rsidRPr="0015725F">
        <w:t xml:space="preserve">– </w:t>
      </w:r>
      <w:r w:rsidRPr="005915F2">
        <w:t>дистрибутив</w:t>
      </w:r>
      <w:r w:rsidRPr="0015725F">
        <w:t xml:space="preserve"> </w:t>
      </w:r>
      <w:r w:rsidRPr="005E5F0B">
        <w:rPr>
          <w:lang w:val="en-US"/>
        </w:rPr>
        <w:t>Java</w:t>
      </w:r>
      <w:r w:rsidRPr="0015725F">
        <w:t>;</w:t>
      </w:r>
    </w:p>
    <w:p w14:paraId="72381B0E" w14:textId="77777777" w:rsidR="00062F9F" w:rsidRPr="00062F9F" w:rsidRDefault="00062F9F" w:rsidP="00062F9F">
      <w:pPr>
        <w:pStyle w:val="12"/>
      </w:pPr>
      <w:r w:rsidRPr="00062F9F">
        <w:t>/distr/prohibitor/cp_ca_store – JKS с поддержкой корневых сертификатов Ростелекома;</w:t>
      </w:r>
    </w:p>
    <w:p w14:paraId="03E210E4" w14:textId="77777777" w:rsidR="00062F9F" w:rsidRPr="00436CCF" w:rsidRDefault="00062F9F" w:rsidP="00062F9F">
      <w:pPr>
        <w:pStyle w:val="12"/>
      </w:pPr>
      <w:r w:rsidRPr="00436CCF">
        <w:t>/</w:t>
      </w:r>
      <w:r w:rsidRPr="001E4C86">
        <w:rPr>
          <w:lang w:val="en-US"/>
        </w:rPr>
        <w:t>dist</w:t>
      </w:r>
      <w:r w:rsidRPr="00436CCF">
        <w:t>/</w:t>
      </w:r>
      <w:r w:rsidRPr="001E4C86">
        <w:rPr>
          <w:lang w:val="en-US"/>
        </w:rPr>
        <w:t>prohibitor</w:t>
      </w:r>
      <w:r w:rsidRPr="00436CCF">
        <w:t>/</w:t>
      </w:r>
      <w:r w:rsidRPr="001E4C86">
        <w:rPr>
          <w:lang w:val="en-US"/>
        </w:rPr>
        <w:t>application</w:t>
      </w:r>
      <w:r w:rsidRPr="00436CCF">
        <w:t>.</w:t>
      </w:r>
      <w:r w:rsidRPr="001E4C86">
        <w:rPr>
          <w:lang w:val="en-US"/>
        </w:rPr>
        <w:t>yml</w:t>
      </w:r>
      <w:r w:rsidRPr="00436CCF">
        <w:t xml:space="preserve"> </w:t>
      </w:r>
      <w:r w:rsidR="002A6C8C" w:rsidRPr="00436CCF">
        <w:t xml:space="preserve">– </w:t>
      </w:r>
      <w:r w:rsidRPr="00062F9F">
        <w:t>заготовка</w:t>
      </w:r>
      <w:r w:rsidRPr="00436CCF">
        <w:t xml:space="preserve"> </w:t>
      </w:r>
      <w:r w:rsidRPr="00062F9F">
        <w:t>конфигурационного</w:t>
      </w:r>
      <w:r w:rsidRPr="00436CCF">
        <w:t xml:space="preserve"> </w:t>
      </w:r>
      <w:r w:rsidRPr="00062F9F">
        <w:t>файла</w:t>
      </w:r>
      <w:r w:rsidRPr="00436CCF">
        <w:t>;</w:t>
      </w:r>
    </w:p>
    <w:p w14:paraId="38FD1B44" w14:textId="031E9EC9" w:rsidR="0015725F" w:rsidRPr="00436CCF" w:rsidRDefault="0015725F" w:rsidP="0015725F">
      <w:pPr>
        <w:pStyle w:val="12"/>
        <w:ind w:left="1248" w:hanging="397"/>
      </w:pPr>
      <w:r w:rsidRPr="00436CCF">
        <w:t>/</w:t>
      </w:r>
      <w:r w:rsidRPr="005E5F0B">
        <w:rPr>
          <w:lang w:val="en-US"/>
        </w:rPr>
        <w:t>distr</w:t>
      </w:r>
      <w:r w:rsidRPr="00436CCF">
        <w:t>/</w:t>
      </w:r>
      <w:r w:rsidRPr="00062F9F">
        <w:rPr>
          <w:lang w:val="en-US"/>
        </w:rPr>
        <w:t>prohibitor</w:t>
      </w:r>
      <w:r w:rsidRPr="00436CCF">
        <w:t>/</w:t>
      </w:r>
      <w:r w:rsidRPr="00436CCF">
        <w:rPr>
          <w:lang w:val="en-US"/>
        </w:rPr>
        <w:t>customLogLevels</w:t>
      </w:r>
      <w:r w:rsidRPr="00436CCF">
        <w:t>.</w:t>
      </w:r>
      <w:r w:rsidRPr="00436CCF">
        <w:rPr>
          <w:lang w:val="en-US"/>
        </w:rPr>
        <w:t>xml</w:t>
      </w:r>
      <w:r>
        <w:rPr>
          <w:lang w:val="lv-LV"/>
        </w:rPr>
        <w:t xml:space="preserve"> – </w:t>
      </w:r>
      <w:r>
        <w:t>файл</w:t>
      </w:r>
      <w:r w:rsidRPr="00436CCF">
        <w:t xml:space="preserve"> </w:t>
      </w:r>
      <w:r>
        <w:t>описания</w:t>
      </w:r>
      <w:r w:rsidRPr="00436CCF">
        <w:t xml:space="preserve"> </w:t>
      </w:r>
      <w:r>
        <w:t>настроек</w:t>
      </w:r>
      <w:r w:rsidRPr="00436CCF">
        <w:t xml:space="preserve"> </w:t>
      </w:r>
      <w:r>
        <w:t>логирования</w:t>
      </w:r>
    </w:p>
    <w:p w14:paraId="12AEAAA3" w14:textId="6D724A89" w:rsidR="00062F9F" w:rsidRPr="00062F9F" w:rsidRDefault="00062F9F" w:rsidP="00062F9F">
      <w:pPr>
        <w:pStyle w:val="12"/>
      </w:pPr>
      <w:r w:rsidRPr="00062F9F">
        <w:t xml:space="preserve">/dist/prohibitor/liquibase/* </w:t>
      </w:r>
      <w:r w:rsidR="002A6C8C">
        <w:t>–</w:t>
      </w:r>
      <w:r w:rsidR="002A6C8C" w:rsidRPr="00062F9F">
        <w:t> </w:t>
      </w:r>
      <w:r w:rsidRPr="00062F9F">
        <w:t xml:space="preserve">файлы, описывающие все операции, которые необходимо выполнить над базой </w:t>
      </w:r>
      <w:r w:rsidR="002A6C8C">
        <w:t>С</w:t>
      </w:r>
      <w:r w:rsidR="002A6C8C" w:rsidRPr="00062F9F">
        <w:t xml:space="preserve">ервиса </w:t>
      </w:r>
      <w:r w:rsidRPr="00062F9F">
        <w:t>проверки полномочий.</w:t>
      </w:r>
    </w:p>
    <w:p w14:paraId="1287CF53" w14:textId="5646B63A" w:rsidR="001E73CB" w:rsidRDefault="001E73CB" w:rsidP="00B46D53">
      <w:pPr>
        <w:spacing w:before="120"/>
        <w:rPr>
          <w:lang w:eastAsia="ru-RU"/>
        </w:rPr>
      </w:pPr>
      <w:r>
        <w:rPr>
          <w:lang w:eastAsia="ru-RU"/>
        </w:rPr>
        <w:t>Путь /distr/prohibitor указан в качестве примера, можно использовать любой другой путь, скорректировав соответствующим образом упоминаемые ниже команды.</w:t>
      </w:r>
    </w:p>
    <w:p w14:paraId="2115FBDB" w14:textId="538A0F85" w:rsidR="001E73CB" w:rsidRDefault="004463D0" w:rsidP="001E73CB">
      <w:pPr>
        <w:pStyle w:val="23"/>
        <w:numPr>
          <w:ilvl w:val="0"/>
          <w:numId w:val="0"/>
        </w:numPr>
        <w:ind w:left="851"/>
      </w:pPr>
      <w:bookmarkStart w:id="103" w:name="_Toc101955990"/>
      <w:bookmarkStart w:id="104" w:name="_Toc110347215"/>
      <w:r>
        <w:t xml:space="preserve">1.2 </w:t>
      </w:r>
      <w:r w:rsidR="001E73CB">
        <w:t>Порядок загрузки данных и программ</w:t>
      </w:r>
      <w:bookmarkEnd w:id="103"/>
      <w:bookmarkEnd w:id="104"/>
    </w:p>
    <w:p w14:paraId="746D630A" w14:textId="7F166B8D" w:rsidR="001E73CB" w:rsidRDefault="001E73CB" w:rsidP="00062F9F">
      <w:pPr>
        <w:rPr>
          <w:lang w:eastAsia="ru-RU"/>
        </w:rPr>
      </w:pPr>
      <w:r>
        <w:rPr>
          <w:lang w:eastAsia="ru-RU"/>
        </w:rPr>
        <w:t>Администратор УВ осуществляет развёртывание, настройку и запуск Сервис</w:t>
      </w:r>
      <w:r w:rsidR="004463D0">
        <w:rPr>
          <w:lang w:eastAsia="ru-RU"/>
        </w:rPr>
        <w:t>а</w:t>
      </w:r>
      <w:r>
        <w:rPr>
          <w:lang w:eastAsia="ru-RU"/>
        </w:rPr>
        <w:t xml:space="preserve"> проверки полномочий с помощью данного руководства.</w:t>
      </w:r>
    </w:p>
    <w:p w14:paraId="68B6DB18" w14:textId="1A2903B9" w:rsidR="001E73CB" w:rsidRDefault="004463D0" w:rsidP="001E73CB">
      <w:pPr>
        <w:pStyle w:val="23"/>
        <w:numPr>
          <w:ilvl w:val="0"/>
          <w:numId w:val="0"/>
        </w:numPr>
        <w:ind w:left="851"/>
      </w:pPr>
      <w:bookmarkStart w:id="105" w:name="_Toc101955991"/>
      <w:bookmarkStart w:id="106" w:name="_Toc110347216"/>
      <w:r>
        <w:t xml:space="preserve">1.3 </w:t>
      </w:r>
      <w:r w:rsidR="001E73CB">
        <w:t>Требования к среде для развёртывания Сервис</w:t>
      </w:r>
      <w:r>
        <w:t>а</w:t>
      </w:r>
      <w:r w:rsidR="001E73CB">
        <w:t xml:space="preserve"> проверки полномочий</w:t>
      </w:r>
      <w:bookmarkEnd w:id="105"/>
      <w:bookmarkEnd w:id="106"/>
    </w:p>
    <w:p w14:paraId="4A0025D3" w14:textId="3280A1A8" w:rsidR="001E73CB" w:rsidRDefault="001E73CB" w:rsidP="001E73CB">
      <w:pPr>
        <w:rPr>
          <w:lang w:eastAsia="ru-RU"/>
        </w:rPr>
      </w:pPr>
      <w:r>
        <w:rPr>
          <w:lang w:eastAsia="ru-RU"/>
        </w:rPr>
        <w:t>Минимальные требования к характеристикам сервера для развёртывания Сервис</w:t>
      </w:r>
      <w:r w:rsidR="004463D0">
        <w:rPr>
          <w:lang w:eastAsia="ru-RU"/>
        </w:rPr>
        <w:t>а</w:t>
      </w:r>
      <w:r>
        <w:rPr>
          <w:lang w:eastAsia="ru-RU"/>
        </w:rPr>
        <w:t xml:space="preserve"> проверки полномочий приведены в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_Ref101533731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>Таблица 2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2E8D5E0D" w14:textId="0BC66E85" w:rsidR="001E73CB" w:rsidRDefault="001E73CB" w:rsidP="001E73CB">
      <w:pPr>
        <w:pStyle w:val="IT1"/>
        <w:keepNext/>
      </w:pPr>
      <w:bookmarkStart w:id="107" w:name="_Ref101533731"/>
      <w:r>
        <w:t xml:space="preserve">Таблица </w:t>
      </w:r>
      <w:r w:rsidR="00813729">
        <w:fldChar w:fldCharType="begin"/>
      </w:r>
      <w:r w:rsidR="00813729">
        <w:instrText xml:space="preserve"> SEQ Таблица \* ARABIC </w:instrText>
      </w:r>
      <w:r w:rsidR="00813729">
        <w:fldChar w:fldCharType="separate"/>
      </w:r>
      <w:r>
        <w:t>2</w:t>
      </w:r>
      <w:r w:rsidR="00813729">
        <w:fldChar w:fldCharType="end"/>
      </w:r>
      <w:bookmarkEnd w:id="107"/>
      <w:r>
        <w:t xml:space="preserve"> – Минимальные требования к характеристикам сервера для развёртывания Сервис</w:t>
      </w:r>
      <w:r w:rsidR="004463D0">
        <w:t>а</w:t>
      </w:r>
      <w:r>
        <w:t xml:space="preserve"> проверки полномочий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5547"/>
      </w:tblGrid>
      <w:tr w:rsidR="001E73CB" w:rsidRPr="00B36241" w14:paraId="05E79609" w14:textId="77777777" w:rsidTr="000A56E7">
        <w:trPr>
          <w:tblHeader/>
        </w:trPr>
        <w:tc>
          <w:tcPr>
            <w:tcW w:w="2280" w:type="pct"/>
            <w:shd w:val="clear" w:color="auto" w:fill="auto"/>
            <w:vAlign w:val="center"/>
          </w:tcPr>
          <w:p w14:paraId="364621BA" w14:textId="77777777" w:rsidR="001E73CB" w:rsidRPr="00B36241" w:rsidRDefault="001E73CB" w:rsidP="000A56E7">
            <w:pPr>
              <w:pStyle w:val="affd"/>
              <w:ind w:firstLine="0"/>
            </w:pPr>
            <w:r>
              <w:t>Характеристики</w:t>
            </w:r>
          </w:p>
        </w:tc>
        <w:tc>
          <w:tcPr>
            <w:tcW w:w="2720" w:type="pct"/>
            <w:shd w:val="clear" w:color="auto" w:fill="auto"/>
            <w:vAlign w:val="center"/>
          </w:tcPr>
          <w:p w14:paraId="3B88B07E" w14:textId="77777777" w:rsidR="001E73CB" w:rsidRPr="00B36241" w:rsidRDefault="001E73CB" w:rsidP="000A56E7">
            <w:pPr>
              <w:pStyle w:val="affd"/>
              <w:ind w:hanging="86"/>
            </w:pPr>
            <w:r>
              <w:t>Агент ПОДД СМЭВ</w:t>
            </w:r>
          </w:p>
        </w:tc>
      </w:tr>
      <w:tr w:rsidR="001E73CB" w:rsidRPr="00CF7B21" w14:paraId="0A530346" w14:textId="77777777" w:rsidTr="000A56E7">
        <w:tc>
          <w:tcPr>
            <w:tcW w:w="2280" w:type="pct"/>
            <w:shd w:val="clear" w:color="auto" w:fill="auto"/>
          </w:tcPr>
          <w:p w14:paraId="20739CF5" w14:textId="77777777" w:rsidR="001E73CB" w:rsidRPr="00544D6E" w:rsidRDefault="001E73CB" w:rsidP="000A56E7">
            <w:pPr>
              <w:pStyle w:val="afff"/>
            </w:pPr>
            <w:r w:rsidRPr="000C1DAA">
              <w:t>ОС</w:t>
            </w:r>
          </w:p>
        </w:tc>
        <w:tc>
          <w:tcPr>
            <w:tcW w:w="2720" w:type="pct"/>
            <w:shd w:val="clear" w:color="auto" w:fill="auto"/>
          </w:tcPr>
          <w:p w14:paraId="0E5913A3" w14:textId="77777777" w:rsidR="001E73CB" w:rsidRPr="00BC0993" w:rsidRDefault="001E73CB" w:rsidP="000A56E7">
            <w:pPr>
              <w:pStyle w:val="afff"/>
              <w:rPr>
                <w:highlight w:val="yellow"/>
              </w:rPr>
            </w:pPr>
            <w:r w:rsidRPr="001042E6">
              <w:t>CentOS 7.9</w:t>
            </w:r>
          </w:p>
        </w:tc>
      </w:tr>
      <w:tr w:rsidR="001E73CB" w:rsidRPr="00CF7B21" w14:paraId="481B2E18" w14:textId="77777777" w:rsidTr="000A56E7">
        <w:tc>
          <w:tcPr>
            <w:tcW w:w="2280" w:type="pct"/>
            <w:shd w:val="clear" w:color="auto" w:fill="auto"/>
          </w:tcPr>
          <w:p w14:paraId="2DB14A9B" w14:textId="77777777" w:rsidR="001E73CB" w:rsidRPr="00544D6E" w:rsidRDefault="001E73CB" w:rsidP="000A56E7">
            <w:pPr>
              <w:pStyle w:val="afff"/>
            </w:pPr>
            <w:r w:rsidRPr="000C1DAA">
              <w:t>ЦПУ</w:t>
            </w:r>
          </w:p>
        </w:tc>
        <w:tc>
          <w:tcPr>
            <w:tcW w:w="2720" w:type="pct"/>
            <w:shd w:val="clear" w:color="auto" w:fill="auto"/>
          </w:tcPr>
          <w:p w14:paraId="0587DC4D" w14:textId="77777777" w:rsidR="001E73CB" w:rsidRPr="001042E6" w:rsidRDefault="001E73CB" w:rsidP="000A56E7">
            <w:pPr>
              <w:pStyle w:val="afff"/>
            </w:pPr>
            <w:r w:rsidRPr="00AF25D0">
              <w:t>4-х ядерный процессор</w:t>
            </w:r>
          </w:p>
        </w:tc>
      </w:tr>
      <w:tr w:rsidR="001E73CB" w:rsidRPr="00CF7B21" w14:paraId="515B4F6B" w14:textId="77777777" w:rsidTr="000A56E7">
        <w:tc>
          <w:tcPr>
            <w:tcW w:w="2280" w:type="pct"/>
            <w:shd w:val="clear" w:color="auto" w:fill="auto"/>
          </w:tcPr>
          <w:p w14:paraId="55C42A6E" w14:textId="77777777" w:rsidR="001E73CB" w:rsidRPr="00544D6E" w:rsidRDefault="001E73CB" w:rsidP="000A56E7">
            <w:pPr>
              <w:pStyle w:val="afff"/>
            </w:pPr>
            <w:r w:rsidRPr="000C1DAA">
              <w:t>Оперативная память</w:t>
            </w:r>
          </w:p>
        </w:tc>
        <w:tc>
          <w:tcPr>
            <w:tcW w:w="2720" w:type="pct"/>
            <w:shd w:val="clear" w:color="auto" w:fill="auto"/>
          </w:tcPr>
          <w:p w14:paraId="619CA463" w14:textId="77777777" w:rsidR="001E73CB" w:rsidRPr="00AF25D0" w:rsidRDefault="001E73CB" w:rsidP="000A56E7">
            <w:pPr>
              <w:pStyle w:val="afff"/>
            </w:pPr>
            <w:r w:rsidRPr="00AF25D0">
              <w:t>8 Г</w:t>
            </w:r>
            <w:r>
              <w:t>Б</w:t>
            </w:r>
          </w:p>
        </w:tc>
      </w:tr>
      <w:tr w:rsidR="001E73CB" w:rsidRPr="00CF7B21" w14:paraId="43ED0E0D" w14:textId="77777777" w:rsidTr="000A56E7">
        <w:tc>
          <w:tcPr>
            <w:tcW w:w="2280" w:type="pct"/>
            <w:shd w:val="clear" w:color="auto" w:fill="auto"/>
          </w:tcPr>
          <w:p w14:paraId="37029377" w14:textId="77777777" w:rsidR="001E73CB" w:rsidRPr="00544D6E" w:rsidRDefault="001E73CB" w:rsidP="000A56E7">
            <w:pPr>
              <w:pStyle w:val="afff"/>
            </w:pPr>
            <w:r w:rsidRPr="000C1DAA">
              <w:t>Дисковое пространство</w:t>
            </w:r>
          </w:p>
        </w:tc>
        <w:tc>
          <w:tcPr>
            <w:tcW w:w="2720" w:type="pct"/>
            <w:shd w:val="clear" w:color="auto" w:fill="auto"/>
          </w:tcPr>
          <w:p w14:paraId="78DFFCAA" w14:textId="77777777" w:rsidR="001E73CB" w:rsidRPr="00BC0993" w:rsidRDefault="001E73CB" w:rsidP="000A56E7">
            <w:pPr>
              <w:pStyle w:val="afff"/>
              <w:rPr>
                <w:highlight w:val="yellow"/>
              </w:rPr>
            </w:pPr>
            <w:r w:rsidRPr="000921D3">
              <w:t>20 Г</w:t>
            </w:r>
            <w:r>
              <w:t>Б</w:t>
            </w:r>
          </w:p>
        </w:tc>
      </w:tr>
      <w:tr w:rsidR="004463D0" w:rsidRPr="00CF7B21" w14:paraId="33B5521F" w14:textId="77777777" w:rsidTr="000A56E7">
        <w:tc>
          <w:tcPr>
            <w:tcW w:w="2280" w:type="pct"/>
            <w:shd w:val="clear" w:color="auto" w:fill="auto"/>
          </w:tcPr>
          <w:p w14:paraId="20EBBD2B" w14:textId="64FD17CC" w:rsidR="004463D0" w:rsidRPr="000C1DAA" w:rsidRDefault="004463D0" w:rsidP="000A56E7">
            <w:pPr>
              <w:pStyle w:val="afff"/>
            </w:pPr>
            <w:r>
              <w:t>Требование к БД</w:t>
            </w:r>
          </w:p>
        </w:tc>
        <w:tc>
          <w:tcPr>
            <w:tcW w:w="2720" w:type="pct"/>
            <w:shd w:val="clear" w:color="auto" w:fill="auto"/>
          </w:tcPr>
          <w:p w14:paraId="0EC4EC99" w14:textId="2B57D822" w:rsidR="004463D0" w:rsidRPr="000921D3" w:rsidRDefault="004463D0" w:rsidP="000A56E7">
            <w:pPr>
              <w:pStyle w:val="afff"/>
            </w:pPr>
            <w:r w:rsidRPr="001E73CB">
              <w:t>БД PostgreSQL версии 11.14 или выше</w:t>
            </w:r>
          </w:p>
        </w:tc>
      </w:tr>
    </w:tbl>
    <w:p w14:paraId="1A3E51E2" w14:textId="5B8FD1FA" w:rsidR="001E73CB" w:rsidRDefault="004463D0" w:rsidP="001E73CB">
      <w:pPr>
        <w:pStyle w:val="23"/>
        <w:numPr>
          <w:ilvl w:val="0"/>
          <w:numId w:val="0"/>
        </w:numPr>
        <w:ind w:left="851"/>
      </w:pPr>
      <w:bookmarkStart w:id="108" w:name="_Toc101955992"/>
      <w:bookmarkStart w:id="109" w:name="_Toc110347217"/>
      <w:r>
        <w:t xml:space="preserve">1.4 </w:t>
      </w:r>
      <w:r w:rsidR="001E73CB">
        <w:t>Предварительные операции (установка «пре-реквизитов»)</w:t>
      </w:r>
      <w:bookmarkEnd w:id="108"/>
      <w:bookmarkEnd w:id="109"/>
    </w:p>
    <w:p w14:paraId="72FA66A8" w14:textId="5EAA289C" w:rsidR="001E73CB" w:rsidRDefault="001E73CB" w:rsidP="00B46D53">
      <w:pPr>
        <w:keepNext/>
        <w:rPr>
          <w:lang w:eastAsia="ru-RU"/>
        </w:rPr>
      </w:pPr>
      <w:r>
        <w:rPr>
          <w:lang w:eastAsia="ru-RU"/>
        </w:rPr>
        <w:t>Перед запуском Сервис</w:t>
      </w:r>
      <w:r w:rsidR="004463D0">
        <w:rPr>
          <w:lang w:eastAsia="ru-RU"/>
        </w:rPr>
        <w:t>а</w:t>
      </w:r>
      <w:r>
        <w:rPr>
          <w:lang w:eastAsia="ru-RU"/>
        </w:rPr>
        <w:t xml:space="preserve"> проверки полномочий выполнить от имени пользователя </w:t>
      </w:r>
      <w:r w:rsidR="00062F9F">
        <w:rPr>
          <w:lang w:eastAsia="ru-RU"/>
        </w:rPr>
        <w:t>«</w:t>
      </w:r>
      <w:r>
        <w:rPr>
          <w:lang w:eastAsia="ru-RU"/>
        </w:rPr>
        <w:t>root</w:t>
      </w:r>
      <w:r w:rsidR="00062F9F">
        <w:rPr>
          <w:lang w:eastAsia="ru-RU"/>
        </w:rPr>
        <w:t>»</w:t>
      </w:r>
      <w:r>
        <w:rPr>
          <w:lang w:eastAsia="ru-RU"/>
        </w:rPr>
        <w:t xml:space="preserve"> следующие действия:</w:t>
      </w:r>
    </w:p>
    <w:p w14:paraId="0B41250F" w14:textId="33A3BC54" w:rsidR="001E73CB" w:rsidRDefault="001E73CB" w:rsidP="001001C8">
      <w:pPr>
        <w:pStyle w:val="110"/>
        <w:numPr>
          <w:ilvl w:val="0"/>
          <w:numId w:val="46"/>
        </w:numPr>
      </w:pPr>
      <w:r w:rsidRPr="001E73CB">
        <w:t>Создать пользователя {{user}} и группу {{user_group}}</w:t>
      </w:r>
      <w:r w:rsidR="002A6C8C">
        <w:t>,</w:t>
      </w:r>
      <w:r w:rsidRPr="001E73CB">
        <w:t xml:space="preserve"> под которым будет работать </w:t>
      </w:r>
      <w:r w:rsidR="002A6C8C">
        <w:t>А</w:t>
      </w:r>
      <w:r w:rsidR="002A6C8C" w:rsidRPr="001E73CB">
        <w:t>гент</w:t>
      </w:r>
      <w:r w:rsidRPr="001E73CB">
        <w:t>.</w:t>
      </w:r>
    </w:p>
    <w:p w14:paraId="56C3AEED" w14:textId="77777777" w:rsidR="007555E4" w:rsidRPr="006C718E" w:rsidRDefault="007555E4" w:rsidP="007555E4">
      <w:pPr>
        <w:pStyle w:val="110"/>
        <w:numPr>
          <w:ilvl w:val="0"/>
          <w:numId w:val="46"/>
        </w:numPr>
      </w:pPr>
      <w:r>
        <w:t xml:space="preserve">Установить </w:t>
      </w:r>
      <w:r w:rsidRPr="007555E4">
        <w:rPr>
          <w:lang w:val="lv-LV"/>
        </w:rPr>
        <w:t>java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555E4" w:rsidRPr="009A3701" w14:paraId="0A618291" w14:textId="77777777" w:rsidTr="000A56E7">
        <w:tc>
          <w:tcPr>
            <w:tcW w:w="10196" w:type="dxa"/>
          </w:tcPr>
          <w:p w14:paraId="2C1A9523" w14:textId="501487B5" w:rsidR="007555E4" w:rsidRPr="00436CCF" w:rsidRDefault="007555E4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lastRenderedPageBreak/>
              <w:t>cd /distr/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prohibitor</w:t>
            </w:r>
          </w:p>
          <w:p w14:paraId="12D82DCB" w14:textId="77777777" w:rsidR="007555E4" w:rsidRPr="006C718E" w:rsidRDefault="007555E4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tar zxvf </w:t>
            </w:r>
            <w:r w:rsidRPr="00D41A71"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bellsoft-jdk17.0.3-linux-amd64.tar.gz</w:t>
            </w:r>
          </w:p>
        </w:tc>
      </w:tr>
    </w:tbl>
    <w:p w14:paraId="59DAA288" w14:textId="77777777" w:rsidR="007555E4" w:rsidRDefault="007555E4" w:rsidP="007555E4">
      <w:pPr>
        <w:pStyle w:val="110"/>
        <w:numPr>
          <w:ilvl w:val="0"/>
          <w:numId w:val="46"/>
        </w:numPr>
      </w:pPr>
      <w:r>
        <w:t>Установить системные переменные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555E4" w:rsidRPr="009A3701" w14:paraId="5F9A7D27" w14:textId="77777777" w:rsidTr="000A56E7">
        <w:tc>
          <w:tcPr>
            <w:tcW w:w="10196" w:type="dxa"/>
          </w:tcPr>
          <w:p w14:paraId="339A1B8A" w14:textId="63D43762" w:rsidR="007555E4" w:rsidRPr="006C718E" w:rsidRDefault="007555E4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export JAVA_HOME=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distr/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prohibitor/jdk-17.0.3</w:t>
            </w:r>
          </w:p>
          <w:p w14:paraId="3A1F58B2" w14:textId="77777777" w:rsidR="007555E4" w:rsidRPr="006C718E" w:rsidRDefault="007555E4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export PATH=$PATH:$JAVA_HOME/bin</w:t>
            </w:r>
          </w:p>
        </w:tc>
      </w:tr>
    </w:tbl>
    <w:p w14:paraId="7BE47F33" w14:textId="40E4DCBC" w:rsidR="001D7BAE" w:rsidRPr="005E5F0B" w:rsidRDefault="007555E4" w:rsidP="007555E4">
      <w:pPr>
        <w:pStyle w:val="IT1"/>
      </w:pPr>
      <w:r w:rsidRPr="005E5F0B">
        <w:t>Рекомендуется внести данную настройку в profile пользователя</w:t>
      </w:r>
      <w:r>
        <w:t>.</w:t>
      </w:r>
    </w:p>
    <w:p w14:paraId="14DE390A" w14:textId="77777777" w:rsidR="004E77FE" w:rsidRDefault="004E77FE" w:rsidP="004E77FE">
      <w:pPr>
        <w:pStyle w:val="110"/>
      </w:pPr>
      <w:r w:rsidRPr="00AF31F1">
        <w:t xml:space="preserve">Установить </w:t>
      </w:r>
      <w:r>
        <w:t>CryptoPro</w:t>
      </w:r>
      <w:r w:rsidRPr="00AF31F1">
        <w:t xml:space="preserve"> JCP: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77FE" w:rsidRPr="009A3701" w14:paraId="16A16F45" w14:textId="77777777" w:rsidTr="000A56E7">
        <w:tc>
          <w:tcPr>
            <w:tcW w:w="10196" w:type="dxa"/>
          </w:tcPr>
          <w:p w14:paraId="2C3EEB68" w14:textId="222D6D61" w:rsidR="004E77FE" w:rsidRPr="00B46D53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 w:cs="Courier New"/>
                <w:sz w:val="20"/>
                <w:szCs w:val="20"/>
                <w:lang w:eastAsia="ru-RU"/>
              </w:rPr>
              <w:t>cd /distr/</w:t>
            </w:r>
            <w:r w:rsidR="001D7BA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prohibitor</w:t>
            </w:r>
          </w:p>
          <w:p w14:paraId="04D9C628" w14:textId="6F0D70EB" w:rsidR="004E77FE" w:rsidRPr="00235D9F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mkdir -p 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</w:t>
            </w:r>
            <w:r w:rsidR="001D7BA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prohibitor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/cryptopro</w:t>
            </w:r>
          </w:p>
          <w:p w14:paraId="3193AA0C" w14:textId="77777777" w:rsidR="004E77FE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unzip java-csp-5.0.42119-A.zip</w:t>
            </w:r>
          </w:p>
          <w:p w14:paraId="08EF6D13" w14:textId="77777777" w:rsidR="004E77FE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D41A7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java-csp-5.0.42119-A</w:t>
            </w:r>
          </w:p>
          <w:p w14:paraId="643815CB" w14:textId="77777777" w:rsidR="004E77FE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D41A7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./configure.sh</w:t>
            </w:r>
          </w:p>
          <w:p w14:paraId="56A8E6CF" w14:textId="1D39A068" w:rsidR="004E77FE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cp -f *.jar 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</w:t>
            </w:r>
            <w:r w:rsidR="001D7BA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prohibitor</w:t>
            </w: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>/cryptopro/</w:t>
            </w:r>
          </w:p>
          <w:p w14:paraId="28AB79C7" w14:textId="0359887E" w:rsidR="004E77FE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lv-LV" w:eastAsia="ru-RU"/>
              </w:rPr>
              <w:t xml:space="preserve">cd </w:t>
            </w:r>
            <w:r w:rsidRPr="006C718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</w:t>
            </w:r>
            <w:r w:rsidR="001D7BA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prohibitor</w:t>
            </w:r>
          </w:p>
          <w:p w14:paraId="1B25DD24" w14:textId="26F50000" w:rsidR="004E77FE" w:rsidRPr="00436CCF" w:rsidRDefault="004E77FE" w:rsidP="00B46D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lang w:val="lv-LV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rm -rf </w:t>
            </w:r>
            <w:r w:rsidRPr="00D41A71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java-csp-5.0.42119-A</w:t>
            </w:r>
          </w:p>
        </w:tc>
      </w:tr>
    </w:tbl>
    <w:p w14:paraId="4A365E97" w14:textId="45576DF5" w:rsidR="004E77FE" w:rsidRPr="001D7BAE" w:rsidRDefault="004E77FE" w:rsidP="004E77FE">
      <w:pPr>
        <w:pStyle w:val="IT1"/>
      </w:pPr>
      <w:r w:rsidRPr="0063111D">
        <w:t>При</w:t>
      </w:r>
      <w:r w:rsidRPr="001D7BAE">
        <w:t xml:space="preserve"> </w:t>
      </w:r>
      <w:r>
        <w:t>наличии</w:t>
      </w:r>
      <w:r w:rsidRPr="001D7BAE">
        <w:t xml:space="preserve"> </w:t>
      </w:r>
      <w:r w:rsidRPr="0063111D">
        <w:t>лицензионного</w:t>
      </w:r>
      <w:r w:rsidRPr="001D7BAE">
        <w:t xml:space="preserve"> </w:t>
      </w:r>
      <w:r w:rsidRPr="0063111D">
        <w:t>кода</w:t>
      </w:r>
      <w:r w:rsidRPr="001D7BAE">
        <w:t xml:space="preserve"> </w:t>
      </w:r>
      <w:r w:rsidRPr="00B46D53">
        <w:rPr>
          <w:lang w:val="en-US"/>
        </w:rPr>
        <w:t>CryptoPro</w:t>
      </w:r>
      <w:r w:rsidRPr="001D7BAE">
        <w:t xml:space="preserve"> </w:t>
      </w:r>
      <w:r w:rsidRPr="00B46D53">
        <w:rPr>
          <w:lang w:val="en-US"/>
        </w:rPr>
        <w:t>JCP</w:t>
      </w:r>
      <w:r w:rsidRPr="001D7BAE">
        <w:t xml:space="preserve"> </w:t>
      </w:r>
      <w:r w:rsidRPr="00235D9F">
        <w:rPr>
          <w:lang w:val="lv-LV"/>
        </w:rPr>
        <w:t>выполн</w:t>
      </w:r>
      <w:r>
        <w:t>и</w:t>
      </w:r>
      <w:r w:rsidRPr="00235D9F">
        <w:rPr>
          <w:lang w:val="lv-LV"/>
        </w:rPr>
        <w:t>ть</w:t>
      </w:r>
      <w:r>
        <w:rPr>
          <w:lang w:val="lv-LV"/>
        </w:rPr>
        <w:t xml:space="preserve"> </w:t>
      </w:r>
      <w:r w:rsidR="001D7BAE" w:rsidRPr="00B46D53">
        <w:rPr>
          <w:b/>
          <w:bCs/>
        </w:rPr>
        <w:t>от имени пользователя {{user}}</w:t>
      </w:r>
      <w:r w:rsidR="001D7BAE" w:rsidRPr="001E73CB">
        <w:t xml:space="preserve"> </w:t>
      </w:r>
      <w:r>
        <w:t>команду</w:t>
      </w:r>
      <w:r w:rsidRPr="001D7BAE">
        <w:t>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77FE" w:rsidRPr="009A3701" w14:paraId="4722687B" w14:textId="77777777" w:rsidTr="000A56E7">
        <w:tc>
          <w:tcPr>
            <w:tcW w:w="10196" w:type="dxa"/>
          </w:tcPr>
          <w:p w14:paraId="22D7AD5C" w14:textId="5DFC56A1" w:rsidR="004E77FE" w:rsidRPr="00436CCF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ind w:firstLine="0"/>
              <w:jc w:val="left"/>
              <w:rPr>
                <w:lang w:val="lv-LV"/>
              </w:rPr>
            </w:pPr>
            <w:r w:rsidRPr="00235D9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java -cp :</w:t>
            </w:r>
            <w:r w:rsidRPr="00436CC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/distr/</w:t>
            </w:r>
            <w:r w:rsidR="001D7BAE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prohibitor</w:t>
            </w:r>
            <w:r w:rsidRPr="00235D9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/cryptopro/* ru.CryptoPro.JCP.tools.License -serial "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{{ jcp_serial }}</w:t>
            </w:r>
            <w:r w:rsidRPr="00235D9F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-store</w:t>
            </w:r>
          </w:p>
        </w:tc>
      </w:tr>
    </w:tbl>
    <w:p w14:paraId="7153145C" w14:textId="085CDADF" w:rsidR="001E73CB" w:rsidRDefault="004E77FE" w:rsidP="00B46D53">
      <w:pPr>
        <w:pStyle w:val="110"/>
        <w:numPr>
          <w:ilvl w:val="0"/>
          <w:numId w:val="0"/>
        </w:numPr>
        <w:ind w:left="851"/>
      </w:pPr>
      <w:r>
        <w:t xml:space="preserve">В случае отсутствия </w:t>
      </w:r>
      <w:r w:rsidRPr="0063111D">
        <w:t>лицензионного кода</w:t>
      </w:r>
      <w:r>
        <w:t xml:space="preserve">, </w:t>
      </w:r>
      <w:r w:rsidRPr="0063111D">
        <w:t>CryptoPro JCP</w:t>
      </w:r>
      <w:r>
        <w:t xml:space="preserve"> будет работать в режиме </w:t>
      </w:r>
      <w:r>
        <w:rPr>
          <w:lang w:val="lv-LV"/>
        </w:rPr>
        <w:t xml:space="preserve">trial </w:t>
      </w:r>
      <w:r>
        <w:t>лицензии</w:t>
      </w:r>
    </w:p>
    <w:p w14:paraId="62E46ED5" w14:textId="6352BD2A" w:rsidR="001E73CB" w:rsidRDefault="001E73CB" w:rsidP="001E73CB">
      <w:pPr>
        <w:pStyle w:val="110"/>
      </w:pPr>
      <w:r w:rsidRPr="001E73CB">
        <w:t xml:space="preserve">Установить </w:t>
      </w:r>
      <w:r w:rsidR="00CC26C1">
        <w:t>CryptoPro</w:t>
      </w:r>
      <w:r w:rsidRPr="001E73CB">
        <w:t xml:space="preserve"> CSP:</w:t>
      </w:r>
    </w:p>
    <w:p w14:paraId="77D51CEE" w14:textId="593A0EDA" w:rsidR="001E73CB" w:rsidRDefault="001E73CB" w:rsidP="00B46D53">
      <w:pPr>
        <w:pStyle w:val="110"/>
        <w:numPr>
          <w:ilvl w:val="0"/>
          <w:numId w:val="0"/>
        </w:numPr>
        <w:ind w:left="851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77FE" w:rsidRPr="001A3CC4" w14:paraId="370246F9" w14:textId="77777777" w:rsidTr="000A56E7">
        <w:tc>
          <w:tcPr>
            <w:tcW w:w="10196" w:type="dxa"/>
          </w:tcPr>
          <w:p w14:paraId="26DE6445" w14:textId="4B4FF578" w:rsidR="004E77FE" w:rsidRPr="00B46D53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/distr/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prohibitor</w:t>
            </w:r>
          </w:p>
          <w:p w14:paraId="3CB967D5" w14:textId="77777777" w:rsidR="004E77FE" w:rsidRPr="00B46D53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tar xzvf csp-5.0.11455.tar.gz </w:t>
            </w:r>
          </w:p>
          <w:p w14:paraId="2FD13C22" w14:textId="77777777" w:rsidR="004E77FE" w:rsidRPr="00B46D53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rm -f csp-5.0.11455.tar.gz </w:t>
            </w:r>
          </w:p>
          <w:p w14:paraId="08FCB175" w14:textId="77777777" w:rsidR="004E77FE" w:rsidRPr="00B46D53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B46D53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csp-5.0.11455 yum -y install lsb-cprocsp-base*.rpm lsb-cprocsp-rdr-64-*.rpm lsb-cprocsp-kc1-64-*.rpm lsb-cprocsp-capilite-64-*.rpm lsb-cprocsp-devel-*.rpm lsb-cprocsp-kc2-64-*.rpm cprocsp-curl-64-*.rpm</w:t>
            </w:r>
          </w:p>
          <w:p w14:paraId="61308575" w14:textId="77777777" w:rsidR="004E77FE" w:rsidRPr="005E7058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./install.sh </w:t>
            </w:r>
          </w:p>
          <w:p w14:paraId="5568F816" w14:textId="23589CAF" w:rsidR="004E77FE" w:rsidRPr="008D21F6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333333"/>
                <w:lang w:val="en-US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cd ..</w:t>
            </w:r>
          </w:p>
        </w:tc>
      </w:tr>
    </w:tbl>
    <w:p w14:paraId="6D699645" w14:textId="77777777" w:rsidR="004E77FE" w:rsidRPr="00B46D53" w:rsidRDefault="004E77FE" w:rsidP="004E77FE">
      <w:pPr>
        <w:pStyle w:val="IT1"/>
      </w:pPr>
      <w:r w:rsidRPr="005E5F0B">
        <w:t>При</w:t>
      </w:r>
      <w:r w:rsidRPr="00B46D53">
        <w:t xml:space="preserve"> </w:t>
      </w:r>
      <w:r>
        <w:t>наличии</w:t>
      </w:r>
      <w:r w:rsidRPr="00B46D53">
        <w:t xml:space="preserve"> </w:t>
      </w:r>
      <w:r w:rsidRPr="005E5F0B">
        <w:t>лицензионного</w:t>
      </w:r>
      <w:r w:rsidRPr="00B46D53">
        <w:t xml:space="preserve"> </w:t>
      </w:r>
      <w:r w:rsidRPr="005E5F0B">
        <w:t>кода</w:t>
      </w:r>
      <w:r w:rsidRPr="00B46D53">
        <w:t xml:space="preserve"> </w:t>
      </w:r>
      <w:r w:rsidRPr="001A3CC4">
        <w:rPr>
          <w:lang w:val="en-US"/>
        </w:rPr>
        <w:t>CryptoPro</w:t>
      </w:r>
      <w:r w:rsidRPr="00B46D53">
        <w:t xml:space="preserve"> </w:t>
      </w:r>
      <w:r w:rsidRPr="001A3CC4">
        <w:rPr>
          <w:lang w:val="en-US"/>
        </w:rPr>
        <w:t>CSP</w:t>
      </w:r>
      <w:r w:rsidRPr="00B46D53">
        <w:t xml:space="preserve"> </w:t>
      </w:r>
      <w:r w:rsidRPr="005E5F0B">
        <w:t>выполн</w:t>
      </w:r>
      <w:r>
        <w:t>и</w:t>
      </w:r>
      <w:r w:rsidRPr="005E5F0B">
        <w:t>ть</w:t>
      </w:r>
      <w:r w:rsidRPr="00B46D53">
        <w:t xml:space="preserve"> </w:t>
      </w:r>
      <w:r w:rsidRPr="005E5F0B">
        <w:t>команду</w:t>
      </w:r>
      <w:r w:rsidRPr="00B46D53"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77FE" w:rsidRPr="009A3701" w14:paraId="2E741193" w14:textId="77777777" w:rsidTr="000A56E7">
        <w:tc>
          <w:tcPr>
            <w:tcW w:w="10196" w:type="dxa"/>
          </w:tcPr>
          <w:p w14:paraId="06B6D0C7" w14:textId="77777777" w:rsidR="004E77FE" w:rsidRPr="008D21F6" w:rsidRDefault="004E77FE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color w:val="333333"/>
                <w:lang w:val="en-US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/opt/cprocsp/sbin/amd64/cpconfig -license -set {{cprocsp_license}}</w:t>
            </w:r>
          </w:p>
        </w:tc>
      </w:tr>
    </w:tbl>
    <w:p w14:paraId="0C820388" w14:textId="197FB719" w:rsidR="004E77FE" w:rsidRPr="001E73CB" w:rsidRDefault="004E77FE" w:rsidP="00B46D53">
      <w:pPr>
        <w:pStyle w:val="IT1"/>
      </w:pPr>
      <w:r>
        <w:t xml:space="preserve">В случае отсутствия </w:t>
      </w:r>
      <w:r w:rsidRPr="0063111D">
        <w:t>лицензионного кода</w:t>
      </w:r>
      <w:r>
        <w:t xml:space="preserve">, </w:t>
      </w:r>
      <w:r w:rsidRPr="0063111D">
        <w:t>CryptoPro C</w:t>
      </w:r>
      <w:r>
        <w:rPr>
          <w:lang w:val="en-US"/>
        </w:rPr>
        <w:t>S</w:t>
      </w:r>
      <w:r w:rsidRPr="0063111D">
        <w:t>P</w:t>
      </w:r>
      <w:r>
        <w:t xml:space="preserve"> будет работать в режиме </w:t>
      </w:r>
      <w:r>
        <w:rPr>
          <w:lang w:val="lv-LV"/>
        </w:rPr>
        <w:t xml:space="preserve">trial </w:t>
      </w:r>
      <w:r>
        <w:t>лицензии</w:t>
      </w:r>
    </w:p>
    <w:p w14:paraId="6A8E988D" w14:textId="488BABCB" w:rsidR="001E73CB" w:rsidRPr="001E73CB" w:rsidRDefault="001E73CB" w:rsidP="005E7058">
      <w:pPr>
        <w:pStyle w:val="110"/>
      </w:pPr>
      <w:r w:rsidRPr="001E73CB">
        <w:t xml:space="preserve"> Установить контейнер с ключами </w:t>
      </w:r>
      <w:r w:rsidR="00CC26C1">
        <w:t>CryptoPro</w:t>
      </w:r>
      <w:r w:rsidRPr="001E73CB">
        <w:t xml:space="preserve"> в директорию /var/opt/cprocsp/keys/{{user}}/  (ключ следует использовать от Агента ПОДД СМЭВ)</w:t>
      </w:r>
      <w:r w:rsidR="002A6C8C">
        <w:t>.</w:t>
      </w:r>
    </w:p>
    <w:p w14:paraId="7B7F4724" w14:textId="00054216" w:rsidR="001E73CB" w:rsidRPr="001E73CB" w:rsidRDefault="001E73CB" w:rsidP="001E73CB">
      <w:pPr>
        <w:pStyle w:val="110"/>
        <w:numPr>
          <w:ilvl w:val="0"/>
          <w:numId w:val="0"/>
        </w:numPr>
        <w:ind w:left="1247"/>
      </w:pPr>
      <w:r w:rsidRPr="001E73CB">
        <w:t>Пользователь {{user}} должен иметь доступ на чтение к данной директории и файлам в ней</w:t>
      </w:r>
      <w:r>
        <w:t>.</w:t>
      </w:r>
    </w:p>
    <w:p w14:paraId="33958179" w14:textId="77777777" w:rsidR="001E73CB" w:rsidRPr="001E73CB" w:rsidRDefault="001E73CB" w:rsidP="001E73CB">
      <w:pPr>
        <w:pStyle w:val="110"/>
      </w:pPr>
      <w:r w:rsidRPr="001E73CB">
        <w:t>Для установки TLS соединения, который использует алгоритмы в соответствии с ГОСТ-2012, требуется:</w:t>
      </w:r>
    </w:p>
    <w:p w14:paraId="2EA9D7A5" w14:textId="3B4E5276" w:rsidR="001E73CB" w:rsidRPr="001E73CB" w:rsidRDefault="002A6C8C" w:rsidP="001001C8">
      <w:pPr>
        <w:pStyle w:val="3d"/>
        <w:numPr>
          <w:ilvl w:val="0"/>
          <w:numId w:val="53"/>
        </w:numPr>
      </w:pPr>
      <w:r>
        <w:t>и</w:t>
      </w:r>
      <w:r w:rsidRPr="001E73CB">
        <w:t xml:space="preserve">спользовать </w:t>
      </w:r>
      <w:r w:rsidR="001E73CB" w:rsidRPr="001E73CB">
        <w:t>доверенное хранилище с корневыми сертификатами удостоверяющих центров (УЦ), которое находится в дистрибутиве с сертификатом МинЦифры.</w:t>
      </w:r>
    </w:p>
    <w:p w14:paraId="06019B1F" w14:textId="53A00589" w:rsidR="001E73CB" w:rsidRDefault="002A6C8C" w:rsidP="00B46D53">
      <w:pPr>
        <w:pStyle w:val="3d"/>
        <w:numPr>
          <w:ilvl w:val="0"/>
          <w:numId w:val="53"/>
        </w:numPr>
      </w:pPr>
      <w:r>
        <w:t>е</w:t>
      </w:r>
      <w:r w:rsidRPr="001E73CB">
        <w:t xml:space="preserve">сли </w:t>
      </w:r>
      <w:r w:rsidR="001E73CB" w:rsidRPr="001E73CB">
        <w:t xml:space="preserve">ключи </w:t>
      </w:r>
      <w:r w:rsidR="00CC26C1">
        <w:t>CryptoPro</w:t>
      </w:r>
      <w:r w:rsidR="001E73CB" w:rsidRPr="001E73CB">
        <w:t xml:space="preserve"> выданы не МинЦифры, то следует добавить корневые сертификаты данного УЦ, выполнив нижеприведённую команду, где /path/to/some.cer путь к файлу корневого сертификата УЦ, выдавшего ключи:</w:t>
      </w:r>
    </w:p>
    <w:tbl>
      <w:tblPr>
        <w:tblStyle w:val="af6"/>
        <w:tblW w:w="0" w:type="auto"/>
        <w:tblInd w:w="-5" w:type="dxa"/>
        <w:tblLook w:val="04A0" w:firstRow="1" w:lastRow="0" w:firstColumn="1" w:lastColumn="0" w:noHBand="0" w:noVBand="1"/>
      </w:tblPr>
      <w:tblGrid>
        <w:gridCol w:w="10201"/>
      </w:tblGrid>
      <w:tr w:rsidR="001E73CB" w:rsidRPr="009A3701" w14:paraId="22A984F4" w14:textId="77777777" w:rsidTr="00B46D53">
        <w:tc>
          <w:tcPr>
            <w:tcW w:w="10201" w:type="dxa"/>
          </w:tcPr>
          <w:p w14:paraId="0E2E1AB1" w14:textId="66269C4A" w:rsidR="00A2739F" w:rsidRPr="00510833" w:rsidRDefault="00D0516E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>
              <w:rPr>
                <w:rStyle w:val="diff-html-added"/>
              </w:rPr>
              <w:lastRenderedPageBreak/>
              <w:t>$JAVA_HOME</w:t>
            </w:r>
            <w:r w:rsidR="00A2739F" w:rsidRPr="00510833">
              <w:rPr>
                <w:rStyle w:val="diff-html-added"/>
              </w:rPr>
              <w:t>/bin/keytool -J-Dkeytool.compat=true \</w:t>
            </w:r>
          </w:p>
          <w:p w14:paraId="19C2B884" w14:textId="77777777" w:rsidR="00A2739F" w:rsidRPr="00510833" w:rsidRDefault="00A2739F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-J-Duse.cert.stub=true \</w:t>
            </w:r>
          </w:p>
          <w:p w14:paraId="5E2D6CFA" w14:textId="77777777" w:rsidR="00A2739F" w:rsidRPr="00510833" w:rsidRDefault="00A2739F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-import \</w:t>
            </w:r>
          </w:p>
          <w:p w14:paraId="0FBAA889" w14:textId="77777777" w:rsidR="00A2739F" w:rsidRPr="00510833" w:rsidRDefault="00A2739F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-provider ru.CryptoPro.JCP.JCP \</w:t>
            </w:r>
          </w:p>
          <w:p w14:paraId="587594C3" w14:textId="77777777" w:rsidR="00E52D46" w:rsidRDefault="00A2739F" w:rsidP="00510833">
            <w:pPr>
              <w:pStyle w:val="cmd"/>
              <w:ind w:firstLine="0"/>
              <w:jc w:val="left"/>
              <w:rPr>
                <w:lang w:eastAsia="ru-RU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</w:t>
            </w:r>
            <w:r w:rsidR="00E52D46" w:rsidRPr="00B46D53">
              <w:rPr>
                <w:rFonts w:cs="Courier New"/>
                <w:lang w:eastAsia="ru-RU"/>
              </w:rPr>
              <w:t>-</w:t>
            </w:r>
            <w:r w:rsidR="00E52D46" w:rsidRPr="00B7752F">
              <w:rPr>
                <w:rFonts w:cs="Courier New"/>
                <w:lang w:eastAsia="ru-RU"/>
              </w:rPr>
              <w:t>providerpath</w:t>
            </w:r>
            <w:r w:rsidR="00E52D46" w:rsidRPr="00B46D53">
              <w:rPr>
                <w:rFonts w:cs="Courier New"/>
                <w:lang w:eastAsia="ru-RU"/>
              </w:rPr>
              <w:t xml:space="preserve"> </w:t>
            </w:r>
            <w:r w:rsidR="00E52D46" w:rsidRPr="00B7752F">
              <w:rPr>
                <w:rFonts w:cs="Courier New"/>
                <w:lang w:eastAsia="ru-RU"/>
              </w:rPr>
              <w:t>cryptopro</w:t>
            </w:r>
            <w:r w:rsidR="00E52D46" w:rsidRPr="00B46D53">
              <w:rPr>
                <w:rFonts w:cs="Courier New"/>
                <w:lang w:eastAsia="ru-RU"/>
              </w:rPr>
              <w:t>/</w:t>
            </w:r>
            <w:r w:rsidR="00E52D46" w:rsidRPr="00B7752F">
              <w:rPr>
                <w:rFonts w:cs="Courier New"/>
                <w:lang w:eastAsia="ru-RU"/>
              </w:rPr>
              <w:t>JCSP</w:t>
            </w:r>
            <w:r w:rsidR="00E52D46" w:rsidRPr="00B46D53">
              <w:rPr>
                <w:rFonts w:cs="Courier New"/>
                <w:lang w:eastAsia="ru-RU"/>
              </w:rPr>
              <w:t>.</w:t>
            </w:r>
            <w:r w:rsidR="00E52D46" w:rsidRPr="00B7752F">
              <w:rPr>
                <w:rFonts w:cs="Courier New"/>
                <w:lang w:eastAsia="ru-RU"/>
              </w:rPr>
              <w:t>jar</w:t>
            </w:r>
            <w:r w:rsidR="00E52D46" w:rsidRPr="00B46D53">
              <w:rPr>
                <w:rFonts w:cs="Courier New"/>
                <w:lang w:eastAsia="ru-RU"/>
              </w:rPr>
              <w:t>:</w:t>
            </w:r>
            <w:r w:rsidR="00E52D46" w:rsidRPr="00B7752F">
              <w:rPr>
                <w:rFonts w:cs="Courier New"/>
                <w:lang w:eastAsia="ru-RU"/>
              </w:rPr>
              <w:t>cryptopro</w:t>
            </w:r>
            <w:r w:rsidR="00E52D46" w:rsidRPr="00B46D53">
              <w:rPr>
                <w:rFonts w:cs="Courier New"/>
                <w:lang w:eastAsia="ru-RU"/>
              </w:rPr>
              <w:t>/</w:t>
            </w:r>
            <w:r w:rsidR="00E52D46" w:rsidRPr="00B7752F">
              <w:rPr>
                <w:rFonts w:cs="Courier New"/>
                <w:lang w:eastAsia="ru-RU"/>
              </w:rPr>
              <w:t>JCP</w:t>
            </w:r>
            <w:r w:rsidR="00E52D46" w:rsidRPr="00B46D53">
              <w:rPr>
                <w:rFonts w:cs="Courier New"/>
                <w:lang w:eastAsia="ru-RU"/>
              </w:rPr>
              <w:t>.</w:t>
            </w:r>
            <w:r w:rsidR="00E52D46" w:rsidRPr="00B7752F">
              <w:rPr>
                <w:rFonts w:cs="Courier New"/>
                <w:lang w:eastAsia="ru-RU"/>
              </w:rPr>
              <w:t>jar</w:t>
            </w:r>
            <w:r w:rsidR="00E52D46" w:rsidRPr="00B46D53">
              <w:rPr>
                <w:rFonts w:cs="Courier New"/>
                <w:lang w:eastAsia="ru-RU"/>
              </w:rPr>
              <w:t>:</w:t>
            </w:r>
            <w:r w:rsidR="00E52D46" w:rsidRPr="00B7752F">
              <w:rPr>
                <w:rFonts w:cs="Courier New"/>
                <w:lang w:eastAsia="ru-RU"/>
              </w:rPr>
              <w:t>JCPRequest</w:t>
            </w:r>
            <w:r w:rsidR="00E52D46" w:rsidRPr="00B46D53">
              <w:rPr>
                <w:rFonts w:cs="Courier New"/>
                <w:lang w:eastAsia="ru-RU"/>
              </w:rPr>
              <w:t>.</w:t>
            </w:r>
            <w:r w:rsidR="00E52D46" w:rsidRPr="00B7752F">
              <w:rPr>
                <w:rFonts w:cs="Courier New"/>
                <w:lang w:eastAsia="ru-RU"/>
              </w:rPr>
              <w:t>jar</w:t>
            </w:r>
            <w:r w:rsidR="00E52D46" w:rsidRPr="00B46D53">
              <w:rPr>
                <w:rFonts w:cs="Courier New"/>
                <w:lang w:eastAsia="ru-RU"/>
              </w:rPr>
              <w:t>:</w:t>
            </w:r>
            <w:r w:rsidR="00E52D46" w:rsidRPr="00B7752F">
              <w:rPr>
                <w:rFonts w:cs="Courier New"/>
                <w:lang w:eastAsia="ru-RU"/>
              </w:rPr>
              <w:t>cryptopro</w:t>
            </w:r>
            <w:r w:rsidR="00E52D46" w:rsidRPr="00B46D53">
              <w:rPr>
                <w:rFonts w:cs="Courier New"/>
                <w:lang w:eastAsia="ru-RU"/>
              </w:rPr>
              <w:t>/</w:t>
            </w:r>
            <w:r w:rsidR="00E52D46" w:rsidRPr="00B7752F">
              <w:rPr>
                <w:rFonts w:cs="Courier New"/>
                <w:lang w:eastAsia="ru-RU"/>
              </w:rPr>
              <w:t>JCPRevCheck</w:t>
            </w:r>
            <w:r w:rsidR="00E52D46" w:rsidRPr="00B46D53">
              <w:rPr>
                <w:rFonts w:cs="Courier New"/>
                <w:lang w:eastAsia="ru-RU"/>
              </w:rPr>
              <w:t>.</w:t>
            </w:r>
            <w:r w:rsidR="00E52D46" w:rsidRPr="00B7752F">
              <w:rPr>
                <w:rFonts w:cs="Courier New"/>
                <w:lang w:eastAsia="ru-RU"/>
              </w:rPr>
              <w:t>jar</w:t>
            </w:r>
            <w:r w:rsidR="00E52D46" w:rsidRPr="00B46D53">
              <w:rPr>
                <w:rFonts w:cs="Courier New"/>
                <w:lang w:eastAsia="ru-RU"/>
              </w:rPr>
              <w:t>:</w:t>
            </w:r>
            <w:r w:rsidR="00E52D46" w:rsidRPr="00B7752F">
              <w:rPr>
                <w:rFonts w:cs="Courier New"/>
                <w:lang w:eastAsia="ru-RU"/>
              </w:rPr>
              <w:t>cryptopro</w:t>
            </w:r>
            <w:r w:rsidR="00E52D46" w:rsidRPr="00B46D53">
              <w:rPr>
                <w:rFonts w:cs="Courier New"/>
                <w:lang w:eastAsia="ru-RU"/>
              </w:rPr>
              <w:t>/</w:t>
            </w:r>
            <w:r w:rsidR="00E52D46" w:rsidRPr="00B7752F">
              <w:rPr>
                <w:rFonts w:cs="Courier New"/>
                <w:lang w:eastAsia="ru-RU"/>
              </w:rPr>
              <w:t>asn</w:t>
            </w:r>
            <w:r w:rsidR="00E52D46" w:rsidRPr="00B46D53">
              <w:rPr>
                <w:rFonts w:cs="Courier New"/>
                <w:lang w:eastAsia="ru-RU"/>
              </w:rPr>
              <w:t>1</w:t>
            </w:r>
            <w:r w:rsidR="00E52D46" w:rsidRPr="00B7752F">
              <w:rPr>
                <w:rFonts w:cs="Courier New"/>
                <w:lang w:eastAsia="ru-RU"/>
              </w:rPr>
              <w:t>rt</w:t>
            </w:r>
            <w:r w:rsidR="00E52D46" w:rsidRPr="00B46D53">
              <w:rPr>
                <w:rFonts w:cs="Courier New"/>
                <w:lang w:eastAsia="ru-RU"/>
              </w:rPr>
              <w:t>.</w:t>
            </w:r>
            <w:r w:rsidR="00E52D46" w:rsidRPr="00B7752F">
              <w:rPr>
                <w:rFonts w:cs="Courier New"/>
                <w:lang w:eastAsia="ru-RU"/>
              </w:rPr>
              <w:t>jar</w:t>
            </w:r>
            <w:r w:rsidR="00E52D46" w:rsidRPr="00B46D53">
              <w:rPr>
                <w:rFonts w:cs="Courier New"/>
                <w:lang w:eastAsia="ru-RU"/>
              </w:rPr>
              <w:t>:</w:t>
            </w:r>
            <w:r w:rsidR="00E52D46" w:rsidRPr="00B7752F">
              <w:rPr>
                <w:rFonts w:cs="Courier New"/>
                <w:lang w:eastAsia="ru-RU"/>
              </w:rPr>
              <w:t>cryptopro</w:t>
            </w:r>
            <w:r w:rsidR="00E52D46" w:rsidRPr="00B46D53">
              <w:rPr>
                <w:rFonts w:cs="Courier New"/>
                <w:lang w:eastAsia="ru-RU"/>
              </w:rPr>
              <w:t>/</w:t>
            </w:r>
            <w:r w:rsidR="00E52D46" w:rsidRPr="00B7752F">
              <w:rPr>
                <w:rFonts w:cs="Courier New"/>
                <w:lang w:eastAsia="ru-RU"/>
              </w:rPr>
              <w:t>ASN</w:t>
            </w:r>
            <w:r w:rsidR="00E52D46" w:rsidRPr="00B46D53">
              <w:rPr>
                <w:rFonts w:cs="Courier New"/>
                <w:lang w:eastAsia="ru-RU"/>
              </w:rPr>
              <w:t>1</w:t>
            </w:r>
            <w:r w:rsidR="00E52D46" w:rsidRPr="00B7752F">
              <w:rPr>
                <w:rFonts w:cs="Courier New"/>
                <w:lang w:eastAsia="ru-RU"/>
              </w:rPr>
              <w:t>P</w:t>
            </w:r>
            <w:r w:rsidR="00E52D46" w:rsidRPr="00B46D53">
              <w:rPr>
                <w:rFonts w:cs="Courier New"/>
                <w:lang w:eastAsia="ru-RU"/>
              </w:rPr>
              <w:t>.</w:t>
            </w:r>
            <w:r w:rsidR="00E52D46" w:rsidRPr="00B7752F">
              <w:rPr>
                <w:rFonts w:cs="Courier New"/>
                <w:lang w:eastAsia="ru-RU"/>
              </w:rPr>
              <w:t>jar</w:t>
            </w:r>
            <w:r w:rsidR="00E52D46" w:rsidRPr="00B46D53">
              <w:rPr>
                <w:lang w:eastAsia="ru-RU"/>
              </w:rPr>
              <w:t xml:space="preserve"> </w:t>
            </w:r>
            <w:r w:rsidR="00E52D46">
              <w:rPr>
                <w:lang w:eastAsia="ru-RU"/>
              </w:rPr>
              <w:t>\</w:t>
            </w:r>
          </w:p>
          <w:p w14:paraId="06E050F6" w14:textId="655F004D" w:rsidR="00A2739F" w:rsidRPr="00510833" w:rsidRDefault="00E52D46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>
              <w:rPr>
                <w:rStyle w:val="diff-html-added"/>
              </w:rPr>
              <w:t xml:space="preserve">                                         </w:t>
            </w:r>
            <w:r w:rsidR="00A2739F" w:rsidRPr="00510833">
              <w:rPr>
                <w:rStyle w:val="diff-html-added"/>
              </w:rPr>
              <w:t>-storetype HDImageStore \</w:t>
            </w:r>
          </w:p>
          <w:p w14:paraId="668EA1E4" w14:textId="77777777" w:rsidR="00A2739F" w:rsidRPr="00510833" w:rsidRDefault="00A2739F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-keystore /distr/prohibitor/cp_ca_store \</w:t>
            </w:r>
          </w:p>
          <w:p w14:paraId="08E58E55" w14:textId="77777777" w:rsidR="00A2739F" w:rsidRPr="00510833" w:rsidRDefault="00A2739F" w:rsidP="00510833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-storepass changeit \</w:t>
            </w:r>
          </w:p>
          <w:p w14:paraId="5A059171" w14:textId="46FEFE7B" w:rsidR="001E73CB" w:rsidRPr="00A2739F" w:rsidRDefault="00A2739F" w:rsidP="00510833">
            <w:pPr>
              <w:pStyle w:val="cmd"/>
              <w:ind w:firstLine="0"/>
              <w:jc w:val="left"/>
              <w:rPr>
                <w:rFonts w:ascii="Consolas" w:hAnsi="Consolas"/>
                <w:color w:val="333333"/>
                <w:sz w:val="21"/>
                <w:szCs w:val="21"/>
                <w:lang w:eastAsia="ru-RU"/>
              </w:rPr>
            </w:pPr>
            <w:r w:rsidRPr="00510833">
              <w:rPr>
                <w:rStyle w:val="diff-html-added"/>
              </w:rPr>
              <w:t>                                         -file /path/to/some.cer</w:t>
            </w:r>
          </w:p>
        </w:tc>
      </w:tr>
    </w:tbl>
    <w:p w14:paraId="65EB507B" w14:textId="00B09CA4" w:rsidR="001E73CB" w:rsidRDefault="001E73CB" w:rsidP="00B46D53">
      <w:pPr>
        <w:pStyle w:val="3d"/>
        <w:spacing w:before="120" w:after="120"/>
        <w:ind w:left="1247"/>
      </w:pPr>
      <w:r w:rsidRPr="005E7058">
        <w:rPr>
          <w:i/>
          <w:iCs/>
        </w:rPr>
        <w:t xml:space="preserve">Важно! Ключ </w:t>
      </w:r>
      <w:r w:rsidR="00CC26C1" w:rsidRPr="005E7058">
        <w:rPr>
          <w:i/>
          <w:iCs/>
        </w:rPr>
        <w:t>CryptoPro</w:t>
      </w:r>
      <w:r w:rsidRPr="005E7058">
        <w:rPr>
          <w:i/>
          <w:iCs/>
        </w:rPr>
        <w:t xml:space="preserve"> должен содержать цепочку сертификатов промежуточных УЦ (кроме корневого). </w:t>
      </w:r>
      <w:r w:rsidR="00A2739F" w:rsidRPr="005E7058">
        <w:rPr>
          <w:i/>
          <w:iCs/>
        </w:rPr>
        <w:fldChar w:fldCharType="begin"/>
      </w:r>
      <w:r w:rsidR="00A2739F" w:rsidRPr="005E7058">
        <w:rPr>
          <w:i/>
          <w:iCs/>
        </w:rPr>
        <w:instrText xml:space="preserve"> REF _Ref85124710 \w \h </w:instrText>
      </w:r>
      <w:r w:rsidR="005E7058">
        <w:rPr>
          <w:i/>
          <w:iCs/>
        </w:rPr>
        <w:instrText xml:space="preserve"> \* MERGEFORMAT </w:instrText>
      </w:r>
      <w:r w:rsidR="00A2739F" w:rsidRPr="005E7058">
        <w:rPr>
          <w:i/>
          <w:iCs/>
        </w:rPr>
      </w:r>
      <w:r w:rsidR="00A2739F" w:rsidRPr="005E7058">
        <w:rPr>
          <w:i/>
          <w:iCs/>
        </w:rPr>
        <w:fldChar w:fldCharType="separate"/>
      </w:r>
      <w:r w:rsidR="00A2739F" w:rsidRPr="005E7058">
        <w:rPr>
          <w:i/>
          <w:iCs/>
        </w:rPr>
        <w:t>Приложение 1</w:t>
      </w:r>
      <w:r w:rsidR="00A2739F" w:rsidRPr="005E7058">
        <w:rPr>
          <w:i/>
          <w:iCs/>
        </w:rPr>
        <w:fldChar w:fldCharType="end"/>
      </w:r>
      <w:r w:rsidR="00A2739F" w:rsidRPr="005E7058">
        <w:rPr>
          <w:i/>
          <w:iCs/>
        </w:rPr>
        <w:t xml:space="preserve"> настоящего документа содержит сведения о добавлении промежуточных сертификатов в ключ.</w:t>
      </w:r>
    </w:p>
    <w:p w14:paraId="4F0759E1" w14:textId="77777777" w:rsidR="001E73CB" w:rsidRDefault="001E73CB" w:rsidP="001E73CB">
      <w:pPr>
        <w:pStyle w:val="110"/>
      </w:pPr>
      <w:r>
        <w:t>В конфигурационном файле «application.yml» задать переменные (в заготовке обозначены звездочками):</w:t>
      </w:r>
    </w:p>
    <w:p w14:paraId="448C3342" w14:textId="66A15DB6" w:rsidR="001E73CB" w:rsidRDefault="001E73CB" w:rsidP="001001C8">
      <w:pPr>
        <w:pStyle w:val="3d"/>
        <w:numPr>
          <w:ilvl w:val="0"/>
          <w:numId w:val="55"/>
        </w:numPr>
      </w:pPr>
      <w:r>
        <w:t>{{ agent</w:t>
      </w:r>
      <w:r w:rsidR="00B65ECA">
        <w:rPr>
          <w:lang w:val="en-US"/>
        </w:rPr>
        <w:t>id</w:t>
      </w:r>
      <w:r>
        <w:t xml:space="preserve"> }} – мнемоника ИС;</w:t>
      </w:r>
    </w:p>
    <w:p w14:paraId="51973DFF" w14:textId="6E549A6D" w:rsidR="001E73CB" w:rsidRDefault="001E73CB" w:rsidP="001001C8">
      <w:pPr>
        <w:pStyle w:val="3d"/>
        <w:numPr>
          <w:ilvl w:val="0"/>
          <w:numId w:val="55"/>
        </w:numPr>
      </w:pPr>
      <w:r>
        <w:t xml:space="preserve">{{ key_alias }} – алиас контейнера </w:t>
      </w:r>
      <w:r w:rsidR="00CC26C1">
        <w:t>CryptoPro</w:t>
      </w:r>
      <w:r>
        <w:t>, установленного ранее (на шаге 3);</w:t>
      </w:r>
    </w:p>
    <w:p w14:paraId="3232435E" w14:textId="6C92A0B2" w:rsidR="001E73CB" w:rsidRDefault="001E73CB" w:rsidP="001001C8">
      <w:pPr>
        <w:pStyle w:val="3d"/>
        <w:numPr>
          <w:ilvl w:val="0"/>
          <w:numId w:val="55"/>
        </w:numPr>
      </w:pPr>
      <w:r>
        <w:t xml:space="preserve">{{ key_password }} – пароль контейнера </w:t>
      </w:r>
      <w:r w:rsidR="00CC26C1">
        <w:t>CryptoPro</w:t>
      </w:r>
      <w:r>
        <w:t>;</w:t>
      </w:r>
    </w:p>
    <w:p w14:paraId="4D4F3DEC" w14:textId="77777777" w:rsidR="001E73CB" w:rsidRDefault="001E73CB" w:rsidP="001001C8">
      <w:pPr>
        <w:pStyle w:val="3d"/>
        <w:numPr>
          <w:ilvl w:val="0"/>
          <w:numId w:val="55"/>
        </w:numPr>
      </w:pPr>
      <w:r>
        <w:t>{{ ca_store_path }} – фактический путь до директории c файлом «cp_ca_store» из дистрибутива (в данном примере - /distr/einfahrt);</w:t>
      </w:r>
    </w:p>
    <w:p w14:paraId="7407593A" w14:textId="01061D4E" w:rsidR="001E73CB" w:rsidRDefault="001E73CB" w:rsidP="001001C8">
      <w:pPr>
        <w:pStyle w:val="3d"/>
        <w:numPr>
          <w:ilvl w:val="0"/>
          <w:numId w:val="55"/>
        </w:numPr>
      </w:pPr>
      <w:r>
        <w:t>{{ ca_pass }} – пароль от «cp_ca_store», по умолчанию на поставляемое в дистрибутиве хранилище установлен пароль changeit, который рекомендуется заменить в процессе установки. Убедитесь, что пользователь</w:t>
      </w:r>
      <w:r w:rsidR="00A8566E">
        <w:t>,</w:t>
      </w:r>
      <w:r>
        <w:t xml:space="preserve"> запускающий приложение</w:t>
      </w:r>
      <w:r w:rsidR="00A8566E">
        <w:t>,</w:t>
      </w:r>
      <w:r>
        <w:t xml:space="preserve"> имеет доступ на чтение к этому файлу;</w:t>
      </w:r>
    </w:p>
    <w:p w14:paraId="58F705BF" w14:textId="67EA215E" w:rsidR="001E73CB" w:rsidRDefault="001E73CB" w:rsidP="001001C8">
      <w:pPr>
        <w:pStyle w:val="3d"/>
        <w:numPr>
          <w:ilvl w:val="0"/>
          <w:numId w:val="55"/>
        </w:numPr>
      </w:pPr>
      <w:r>
        <w:t xml:space="preserve">{{ gost_nlb }} – адрес сервиса авторизации. </w:t>
      </w:r>
      <w:r w:rsidR="00B34351" w:rsidRPr="00B34351">
        <w:t>Данные настройки уже прописаны в заготовке конфигурационного файла.</w:t>
      </w:r>
    </w:p>
    <w:p w14:paraId="17A45E02" w14:textId="512EAE56" w:rsidR="001E73CB" w:rsidRPr="00B34351" w:rsidRDefault="001E73CB" w:rsidP="001001C8">
      <w:pPr>
        <w:pStyle w:val="3d"/>
        <w:numPr>
          <w:ilvl w:val="0"/>
          <w:numId w:val="55"/>
        </w:numPr>
        <w:rPr>
          <w:lang w:val="en-US"/>
        </w:rPr>
      </w:pPr>
      <w:r w:rsidRPr="00B34351">
        <w:rPr>
          <w:lang w:val="en-US"/>
        </w:rPr>
        <w:t xml:space="preserve">{{ </w:t>
      </w:r>
      <w:r w:rsidRPr="001E73CB">
        <w:rPr>
          <w:lang w:val="en-US"/>
        </w:rPr>
        <w:t>postgres</w:t>
      </w:r>
      <w:r w:rsidRPr="00B34351">
        <w:rPr>
          <w:lang w:val="en-US"/>
        </w:rPr>
        <w:t>_</w:t>
      </w:r>
      <w:r w:rsidRPr="001E73CB">
        <w:rPr>
          <w:lang w:val="en-US"/>
        </w:rPr>
        <w:t>host</w:t>
      </w:r>
      <w:r w:rsidRPr="00B34351">
        <w:rPr>
          <w:lang w:val="en-US"/>
        </w:rPr>
        <w:t xml:space="preserve"> }} </w:t>
      </w:r>
      <w:r w:rsidR="00A8566E" w:rsidRPr="00B34351">
        <w:rPr>
          <w:lang w:val="en-US"/>
        </w:rPr>
        <w:t xml:space="preserve">– </w:t>
      </w:r>
      <w:r>
        <w:t>адрес</w:t>
      </w:r>
      <w:r w:rsidRPr="00B34351">
        <w:rPr>
          <w:lang w:val="en-US"/>
        </w:rPr>
        <w:t xml:space="preserve"> </w:t>
      </w:r>
      <w:r>
        <w:t>БД</w:t>
      </w:r>
      <w:r w:rsidRPr="00B34351">
        <w:rPr>
          <w:lang w:val="en-US"/>
        </w:rPr>
        <w:t xml:space="preserve"> </w:t>
      </w:r>
      <w:r w:rsidRPr="001E73CB">
        <w:rPr>
          <w:lang w:val="en-US"/>
        </w:rPr>
        <w:t>Postgres</w:t>
      </w:r>
      <w:r w:rsidRPr="00B34351">
        <w:rPr>
          <w:lang w:val="en-US"/>
        </w:rPr>
        <w:t>;</w:t>
      </w:r>
    </w:p>
    <w:p w14:paraId="17B7429A" w14:textId="5CDE6B91" w:rsidR="001E73CB" w:rsidRPr="001E73CB" w:rsidRDefault="001E73CB" w:rsidP="001001C8">
      <w:pPr>
        <w:pStyle w:val="3d"/>
        <w:numPr>
          <w:ilvl w:val="0"/>
          <w:numId w:val="55"/>
        </w:numPr>
        <w:rPr>
          <w:lang w:val="en-US"/>
        </w:rPr>
      </w:pPr>
      <w:r w:rsidRPr="001E73CB">
        <w:rPr>
          <w:lang w:val="en-US"/>
        </w:rPr>
        <w:t xml:space="preserve">{{ postgres_port }} </w:t>
      </w:r>
      <w:r w:rsidR="00A8566E" w:rsidRPr="00B34351">
        <w:rPr>
          <w:lang w:val="en-US"/>
        </w:rPr>
        <w:t xml:space="preserve">– </w:t>
      </w:r>
      <w:r>
        <w:t>порт</w:t>
      </w:r>
      <w:r w:rsidRPr="001E73CB">
        <w:rPr>
          <w:lang w:val="en-US"/>
        </w:rPr>
        <w:t xml:space="preserve"> </w:t>
      </w:r>
      <w:r>
        <w:t>БД</w:t>
      </w:r>
      <w:r w:rsidRPr="001E73CB">
        <w:rPr>
          <w:lang w:val="en-US"/>
        </w:rPr>
        <w:t xml:space="preserve"> Postgres;</w:t>
      </w:r>
    </w:p>
    <w:p w14:paraId="6C82D98C" w14:textId="41C439D6" w:rsidR="001E73CB" w:rsidRDefault="001E73CB" w:rsidP="001001C8">
      <w:pPr>
        <w:pStyle w:val="3d"/>
        <w:numPr>
          <w:ilvl w:val="0"/>
          <w:numId w:val="55"/>
        </w:numPr>
        <w:rPr>
          <w:lang w:val="en-US"/>
        </w:rPr>
      </w:pPr>
      <w:r w:rsidRPr="001E73CB">
        <w:rPr>
          <w:lang w:val="en-US"/>
        </w:rPr>
        <w:t xml:space="preserve">{{ postgres_pass }} </w:t>
      </w:r>
      <w:r w:rsidR="00A8566E" w:rsidRPr="00B34351">
        <w:rPr>
          <w:lang w:val="en-US"/>
        </w:rPr>
        <w:t>–</w:t>
      </w:r>
      <w:r w:rsidR="00A8566E" w:rsidRPr="001E73CB">
        <w:rPr>
          <w:lang w:val="en-US"/>
        </w:rPr>
        <w:t xml:space="preserve"> </w:t>
      </w:r>
      <w:r>
        <w:t>пароль</w:t>
      </w:r>
      <w:r w:rsidRPr="001E73CB">
        <w:rPr>
          <w:lang w:val="en-US"/>
        </w:rPr>
        <w:t xml:space="preserve"> </w:t>
      </w:r>
      <w:r>
        <w:t>от</w:t>
      </w:r>
      <w:r w:rsidRPr="001E73CB">
        <w:rPr>
          <w:lang w:val="en-US"/>
        </w:rPr>
        <w:t xml:space="preserve"> </w:t>
      </w:r>
      <w:r>
        <w:t>БД</w:t>
      </w:r>
      <w:r w:rsidRPr="001E73CB">
        <w:rPr>
          <w:lang w:val="en-US"/>
        </w:rPr>
        <w:t xml:space="preserve"> Postgres.</w:t>
      </w:r>
    </w:p>
    <w:p w14:paraId="0EC86743" w14:textId="56AFE732" w:rsidR="001E73CB" w:rsidRPr="004463D0" w:rsidRDefault="001E73CB" w:rsidP="004463D0">
      <w:pPr>
        <w:pStyle w:val="110"/>
      </w:pPr>
      <w:r>
        <w:t>Переменные "postgres_*" указываются в разделе</w:t>
      </w:r>
      <w:r w:rsidR="004463D0">
        <w:t xml:space="preserve"> н</w:t>
      </w:r>
      <w:r w:rsidRPr="004463D0">
        <w:t>астро</w:t>
      </w:r>
      <w:r w:rsidR="004463D0">
        <w:t>ек</w:t>
      </w:r>
      <w:r w:rsidRPr="004463D0">
        <w:t xml:space="preserve"> подключения</w:t>
      </w:r>
      <w:r w:rsidR="004463D0">
        <w:t xml:space="preserve"> к </w:t>
      </w:r>
      <w:r w:rsidRPr="004463D0">
        <w:t>PostgreSQL:</w:t>
      </w:r>
    </w:p>
    <w:tbl>
      <w:tblPr>
        <w:tblStyle w:val="af6"/>
        <w:tblW w:w="0" w:type="auto"/>
        <w:tblInd w:w="-5" w:type="dxa"/>
        <w:tblLook w:val="04A0" w:firstRow="1" w:lastRow="0" w:firstColumn="1" w:lastColumn="0" w:noHBand="0" w:noVBand="1"/>
      </w:tblPr>
      <w:tblGrid>
        <w:gridCol w:w="10201"/>
      </w:tblGrid>
      <w:tr w:rsidR="001E73CB" w:rsidRPr="009A3701" w14:paraId="308C196F" w14:textId="77777777" w:rsidTr="00B46D53">
        <w:tc>
          <w:tcPr>
            <w:tcW w:w="10201" w:type="dxa"/>
          </w:tcPr>
          <w:p w14:paraId="22015349" w14:textId="77777777" w:rsidR="001E73CB" w:rsidRPr="005E7058" w:rsidRDefault="001E73CB" w:rsidP="001E73CB">
            <w:pPr>
              <w:pStyle w:val="cmd"/>
              <w:ind w:firstLine="0"/>
              <w:jc w:val="left"/>
              <w:rPr>
                <w:rStyle w:val="diff-html-added"/>
                <w:lang w:val="ru-RU"/>
              </w:rPr>
            </w:pPr>
            <w:r w:rsidRPr="005E7058">
              <w:rPr>
                <w:rStyle w:val="diff-html-added"/>
                <w:lang w:val="ru-RU"/>
              </w:rPr>
              <w:t># параметры подключения к базе и настройки пулла коннектов</w:t>
            </w:r>
          </w:p>
          <w:p w14:paraId="27E4CD05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db:</w:t>
            </w:r>
          </w:p>
          <w:p w14:paraId="0F9A06D2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 host: {{ postgres_host }}</w:t>
            </w:r>
          </w:p>
          <w:p w14:paraId="23045D23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 port: {{ postgres_port }}</w:t>
            </w:r>
          </w:p>
          <w:p w14:paraId="7975E00D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 user: dbadmin_prohibitor</w:t>
            </w:r>
          </w:p>
          <w:p w14:paraId="3A2158D8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 password: {{ postgres_pass }}</w:t>
            </w:r>
          </w:p>
          <w:p w14:paraId="2C5A35B4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 database: prohibitor</w:t>
            </w:r>
          </w:p>
          <w:p w14:paraId="1BCB0F10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 pool:</w:t>
            </w:r>
          </w:p>
          <w:p w14:paraId="19461479" w14:textId="580D9607" w:rsidR="001E73CB" w:rsidRDefault="001E73CB" w:rsidP="001E73CB">
            <w:pPr>
              <w:pStyle w:val="cmd"/>
              <w:ind w:firstLine="0"/>
              <w:jc w:val="left"/>
            </w:pPr>
            <w:r w:rsidRPr="001E73CB">
              <w:rPr>
                <w:rStyle w:val="diff-html-added"/>
              </w:rPr>
              <w:t xml:space="preserve">    max-size: 10</w:t>
            </w:r>
          </w:p>
        </w:tc>
      </w:tr>
    </w:tbl>
    <w:p w14:paraId="48B2437E" w14:textId="77777777" w:rsidR="00B34351" w:rsidRDefault="00B65ECA" w:rsidP="00B34351">
      <w:pPr>
        <w:pStyle w:val="IT1"/>
      </w:pPr>
      <w:r>
        <w:t>П</w:t>
      </w:r>
      <w:r w:rsidRPr="00B65ECA">
        <w:t>ример раздела конфигурации</w:t>
      </w:r>
      <w:r>
        <w:t xml:space="preserve"> для н</w:t>
      </w:r>
      <w:r w:rsidR="001E73CB" w:rsidRPr="001E73CB">
        <w:t>астройк</w:t>
      </w:r>
      <w:r>
        <w:t>и</w:t>
      </w:r>
      <w:r w:rsidR="001E73CB" w:rsidRPr="001E73CB">
        <w:t xml:space="preserve"> Сервиса проверки полномочий для работы в геораспределённой конфигурации</w:t>
      </w:r>
      <w:r w:rsidR="004463D0">
        <w:t xml:space="preserve"> </w:t>
      </w:r>
      <w:r w:rsidR="001E73CB" w:rsidRPr="001E73CB">
        <w:t xml:space="preserve">(необходимо перечислить все развёрнутые </w:t>
      </w:r>
      <w:r w:rsidR="002A6C8C">
        <w:t>Я</w:t>
      </w:r>
      <w:r w:rsidR="002A6C8C" w:rsidRPr="001E73CB">
        <w:t xml:space="preserve">дра </w:t>
      </w:r>
      <w:r w:rsidR="001E73CB" w:rsidRPr="001E73CB">
        <w:t xml:space="preserve">с указанием ссылки на </w:t>
      </w:r>
      <w:r w:rsidR="001E73CB" w:rsidRPr="004C3C79">
        <w:t>pulsar</w:t>
      </w:r>
      <w:r w:rsidR="001E73CB" w:rsidRPr="001E73CB">
        <w:t xml:space="preserve"> </w:t>
      </w:r>
      <w:r w:rsidR="002A6C8C">
        <w:t>Я</w:t>
      </w:r>
      <w:r w:rsidR="002A6C8C" w:rsidRPr="001E73CB">
        <w:t>дра</w:t>
      </w:r>
      <w:r w:rsidR="001E73CB" w:rsidRPr="001E73CB">
        <w:t>)</w:t>
      </w:r>
      <w:r w:rsidR="00B34351">
        <w:t xml:space="preserve">. </w:t>
      </w:r>
    </w:p>
    <w:p w14:paraId="3F73FC9F" w14:textId="1275F289" w:rsidR="001E73CB" w:rsidRDefault="00B34351" w:rsidP="00B46D53">
      <w:pPr>
        <w:pStyle w:val="IT1"/>
      </w:pPr>
      <w:r w:rsidRPr="00B34351">
        <w:rPr>
          <w:i/>
          <w:iCs/>
        </w:rPr>
        <w:t>Примечание: данные настройки уже прописаны в заготовке конфигурационного файла</w:t>
      </w:r>
      <w:r>
        <w:rPr>
          <w:i/>
          <w:iCs/>
        </w:rPr>
        <w:t>.</w:t>
      </w:r>
    </w:p>
    <w:tbl>
      <w:tblPr>
        <w:tblStyle w:val="af6"/>
        <w:tblW w:w="0" w:type="auto"/>
        <w:tblInd w:w="-5" w:type="dxa"/>
        <w:tblLook w:val="04A0" w:firstRow="1" w:lastRow="0" w:firstColumn="1" w:lastColumn="0" w:noHBand="0" w:noVBand="1"/>
      </w:tblPr>
      <w:tblGrid>
        <w:gridCol w:w="10201"/>
      </w:tblGrid>
      <w:tr w:rsidR="001E73CB" w14:paraId="3E22AB8F" w14:textId="77777777" w:rsidTr="00B46D53">
        <w:tc>
          <w:tcPr>
            <w:tcW w:w="10201" w:type="dxa"/>
          </w:tcPr>
          <w:p w14:paraId="14B261A2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416498">
              <w:rPr>
                <w:rStyle w:val="diff-html-added"/>
                <w:lang w:val="ru-RU"/>
              </w:rPr>
              <w:t># Настройки подключения ко всем ЦОД с установленным ПО ядра</w:t>
            </w:r>
          </w:p>
          <w:p w14:paraId="1A583EE6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data-center:</w:t>
            </w:r>
          </w:p>
          <w:p w14:paraId="4671C1A1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...</w:t>
            </w:r>
          </w:p>
          <w:p w14:paraId="151E04EF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nodes:</w:t>
            </w:r>
          </w:p>
          <w:p w14:paraId="3BB012E6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lastRenderedPageBreak/>
              <w:t>    - node-id: {{ node1_name }}</w:t>
            </w:r>
          </w:p>
          <w:p w14:paraId="6CD1E5BB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</w:t>
            </w:r>
            <w:r w:rsidRPr="00416498">
              <w:rPr>
                <w:rStyle w:val="diff-html-added"/>
                <w:lang w:val="ru-RU"/>
              </w:rPr>
              <w:t xml:space="preserve"># Настройки подключения к </w:t>
            </w:r>
            <w:r w:rsidRPr="001E73CB">
              <w:rPr>
                <w:rStyle w:val="diff-html-added"/>
              </w:rPr>
              <w:t>Pulsar</w:t>
            </w:r>
          </w:p>
          <w:p w14:paraId="4B673184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pulsar</w:t>
            </w:r>
            <w:r w:rsidRPr="00416498">
              <w:rPr>
                <w:rStyle w:val="diff-html-added"/>
                <w:lang w:val="ru-RU"/>
              </w:rPr>
              <w:t>:</w:t>
            </w:r>
          </w:p>
          <w:p w14:paraId="50E37516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</w:t>
            </w:r>
            <w:r w:rsidRPr="00416498">
              <w:rPr>
                <w:rStyle w:val="diff-html-added"/>
                <w:lang w:val="ru-RU"/>
              </w:rPr>
              <w:t xml:space="preserve"># Включение </w:t>
            </w:r>
            <w:r w:rsidRPr="001E73CB">
              <w:rPr>
                <w:rStyle w:val="diff-html-added"/>
              </w:rPr>
              <w:t>Round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Robin</w:t>
            </w:r>
            <w:r w:rsidRPr="00416498">
              <w:rPr>
                <w:rStyle w:val="diff-html-added"/>
                <w:lang w:val="ru-RU"/>
              </w:rPr>
              <w:t xml:space="preserve"> балансировки по спику брокеров</w:t>
            </w:r>
          </w:p>
          <w:p w14:paraId="410FA88E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enable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balancing</w:t>
            </w:r>
            <w:r w:rsidRPr="00416498">
              <w:rPr>
                <w:rStyle w:val="diff-html-added"/>
                <w:lang w:val="ru-RU"/>
              </w:rPr>
              <w:t>:</w:t>
            </w:r>
            <w:r w:rsidRPr="001E73CB">
              <w:rPr>
                <w:rStyle w:val="diff-html-added"/>
              </w:rPr>
              <w:t> true</w:t>
            </w:r>
          </w:p>
          <w:p w14:paraId="10C22814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</w:t>
            </w:r>
            <w:r w:rsidRPr="00416498">
              <w:rPr>
                <w:rStyle w:val="diff-html-added"/>
                <w:lang w:val="ru-RU"/>
              </w:rPr>
              <w:t># Максимально допустимое время передачи сообщения одному из брокеров</w:t>
            </w:r>
          </w:p>
          <w:p w14:paraId="03884E9A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send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timeout</w:t>
            </w:r>
            <w:r w:rsidRPr="00416498">
              <w:rPr>
                <w:rStyle w:val="diff-html-added"/>
                <w:lang w:val="ru-RU"/>
              </w:rPr>
              <w:t>:</w:t>
            </w:r>
            <w:r w:rsidRPr="001E73CB">
              <w:rPr>
                <w:rStyle w:val="diff-html-added"/>
              </w:rPr>
              <w:t> </w:t>
            </w:r>
            <w:r w:rsidRPr="00416498">
              <w:rPr>
                <w:rStyle w:val="diff-html-added"/>
                <w:lang w:val="ru-RU"/>
              </w:rPr>
              <w:t>35</w:t>
            </w:r>
            <w:r w:rsidRPr="001E73CB">
              <w:rPr>
                <w:rStyle w:val="diff-html-added"/>
              </w:rPr>
              <w:t>s</w:t>
            </w:r>
          </w:p>
          <w:p w14:paraId="1F3C1A6D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</w:t>
            </w:r>
            <w:r w:rsidRPr="00416498">
              <w:rPr>
                <w:rStyle w:val="diff-html-added"/>
                <w:lang w:val="ru-RU"/>
              </w:rPr>
              <w:t># Длительность периода вывода брокеров из пула, при его недоступности</w:t>
            </w:r>
          </w:p>
          <w:p w14:paraId="5FCE8F14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max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dismissal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delay</w:t>
            </w:r>
            <w:r w:rsidRPr="00416498">
              <w:rPr>
                <w:rStyle w:val="diff-html-added"/>
                <w:lang w:val="ru-RU"/>
              </w:rPr>
              <w:t>:</w:t>
            </w:r>
            <w:r w:rsidRPr="001E73CB">
              <w:rPr>
                <w:rStyle w:val="diff-html-added"/>
              </w:rPr>
              <w:t> </w:t>
            </w:r>
            <w:r w:rsidRPr="00416498">
              <w:rPr>
                <w:rStyle w:val="diff-html-added"/>
                <w:lang w:val="ru-RU"/>
              </w:rPr>
              <w:t>5</w:t>
            </w:r>
            <w:r w:rsidRPr="001E73CB">
              <w:rPr>
                <w:rStyle w:val="diff-html-added"/>
              </w:rPr>
              <w:t>s</w:t>
            </w:r>
          </w:p>
          <w:p w14:paraId="1253D70C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</w:t>
            </w:r>
            <w:r w:rsidRPr="00416498">
              <w:rPr>
                <w:rStyle w:val="diff-html-added"/>
                <w:lang w:val="ru-RU"/>
              </w:rPr>
              <w:t># Список подключений к брокерам</w:t>
            </w:r>
          </w:p>
          <w:p w14:paraId="356DA69A" w14:textId="66862330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client:</w:t>
            </w:r>
          </w:p>
          <w:p w14:paraId="4A9D211C" w14:textId="4300D190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serviceUrl: pulsar://{{ pulsar_kernel1_link }}</w:t>
            </w:r>
          </w:p>
          <w:p w14:paraId="090C0DBC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consumer:</w:t>
            </w:r>
          </w:p>
          <w:p w14:paraId="2E77A19E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subscriptionName: ${pulsar.consumer.subscriptionName}</w:t>
            </w:r>
          </w:p>
          <w:p w14:paraId="3E7FE657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producer:</w:t>
            </w:r>
          </w:p>
          <w:p w14:paraId="4BB47D6F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maxPendingMessages: 1000</w:t>
            </w:r>
          </w:p>
          <w:p w14:paraId="663CDF64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blockIfQueueFull: false</w:t>
            </w:r>
          </w:p>
          <w:p w14:paraId="4852F7E3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auth:</w:t>
            </w:r>
          </w:p>
          <w:p w14:paraId="31FCA345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enabled: true</w:t>
            </w:r>
          </w:p>
          <w:p w14:paraId="441065CF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service-token: ''</w:t>
            </w:r>
          </w:p>
          <w:p w14:paraId="441E8493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keycloak-connection:</w:t>
            </w:r>
          </w:p>
          <w:p w14:paraId="61D0D517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tls-verify-hostname: false</w:t>
            </w:r>
          </w:p>
          <w:p w14:paraId="238BBD75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tls-trust-store:</w:t>
            </w:r>
          </w:p>
          <w:p w14:paraId="42EFECC6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  path: {{ ca_store_path }}</w:t>
            </w:r>
          </w:p>
          <w:p w14:paraId="095B3569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  password: {{ ca_pass }}</w:t>
            </w:r>
          </w:p>
          <w:p w14:paraId="0B1CA995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tls-key:</w:t>
            </w:r>
          </w:p>
          <w:p w14:paraId="65A26197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  alias: {{ key_alias }}</w:t>
            </w:r>
          </w:p>
          <w:p w14:paraId="2186BAFE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  password: {{ key_password }}</w:t>
            </w:r>
          </w:p>
          <w:p w14:paraId="48C073A5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keycloak-oauth:</w:t>
            </w:r>
          </w:p>
          <w:p w14:paraId="1A2164D3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realm: pulsar</w:t>
            </w:r>
          </w:p>
          <w:p w14:paraId="0E25AB00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auth-server-url: {{ keycloak_kernel1_link }}</w:t>
            </w:r>
          </w:p>
          <w:p w14:paraId="561DE941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grant_type: client_credentials</w:t>
            </w:r>
          </w:p>
          <w:p w14:paraId="548A3CAD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  client_id: {{ agent }}</w:t>
            </w:r>
          </w:p>
          <w:p w14:paraId="56469F6C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cached-token-max-expiration-lag: 5s</w:t>
            </w:r>
          </w:p>
          <w:p w14:paraId="6E5EE59F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    </w:t>
            </w:r>
            <w:r w:rsidRPr="00416498">
              <w:rPr>
                <w:rStyle w:val="diff-html-added"/>
                <w:lang w:val="ru-RU"/>
              </w:rPr>
              <w:t># Пул потоков для обработчиков принимающих сообщения из ядра</w:t>
            </w:r>
          </w:p>
          <w:p w14:paraId="499BFA79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consumer-pool:</w:t>
            </w:r>
          </w:p>
          <w:p w14:paraId="7FE4DB94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# Размер пула</w:t>
            </w:r>
          </w:p>
          <w:p w14:paraId="09C8C4FD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size: 4</w:t>
            </w:r>
          </w:p>
          <w:p w14:paraId="7639DA13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</w:t>
            </w:r>
            <w:r w:rsidRPr="00416498">
              <w:rPr>
                <w:rStyle w:val="diff-html-added"/>
                <w:lang w:val="ru-RU"/>
              </w:rPr>
              <w:t># Таймаут на блокировку потока, не прерывает поток, пишет предупреждения в лог</w:t>
            </w:r>
          </w:p>
          <w:p w14:paraId="247005A3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execution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lock</w:t>
            </w:r>
            <w:r w:rsidRPr="00416498">
              <w:rPr>
                <w:rStyle w:val="diff-html-added"/>
                <w:lang w:val="ru-RU"/>
              </w:rPr>
              <w:t>-</w:t>
            </w:r>
            <w:r w:rsidRPr="001E73CB">
              <w:rPr>
                <w:rStyle w:val="diff-html-added"/>
              </w:rPr>
              <w:t>timeout</w:t>
            </w:r>
            <w:r w:rsidRPr="00416498">
              <w:rPr>
                <w:rStyle w:val="diff-html-added"/>
                <w:lang w:val="ru-RU"/>
              </w:rPr>
              <w:t>:</w:t>
            </w:r>
            <w:r w:rsidRPr="001E73CB">
              <w:rPr>
                <w:rStyle w:val="diff-html-added"/>
              </w:rPr>
              <w:t> </w:t>
            </w:r>
            <w:r w:rsidRPr="00416498">
              <w:rPr>
                <w:rStyle w:val="diff-html-added"/>
                <w:lang w:val="ru-RU"/>
              </w:rPr>
              <w:t>1</w:t>
            </w:r>
            <w:r w:rsidRPr="001E73CB">
              <w:rPr>
                <w:rStyle w:val="diff-html-added"/>
              </w:rPr>
              <w:t>M</w:t>
            </w:r>
          </w:p>
          <w:p w14:paraId="78950611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</w:t>
            </w:r>
            <w:r w:rsidRPr="00416498">
              <w:rPr>
                <w:rStyle w:val="diff-html-added"/>
                <w:lang w:val="ru-RU"/>
              </w:rPr>
              <w:t># Пул потоков для обработчиков отправляющих сообщения в ядро</w:t>
            </w:r>
          </w:p>
          <w:p w14:paraId="0816C1CD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producer-pool:</w:t>
            </w:r>
          </w:p>
          <w:p w14:paraId="6C158041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# Размер пула</w:t>
            </w:r>
          </w:p>
          <w:p w14:paraId="0FE632F4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size: 4</w:t>
            </w:r>
          </w:p>
          <w:p w14:paraId="0D3D7F81" w14:textId="77777777" w:rsidR="001E73CB" w:rsidRPr="00416498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  <w:lang w:val="ru-RU"/>
              </w:rPr>
            </w:pPr>
            <w:r w:rsidRPr="001E73CB">
              <w:rPr>
                <w:rStyle w:val="diff-html-added"/>
              </w:rPr>
              <w:t>        </w:t>
            </w:r>
            <w:r w:rsidRPr="00416498">
              <w:rPr>
                <w:rStyle w:val="diff-html-added"/>
                <w:lang w:val="ru-RU"/>
              </w:rPr>
              <w:t># Таймаут на блокировку потока, не прерывает поток, пишет предупреждения в лог</w:t>
            </w:r>
          </w:p>
          <w:p w14:paraId="0B512892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execution-lock-timeout: 1M</w:t>
            </w:r>
          </w:p>
          <w:p w14:paraId="438E1F10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</w:t>
            </w:r>
          </w:p>
          <w:p w14:paraId="3E4A813A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- node-id: {{ node2_name }}</w:t>
            </w:r>
          </w:p>
          <w:p w14:paraId="4B4C74CC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pulsar:</w:t>
            </w:r>
          </w:p>
          <w:p w14:paraId="4F299112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{...}</w:t>
            </w:r>
          </w:p>
          <w:p w14:paraId="08AF4D03" w14:textId="11745516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client:</w:t>
            </w:r>
          </w:p>
          <w:p w14:paraId="482A2E07" w14:textId="36F0E351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    serviceUrl: pulsar://{{ pulsar_kernel2_link }}</w:t>
            </w:r>
          </w:p>
          <w:p w14:paraId="15349664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   {...}</w:t>
            </w:r>
          </w:p>
          <w:p w14:paraId="1D7A379F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lastRenderedPageBreak/>
              <w:t>          keycloak-oauth:</w:t>
            </w:r>
          </w:p>
          <w:p w14:paraId="74B49890" w14:textId="77777777" w:rsidR="001E73CB" w:rsidRPr="001E73CB" w:rsidRDefault="001E73CB" w:rsidP="00891FA4">
            <w:pPr>
              <w:pStyle w:val="cmd"/>
              <w:keepNext w:val="0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             auth-server-url: {{ keycloak_kernel2_link }}</w:t>
            </w:r>
          </w:p>
          <w:p w14:paraId="13339D35" w14:textId="51642B86" w:rsidR="001E73CB" w:rsidRDefault="001E73CB" w:rsidP="00891FA4">
            <w:pPr>
              <w:pStyle w:val="cmd"/>
              <w:keepNext w:val="0"/>
              <w:ind w:firstLine="0"/>
              <w:jc w:val="left"/>
            </w:pPr>
            <w:r w:rsidRPr="001E73CB">
              <w:rPr>
                <w:rStyle w:val="diff-html-added"/>
              </w:rPr>
              <w:t>      {...}</w:t>
            </w:r>
          </w:p>
        </w:tc>
      </w:tr>
    </w:tbl>
    <w:p w14:paraId="0A62A8CF" w14:textId="66D79058" w:rsidR="001E73CB" w:rsidRDefault="004463D0" w:rsidP="001E73CB">
      <w:pPr>
        <w:pStyle w:val="23"/>
        <w:numPr>
          <w:ilvl w:val="0"/>
          <w:numId w:val="0"/>
        </w:numPr>
        <w:ind w:left="851"/>
      </w:pPr>
      <w:bookmarkStart w:id="110" w:name="_Toc101955993"/>
      <w:bookmarkStart w:id="111" w:name="_Toc110347218"/>
      <w:r>
        <w:lastRenderedPageBreak/>
        <w:t xml:space="preserve">1.5 </w:t>
      </w:r>
      <w:r w:rsidR="001E73CB">
        <w:t>Настройка БД для работы Сервиса проверки полномочий</w:t>
      </w:r>
      <w:bookmarkEnd w:id="110"/>
      <w:bookmarkEnd w:id="111"/>
    </w:p>
    <w:p w14:paraId="1476A0FE" w14:textId="3A562818" w:rsidR="001E73CB" w:rsidRDefault="001E73CB" w:rsidP="00A8566E">
      <w:pPr>
        <w:rPr>
          <w:lang w:eastAsia="ru-RU"/>
        </w:rPr>
      </w:pPr>
      <w:r>
        <w:rPr>
          <w:lang w:eastAsia="ru-RU"/>
        </w:rPr>
        <w:t>Подключится к БД Postgresql с административным аккаунтом и выполнить SQL команды ниже: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73CB" w:rsidRPr="009A3701" w14:paraId="6FF3E70C" w14:textId="77777777" w:rsidTr="001E73CB">
        <w:tc>
          <w:tcPr>
            <w:tcW w:w="10196" w:type="dxa"/>
          </w:tcPr>
          <w:p w14:paraId="1EDAD863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CREATE DATABASE prohibitor;</w:t>
            </w:r>
          </w:p>
          <w:p w14:paraId="4CAC0689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CREATE USER dbadmin_prohibitor WITH ENCRYPTED PASSWORD '&lt;postgres_pass&gt;' NOSUPERUSER CREATEROLE CREATEDB INHERIT LOGIN NOREPLICATION;</w:t>
            </w:r>
          </w:p>
          <w:p w14:paraId="7E8394ED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ALTER DATABASE prohibitor OWNER TO dbadmin_prohibitor;</w:t>
            </w:r>
          </w:p>
          <w:p w14:paraId="18F53C2A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</w:t>
            </w:r>
          </w:p>
          <w:p w14:paraId="1311D8AC" w14:textId="77777777" w:rsidR="001E73CB" w:rsidRPr="005E7058" w:rsidRDefault="001E73CB" w:rsidP="001E73CB">
            <w:pPr>
              <w:pStyle w:val="cmd"/>
              <w:ind w:firstLine="0"/>
              <w:jc w:val="left"/>
              <w:rPr>
                <w:rStyle w:val="diff-html-added"/>
                <w:lang w:val="ru-RU"/>
              </w:rPr>
            </w:pPr>
            <w:r w:rsidRPr="005E7058">
              <w:rPr>
                <w:rStyle w:val="diff-html-added"/>
                <w:lang w:val="ru-RU"/>
              </w:rPr>
              <w:t xml:space="preserve">Команды ниже следует выполнять подключенным к БД </w:t>
            </w:r>
            <w:r w:rsidRPr="001E73CB">
              <w:rPr>
                <w:rStyle w:val="diff-html-added"/>
              </w:rPr>
              <w:t>prohibitor</w:t>
            </w:r>
            <w:r w:rsidRPr="005E7058">
              <w:rPr>
                <w:rStyle w:val="diff-html-added"/>
                <w:lang w:val="ru-RU"/>
              </w:rPr>
              <w:t xml:space="preserve"> с административным аккаунтом</w:t>
            </w:r>
          </w:p>
          <w:p w14:paraId="2EB207EA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GRANT ALL PRIVILEGES ON ALL TABLES IN SCHEMA public TO dbadmin_prohibitor;</w:t>
            </w:r>
          </w:p>
          <w:p w14:paraId="35B80711" w14:textId="7EE67625" w:rsidR="001E73CB" w:rsidRPr="001E73CB" w:rsidRDefault="001E73CB" w:rsidP="001E73CB">
            <w:pPr>
              <w:pStyle w:val="cmd"/>
              <w:ind w:firstLine="0"/>
              <w:jc w:val="left"/>
              <w:rPr>
                <w:lang w:eastAsia="ru-RU"/>
              </w:rPr>
            </w:pPr>
            <w:r w:rsidRPr="001E73CB">
              <w:rPr>
                <w:rStyle w:val="diff-html-added"/>
              </w:rPr>
              <w:t>GRANT ALL PRIVILEGES ON ALL SEQUENCES IN SCHEMA public TO dbadmin_prohibitor;</w:t>
            </w:r>
          </w:p>
        </w:tc>
      </w:tr>
    </w:tbl>
    <w:p w14:paraId="51CB2EF5" w14:textId="62320161" w:rsidR="001E73CB" w:rsidRPr="001E73CB" w:rsidRDefault="001E73CB" w:rsidP="00B46D53">
      <w:pPr>
        <w:spacing w:before="120"/>
        <w:rPr>
          <w:lang w:eastAsia="ru-RU"/>
        </w:rPr>
      </w:pPr>
      <w:r w:rsidRPr="001E73CB">
        <w:rPr>
          <w:lang w:eastAsia="ru-RU"/>
        </w:rPr>
        <w:t xml:space="preserve">С помощью инструмента </w:t>
      </w:r>
      <w:r w:rsidRPr="001E73CB">
        <w:rPr>
          <w:lang w:val="en-US" w:eastAsia="ru-RU"/>
        </w:rPr>
        <w:t>liquidbase</w:t>
      </w:r>
      <w:r w:rsidRPr="001E73CB">
        <w:rPr>
          <w:lang w:eastAsia="ru-RU"/>
        </w:rPr>
        <w:t xml:space="preserve"> развернуть в созданной БД скрипты</w:t>
      </w:r>
      <w:r w:rsidR="00D6725E">
        <w:rPr>
          <w:lang w:eastAsia="ru-RU"/>
        </w:rPr>
        <w:t>.</w:t>
      </w:r>
    </w:p>
    <w:p w14:paraId="797070D9" w14:textId="50044D72" w:rsidR="001E73CB" w:rsidRDefault="001E73CB" w:rsidP="00B34351">
      <w:r w:rsidRPr="001E73CB">
        <w:rPr>
          <w:lang w:eastAsia="ru-RU"/>
        </w:rPr>
        <w:t>Для этого в консоли выполнить следующие команды</w:t>
      </w:r>
      <w:r w:rsidR="00D6725E">
        <w:rPr>
          <w:lang w:eastAsia="ru-RU"/>
        </w:rPr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73CB" w14:paraId="1C0C182D" w14:textId="77777777" w:rsidTr="001E73CB">
        <w:tc>
          <w:tcPr>
            <w:tcW w:w="10196" w:type="dxa"/>
          </w:tcPr>
          <w:p w14:paraId="37D60FCE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export LIQUIBASE_URL=jdbc:postgresql://{{ postgres_host }}:{{ postgres_port }}/prohibitor;</w:t>
            </w:r>
          </w:p>
          <w:p w14:paraId="2A2926E2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export LIQUIBASE_USERNAME=dbadmin_prohibitor;</w:t>
            </w:r>
          </w:p>
          <w:p w14:paraId="07C565CD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export LIQUIBASE_PASSWORD={{ postgres_pass }};</w:t>
            </w:r>
          </w:p>
          <w:p w14:paraId="3ADF17B4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export LIQUIBASE_CHANGELOG=/dist/prohibitor/liquibase/changelog.xml;</w:t>
            </w:r>
          </w:p>
          <w:p w14:paraId="449B7CB5" w14:textId="1B9D3101" w:rsidR="001E73CB" w:rsidRDefault="001E73CB" w:rsidP="001E73CB">
            <w:pPr>
              <w:pStyle w:val="cmd"/>
              <w:ind w:firstLine="0"/>
              <w:jc w:val="left"/>
              <w:rPr>
                <w:lang w:eastAsia="ru-RU"/>
              </w:rPr>
            </w:pPr>
            <w:r w:rsidRPr="001E73CB">
              <w:rPr>
                <w:rStyle w:val="diff-html-added"/>
              </w:rPr>
              <w:t>liquibase update</w:t>
            </w:r>
          </w:p>
        </w:tc>
      </w:tr>
    </w:tbl>
    <w:p w14:paraId="49967B93" w14:textId="68826336" w:rsidR="004463D0" w:rsidRDefault="004463D0" w:rsidP="00B46D53">
      <w:pPr>
        <w:spacing w:before="120"/>
        <w:rPr>
          <w:lang w:eastAsia="ru-RU"/>
        </w:rPr>
      </w:pPr>
      <w:r w:rsidRPr="001E73CB">
        <w:rPr>
          <w:lang w:eastAsia="ru-RU"/>
        </w:rPr>
        <w:t>Если отсутствует Liquidbase</w:t>
      </w:r>
      <w:r>
        <w:rPr>
          <w:lang w:eastAsia="ru-RU"/>
        </w:rPr>
        <w:t>,</w:t>
      </w:r>
      <w:r w:rsidRPr="001E73CB">
        <w:rPr>
          <w:lang w:eastAsia="ru-RU"/>
        </w:rPr>
        <w:t xml:space="preserve"> его необходимо установить по приложенной инструкции</w:t>
      </w:r>
      <w:r>
        <w:rPr>
          <w:lang w:eastAsia="ru-RU"/>
        </w:rPr>
        <w:t xml:space="preserve"> </w:t>
      </w:r>
      <w:r w:rsidRPr="001E73CB">
        <w:rPr>
          <w:lang w:eastAsia="ru-RU"/>
        </w:rPr>
        <w:t>(</w:t>
      </w:r>
      <w:hyperlink r:id="rId18" w:history="1">
        <w:r w:rsidRPr="004463D0">
          <w:rPr>
            <w:lang w:eastAsia="ru-RU"/>
          </w:rPr>
          <w:t>https://docs.liquibase.com/install/liquibase-linux.html</w:t>
        </w:r>
      </w:hyperlink>
      <w:r w:rsidRPr="001E73CB">
        <w:rPr>
          <w:lang w:eastAsia="ru-RU"/>
        </w:rPr>
        <w:t>)</w:t>
      </w:r>
      <w:r>
        <w:rPr>
          <w:lang w:eastAsia="ru-RU"/>
        </w:rPr>
        <w:t>.</w:t>
      </w:r>
    </w:p>
    <w:p w14:paraId="313D45B3" w14:textId="25381335" w:rsidR="001E73CB" w:rsidRDefault="004463D0" w:rsidP="001E73CB">
      <w:pPr>
        <w:pStyle w:val="23"/>
        <w:numPr>
          <w:ilvl w:val="0"/>
          <w:numId w:val="0"/>
        </w:numPr>
        <w:ind w:left="851"/>
      </w:pPr>
      <w:bookmarkStart w:id="112" w:name="_Toc101955994"/>
      <w:bookmarkStart w:id="113" w:name="_Toc110347219"/>
      <w:r>
        <w:t xml:space="preserve">1.6 </w:t>
      </w:r>
      <w:r w:rsidR="001E73CB">
        <w:t>Запуск Сервиса проверки полномочий</w:t>
      </w:r>
      <w:bookmarkEnd w:id="112"/>
      <w:bookmarkEnd w:id="113"/>
    </w:p>
    <w:p w14:paraId="16A7C2E4" w14:textId="1FAD41E5" w:rsidR="001E73CB" w:rsidRDefault="001E73CB" w:rsidP="001E73CB">
      <w:pPr>
        <w:rPr>
          <w:lang w:eastAsia="ru-RU"/>
        </w:rPr>
      </w:pPr>
      <w:r>
        <w:rPr>
          <w:lang w:eastAsia="ru-RU"/>
        </w:rPr>
        <w:t>Убедитесь, что пользователь {{user}} имеет доступ к директории</w:t>
      </w:r>
      <w:r w:rsidR="00D6725E">
        <w:rPr>
          <w:lang w:eastAsia="ru-RU"/>
        </w:rPr>
        <w:t>,</w:t>
      </w:r>
      <w:r>
        <w:rPr>
          <w:lang w:eastAsia="ru-RU"/>
        </w:rPr>
        <w:t xml:space="preserve"> в которой установлен </w:t>
      </w:r>
      <w:r w:rsidR="00D6725E">
        <w:rPr>
          <w:lang w:eastAsia="ru-RU"/>
        </w:rPr>
        <w:t xml:space="preserve">Агент </w:t>
      </w:r>
      <w:r>
        <w:rPr>
          <w:lang w:eastAsia="ru-RU"/>
        </w:rPr>
        <w:t>(/distr/prohibitor)</w:t>
      </w:r>
      <w:r w:rsidR="00D6725E">
        <w:rPr>
          <w:lang w:eastAsia="ru-RU"/>
        </w:rPr>
        <w:t>.</w:t>
      </w:r>
    </w:p>
    <w:p w14:paraId="3025615B" w14:textId="13675913" w:rsidR="001E73CB" w:rsidRDefault="001E73CB" w:rsidP="001E73CB">
      <w:pPr>
        <w:rPr>
          <w:lang w:eastAsia="ru-RU"/>
        </w:rPr>
      </w:pPr>
      <w:r>
        <w:rPr>
          <w:lang w:eastAsia="ru-RU"/>
        </w:rPr>
        <w:t>Пример скрипта для запуска Сервиса проверки полномочий с использованием сервиса «systemd»: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73CB" w:rsidRPr="009A3701" w14:paraId="755BCFAC" w14:textId="77777777" w:rsidTr="001E73CB">
        <w:tc>
          <w:tcPr>
            <w:tcW w:w="10196" w:type="dxa"/>
          </w:tcPr>
          <w:p w14:paraId="5054CDD7" w14:textId="77777777" w:rsidR="001E73CB" w:rsidRPr="00FF6B21" w:rsidRDefault="001E73CB" w:rsidP="00B46D53">
            <w:pPr>
              <w:pStyle w:val="cmd"/>
              <w:keepNext w:val="0"/>
              <w:ind w:firstLine="0"/>
              <w:jc w:val="left"/>
              <w:rPr>
                <w:rStyle w:val="diff-html-added"/>
                <w:rFonts w:ascii="Times New Roman" w:hAnsi="Times New Roman"/>
                <w:noProof w:val="0"/>
                <w:color w:val="auto"/>
                <w:sz w:val="24"/>
                <w:szCs w:val="22"/>
              </w:rPr>
            </w:pPr>
            <w:r w:rsidRPr="001E73CB">
              <w:rPr>
                <w:rStyle w:val="diff-html-added"/>
              </w:rPr>
              <w:t>[Unit]</w:t>
            </w:r>
          </w:p>
          <w:p w14:paraId="60699489" w14:textId="29C4F7CF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Description="Service for prohibitor"</w:t>
            </w:r>
          </w:p>
          <w:p w14:paraId="4D742708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After=syslog.target</w:t>
            </w:r>
          </w:p>
          <w:p w14:paraId="7C0A40E2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</w:t>
            </w:r>
          </w:p>
          <w:p w14:paraId="30681C48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[Service]</w:t>
            </w:r>
          </w:p>
          <w:p w14:paraId="2511CB80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Type=simple</w:t>
            </w:r>
          </w:p>
          <w:p w14:paraId="36B8C312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</w:t>
            </w:r>
          </w:p>
          <w:p w14:paraId="69204DA6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WorkingDirectory=/distr/prohibitor</w:t>
            </w:r>
          </w:p>
          <w:p w14:paraId="174FB76B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User={{user}}</w:t>
            </w:r>
          </w:p>
          <w:p w14:paraId="683C3CBD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Group={{user_group}}</w:t>
            </w:r>
          </w:p>
          <w:p w14:paraId="69F319B1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 xml:space="preserve"> </w:t>
            </w:r>
          </w:p>
          <w:p w14:paraId="2E2D7EE2" w14:textId="1A19B554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Enviro</w:t>
            </w:r>
            <w:r w:rsidR="00BD3960">
              <w:rPr>
                <w:rStyle w:val="diff-html-added"/>
              </w:rPr>
              <w:t>n</w:t>
            </w:r>
            <w:r w:rsidRPr="001E73CB">
              <w:rPr>
                <w:rStyle w:val="diff-html-added"/>
              </w:rPr>
              <w:t>ment="JAVA_HOME=/distr/prohibitor/</w:t>
            </w:r>
            <w:r w:rsidR="00B951A2">
              <w:rPr>
                <w:rStyle w:val="diff-html-added"/>
              </w:rPr>
              <w:t>jdk-17.0.3</w:t>
            </w:r>
            <w:r w:rsidRPr="001E73CB">
              <w:rPr>
                <w:rStyle w:val="diff-html-added"/>
              </w:rPr>
              <w:t>"</w:t>
            </w:r>
          </w:p>
          <w:p w14:paraId="0A6DBD8F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Environment=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JDK_JAVA_OPTIONS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=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--add-exports=java.base/sun.security.util=ALL-UNNAMED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2F0DBE70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--add-exports=java.base/sun.security.x509=ALL-UNNAMED"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3D4F9DF6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--add-exports=java.base/sun.security.pkcs=ALL-UNNAMED"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326BC6F3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--add-exports=java.base/sun.security.provider=ALL-UNNAMED"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6BBC3749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2A87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--add-exports=java.base/sun.security.tools.keytool=ALL-UNNAMED"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\</w:t>
            </w:r>
          </w:p>
          <w:p w14:paraId="2EA1D1A6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lastRenderedPageBreak/>
              <w:t xml:space="preserve">    -Dsaffron.default.charset=UTF-16LE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10F496F6" w14:textId="77777777" w:rsidR="00B951A2" w:rsidRPr="005E7058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-Dsaffron.default.collation.name='UTF-16LE$en_US' \</w:t>
            </w:r>
          </w:p>
          <w:p w14:paraId="1250240D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    -Dsaffron.default.nationalcharset=UTF-16LE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2783C18B" w14:textId="77777777" w:rsidR="00B951A2" w:rsidRPr="005E7058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-XX:MaxRAMPercentage=80.0 \</w:t>
            </w:r>
          </w:p>
          <w:p w14:paraId="04A4BB87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-XX:+UnlockExperimentalVMOptions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3EBAEF34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-XX:InitiatingHeapOccupancyPercent=16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24776A78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-XX:+UseStringDeduplication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143C4980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-XX:+G1EagerReclaimHumongousObjects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67DC670C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-XX:+G1EagerReclaimHumongousObjectsWithStaleRefs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0D6A365E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-XX:G1HeapWastePercent=2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3EB4630E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-XX:G1MaxNewSizePercent=25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2948DEB0" w14:textId="77777777" w:rsidR="00B951A2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-XX:G1MixedGCLiveThresholdPercent=15 </w:t>
            </w: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\</w:t>
            </w:r>
          </w:p>
          <w:p w14:paraId="6B93CE2B" w14:textId="77777777" w:rsidR="00B951A2" w:rsidRPr="005E7058" w:rsidRDefault="00B951A2" w:rsidP="00B951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 xml:space="preserve">    </w:t>
            </w:r>
            <w:r w:rsidRPr="00543F19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-XX:+UseG1GC</w:t>
            </w:r>
            <w:r w:rsidRPr="005E7058">
              <w:rPr>
                <w:rFonts w:ascii="Courier New" w:hAnsi="Courier New" w:cs="Courier New"/>
                <w:sz w:val="20"/>
                <w:szCs w:val="20"/>
                <w:lang w:val="en-US" w:eastAsia="ru-RU"/>
              </w:rPr>
              <w:t>"</w:t>
            </w:r>
          </w:p>
          <w:p w14:paraId="6F1095C7" w14:textId="1E00E11A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ExecStart=/distr/prohibitor/</w:t>
            </w:r>
            <w:r w:rsidR="00B951A2">
              <w:rPr>
                <w:rStyle w:val="diff-html-added"/>
              </w:rPr>
              <w:t>jdk-17.0.3</w:t>
            </w:r>
            <w:r w:rsidRPr="001E73CB">
              <w:rPr>
                <w:rStyle w:val="diff-html-added"/>
              </w:rPr>
              <w:t xml:space="preserve">/bin/java </w:t>
            </w:r>
            <w:r w:rsidR="00B951A2" w:rsidRPr="00543F19">
              <w:rPr>
                <w:rFonts w:cs="Courier New"/>
                <w:lang w:eastAsia="ru-RU"/>
              </w:rPr>
              <w:t>-cp app/*:cryptopro/* -jar app/app.jar</w:t>
            </w:r>
          </w:p>
          <w:p w14:paraId="6A4EF42B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[Install]</w:t>
            </w:r>
          </w:p>
          <w:p w14:paraId="5F665F1D" w14:textId="71F9FFA4" w:rsidR="001E73CB" w:rsidRPr="001E73CB" w:rsidRDefault="001E73CB" w:rsidP="001E73CB">
            <w:pPr>
              <w:pStyle w:val="cmd"/>
              <w:ind w:firstLine="0"/>
              <w:jc w:val="left"/>
              <w:rPr>
                <w:lang w:eastAsia="ru-RU"/>
              </w:rPr>
            </w:pPr>
            <w:r w:rsidRPr="001E73CB">
              <w:rPr>
                <w:rStyle w:val="diff-html-added"/>
              </w:rPr>
              <w:t>WantedBy=multi-user.target</w:t>
            </w:r>
          </w:p>
        </w:tc>
      </w:tr>
    </w:tbl>
    <w:p w14:paraId="58A2DA3B" w14:textId="3D8AF52F" w:rsidR="001E73CB" w:rsidRPr="001E73CB" w:rsidRDefault="001E73CB" w:rsidP="00B46D53">
      <w:pPr>
        <w:spacing w:before="120"/>
        <w:rPr>
          <w:lang w:eastAsia="ru-RU"/>
        </w:rPr>
      </w:pPr>
      <w:r w:rsidRPr="001E73CB">
        <w:rPr>
          <w:lang w:eastAsia="ru-RU"/>
        </w:rPr>
        <w:lastRenderedPageBreak/>
        <w:t xml:space="preserve">Соответствующий файл скрипта, для примера </w:t>
      </w:r>
      <w:r w:rsidR="00D6725E">
        <w:rPr>
          <w:lang w:eastAsia="ru-RU"/>
        </w:rPr>
        <w:t>с названием</w:t>
      </w:r>
      <w:r w:rsidRPr="001E73CB">
        <w:rPr>
          <w:lang w:eastAsia="ru-RU"/>
        </w:rPr>
        <w:t xml:space="preserve"> </w:t>
      </w:r>
      <w:r w:rsidRPr="001E73CB">
        <w:rPr>
          <w:lang w:val="en-US" w:eastAsia="ru-RU"/>
        </w:rPr>
        <w:t>prohibitor</w:t>
      </w:r>
      <w:r w:rsidRPr="001E73CB">
        <w:rPr>
          <w:lang w:eastAsia="ru-RU"/>
        </w:rPr>
        <w:t>.</w:t>
      </w:r>
      <w:r w:rsidRPr="001E73CB">
        <w:rPr>
          <w:lang w:val="en-US" w:eastAsia="ru-RU"/>
        </w:rPr>
        <w:t>service</w:t>
      </w:r>
      <w:r w:rsidRPr="001E73CB">
        <w:rPr>
          <w:lang w:eastAsia="ru-RU"/>
        </w:rPr>
        <w:t xml:space="preserve">, необходимо </w:t>
      </w:r>
      <w:r w:rsidR="00D6725E">
        <w:rPr>
          <w:lang w:eastAsia="ru-RU"/>
        </w:rPr>
        <w:t>разместить</w:t>
      </w:r>
      <w:r w:rsidR="00D6725E" w:rsidRPr="001E73CB">
        <w:rPr>
          <w:lang w:eastAsia="ru-RU"/>
        </w:rPr>
        <w:t xml:space="preserve"> </w:t>
      </w:r>
      <w:r w:rsidRPr="001E73CB">
        <w:rPr>
          <w:lang w:eastAsia="ru-RU"/>
        </w:rPr>
        <w:t>в каталог</w:t>
      </w:r>
      <w:r w:rsidR="00D6725E">
        <w:rPr>
          <w:lang w:eastAsia="ru-RU"/>
        </w:rPr>
        <w:t>е</w:t>
      </w:r>
      <w:r w:rsidRPr="001E73CB">
        <w:rPr>
          <w:lang w:eastAsia="ru-RU"/>
        </w:rPr>
        <w:t xml:space="preserve"> /</w:t>
      </w:r>
      <w:r w:rsidRPr="001E73CB">
        <w:rPr>
          <w:lang w:val="en-US" w:eastAsia="ru-RU"/>
        </w:rPr>
        <w:t>etc</w:t>
      </w:r>
      <w:r w:rsidRPr="001E73CB">
        <w:rPr>
          <w:lang w:eastAsia="ru-RU"/>
        </w:rPr>
        <w:t>/</w:t>
      </w:r>
      <w:r w:rsidRPr="001E73CB">
        <w:rPr>
          <w:lang w:val="en-US" w:eastAsia="ru-RU"/>
        </w:rPr>
        <w:t>systemd</w:t>
      </w:r>
      <w:r w:rsidRPr="001E73CB">
        <w:rPr>
          <w:lang w:eastAsia="ru-RU"/>
        </w:rPr>
        <w:t>/</w:t>
      </w:r>
      <w:r w:rsidRPr="001E73CB">
        <w:rPr>
          <w:lang w:val="en-US" w:eastAsia="ru-RU"/>
        </w:rPr>
        <w:t>system</w:t>
      </w:r>
      <w:r w:rsidRPr="001E73CB">
        <w:rPr>
          <w:lang w:eastAsia="ru-RU"/>
        </w:rPr>
        <w:t>/.</w:t>
      </w:r>
    </w:p>
    <w:p w14:paraId="7C504601" w14:textId="132B2B80" w:rsidR="001E73CB" w:rsidRDefault="001E73CB" w:rsidP="00B46D53">
      <w:pPr>
        <w:spacing w:before="120"/>
        <w:rPr>
          <w:lang w:eastAsia="ru-RU"/>
        </w:rPr>
      </w:pPr>
      <w:r w:rsidRPr="001E73CB">
        <w:rPr>
          <w:lang w:eastAsia="ru-RU"/>
        </w:rPr>
        <w:t xml:space="preserve">Далее </w:t>
      </w:r>
      <w:r w:rsidR="00D6725E" w:rsidRPr="001E73CB">
        <w:rPr>
          <w:lang w:eastAsia="ru-RU"/>
        </w:rPr>
        <w:t>выполн</w:t>
      </w:r>
      <w:r w:rsidR="00D6725E">
        <w:rPr>
          <w:lang w:eastAsia="ru-RU"/>
        </w:rPr>
        <w:t>ить</w:t>
      </w:r>
      <w:r w:rsidR="00D6725E" w:rsidRPr="001E73CB">
        <w:rPr>
          <w:lang w:eastAsia="ru-RU"/>
        </w:rPr>
        <w:t xml:space="preserve"> </w:t>
      </w:r>
      <w:r w:rsidRPr="001E73CB">
        <w:rPr>
          <w:lang w:eastAsia="ru-RU"/>
        </w:rPr>
        <w:t xml:space="preserve">команду по включению, запуску сервиса и </w:t>
      </w:r>
      <w:r w:rsidR="00D6725E" w:rsidRPr="001E73CB">
        <w:rPr>
          <w:lang w:eastAsia="ru-RU"/>
        </w:rPr>
        <w:t>провер</w:t>
      </w:r>
      <w:r w:rsidR="00D6725E">
        <w:rPr>
          <w:lang w:eastAsia="ru-RU"/>
        </w:rPr>
        <w:t>ить</w:t>
      </w:r>
      <w:r w:rsidR="00D6725E" w:rsidRPr="001E73CB">
        <w:rPr>
          <w:lang w:eastAsia="ru-RU"/>
        </w:rPr>
        <w:t xml:space="preserve"> </w:t>
      </w:r>
      <w:r w:rsidRPr="001E73CB">
        <w:rPr>
          <w:lang w:eastAsia="ru-RU"/>
        </w:rPr>
        <w:t>его статус: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1E73CB" w:rsidRPr="009A3701" w14:paraId="74FC53C4" w14:textId="77777777" w:rsidTr="001E73CB">
        <w:tc>
          <w:tcPr>
            <w:tcW w:w="10196" w:type="dxa"/>
          </w:tcPr>
          <w:p w14:paraId="2F5D9594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systemctl daemon-reload</w:t>
            </w:r>
          </w:p>
          <w:p w14:paraId="344008C3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systemctl enable prohibitor</w:t>
            </w:r>
          </w:p>
          <w:p w14:paraId="179CEAF2" w14:textId="77777777" w:rsidR="001E73CB" w:rsidRPr="001E73CB" w:rsidRDefault="001E73CB" w:rsidP="001E73CB">
            <w:pPr>
              <w:pStyle w:val="cmd"/>
              <w:ind w:firstLine="0"/>
              <w:jc w:val="left"/>
              <w:rPr>
                <w:rStyle w:val="diff-html-added"/>
              </w:rPr>
            </w:pPr>
            <w:r w:rsidRPr="001E73CB">
              <w:rPr>
                <w:rStyle w:val="diff-html-added"/>
              </w:rPr>
              <w:t>systemctl start prohibitor</w:t>
            </w:r>
          </w:p>
          <w:p w14:paraId="79F2DC5A" w14:textId="79EE120A" w:rsidR="001E73CB" w:rsidRPr="001E73CB" w:rsidRDefault="001E73CB" w:rsidP="001E73CB">
            <w:pPr>
              <w:pStyle w:val="cmd"/>
              <w:ind w:firstLine="0"/>
              <w:jc w:val="left"/>
              <w:rPr>
                <w:lang w:eastAsia="ru-RU"/>
              </w:rPr>
            </w:pPr>
            <w:r w:rsidRPr="001E73CB">
              <w:rPr>
                <w:rStyle w:val="diff-html-added"/>
              </w:rPr>
              <w:t>systemctl -l status prohibitor</w:t>
            </w:r>
          </w:p>
        </w:tc>
      </w:tr>
    </w:tbl>
    <w:p w14:paraId="0BF0026F" w14:textId="77777777" w:rsidR="003A6FA7" w:rsidRPr="00164A57" w:rsidRDefault="003A6FA7" w:rsidP="003A6FA7">
      <w:pPr>
        <w:pStyle w:val="23"/>
      </w:pPr>
      <w:bookmarkStart w:id="114" w:name="_Toc110347220"/>
      <w:r>
        <w:t xml:space="preserve">1.6 </w:t>
      </w:r>
      <w:r w:rsidRPr="003A6FA7">
        <w:t>Особенности</w:t>
      </w:r>
      <w:r w:rsidRPr="001E73CB">
        <w:t xml:space="preserve"> запуска под docker</w:t>
      </w:r>
      <w:bookmarkEnd w:id="114"/>
    </w:p>
    <w:p w14:paraId="1F19CAD8" w14:textId="54098EB8" w:rsidR="00E52D46" w:rsidRDefault="003A6FA7" w:rsidP="00E52D46">
      <w:pPr>
        <w:pStyle w:val="IT1"/>
      </w:pPr>
      <w:r>
        <w:rPr>
          <w:lang w:val="lv-LV"/>
        </w:rPr>
        <w:t>prohibitor</w:t>
      </w:r>
      <w:r w:rsidR="00E52D46">
        <w:t xml:space="preserve">, упакованный в docker image, уже имеет предустановленными все необходимые компоненты (java, CryptoPro CSP, CryptoPro JCP). </w:t>
      </w:r>
    </w:p>
    <w:p w14:paraId="3B878268" w14:textId="77777777" w:rsidR="00E52D46" w:rsidRDefault="00E52D46" w:rsidP="00E52D46">
      <w:pPr>
        <w:pStyle w:val="IT1"/>
      </w:pPr>
      <w:r>
        <w:t xml:space="preserve">Входящие в поставку версии CryptoPro не имеют предустановленной лицензии, и могут работать как trial в течение трех месяцев </w:t>
      </w:r>
      <w:r w:rsidRPr="00436CCF">
        <w:rPr>
          <w:u w:val="single"/>
        </w:rPr>
        <w:t>с момента создания образа</w:t>
      </w:r>
      <w:r>
        <w:t xml:space="preserve"> (не с момента первого запуска!)</w:t>
      </w:r>
    </w:p>
    <w:p w14:paraId="58A2A3A0" w14:textId="77777777" w:rsidR="00E52D46" w:rsidRPr="00977A34" w:rsidRDefault="00E52D46" w:rsidP="00E52D46">
      <w:pPr>
        <w:pStyle w:val="IT1"/>
      </w:pPr>
      <w:r w:rsidRPr="00B7752F">
        <w:rPr>
          <w:b/>
          <w:bCs/>
        </w:rPr>
        <w:t xml:space="preserve">Для использования </w:t>
      </w:r>
      <w:r w:rsidRPr="00B7752F">
        <w:rPr>
          <w:b/>
          <w:bCs/>
          <w:lang w:val="lv-LV"/>
        </w:rPr>
        <w:t xml:space="preserve">trial </w:t>
      </w:r>
      <w:r w:rsidRPr="00B7752F">
        <w:rPr>
          <w:b/>
          <w:bCs/>
        </w:rPr>
        <w:t xml:space="preserve">версии </w:t>
      </w:r>
      <w:r w:rsidRPr="00B7752F">
        <w:rPr>
          <w:b/>
          <w:bCs/>
          <w:lang w:val="lv-LV"/>
        </w:rPr>
        <w:t xml:space="preserve">CryptoPro </w:t>
      </w:r>
      <w:r w:rsidRPr="00B7752F">
        <w:rPr>
          <w:b/>
          <w:bCs/>
        </w:rPr>
        <w:t>не требуется каких-либо дополнительных действий</w:t>
      </w:r>
      <w:r>
        <w:rPr>
          <w:b/>
          <w:bCs/>
        </w:rPr>
        <w:t>,</w:t>
      </w:r>
      <w:r w:rsidRPr="00B7752F">
        <w:rPr>
          <w:b/>
          <w:bCs/>
        </w:rPr>
        <w:t xml:space="preserve"> касающихся лицензирования</w:t>
      </w:r>
      <w:r>
        <w:t>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52D46" w:rsidRPr="00D6058A" w14:paraId="57E74294" w14:textId="77777777" w:rsidTr="000A56E7">
        <w:tc>
          <w:tcPr>
            <w:tcW w:w="10196" w:type="dxa"/>
          </w:tcPr>
          <w:p w14:paraId="726C14C7" w14:textId="77777777" w:rsidR="00E52D46" w:rsidRDefault="00E52D46" w:rsidP="000A56E7">
            <w:pPr>
              <w:pStyle w:val="IT1"/>
            </w:pPr>
            <w:r w:rsidRPr="00B7752F">
              <w:t xml:space="preserve">В случае, </w:t>
            </w:r>
            <w:r w:rsidRPr="00B7752F">
              <w:rPr>
                <w:b/>
                <w:bCs/>
              </w:rPr>
              <w:t>если у Вас есть полная лицензия</w:t>
            </w:r>
            <w:r w:rsidRPr="00B7752F">
              <w:t xml:space="preserve"> на CryptoPro CSP и CryptoPro JCP, </w:t>
            </w:r>
            <w:r w:rsidRPr="00977A34">
              <w:t>п</w:t>
            </w:r>
            <w:r>
              <w:t>редусмотрена возможность передачи номеров лицензий CSP и JCP при запуске контейнера, при передаче валидных лицензий соответствующие компоненты CryptoPro будут лицензированы на этапе запуска.</w:t>
            </w:r>
          </w:p>
          <w:p w14:paraId="37660676" w14:textId="77777777" w:rsidR="00E52D46" w:rsidRDefault="00E52D46" w:rsidP="000A56E7">
            <w:pPr>
              <w:pStyle w:val="IT1"/>
            </w:pPr>
            <w:r>
              <w:t>Для этого необходимо, чтобы текстовый файл, содержащий сроку с лицензией на CryptoPro CSP был при запуске контейнера доступен по пути /egov/csp.lic. Аналогично, лицензия для CryptoPro JCP должна быть доступна при запуске контейнера в текстовом файле /egov/jcp.lic</w:t>
            </w:r>
          </w:p>
          <w:p w14:paraId="487F54DB" w14:textId="51E61E29" w:rsidR="00E52D46" w:rsidRPr="00977A34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="Calibri"/>
                <w:szCs w:val="24"/>
              </w:rPr>
            </w:pPr>
            <w:r w:rsidRPr="00977A34">
              <w:rPr>
                <w:rFonts w:eastAsia="Calibri"/>
                <w:szCs w:val="24"/>
              </w:rPr>
              <w:t>При запуске под docker-ом можно</w:t>
            </w:r>
            <w:r>
              <w:rPr>
                <w:rFonts w:eastAsia="Calibri"/>
                <w:szCs w:val="24"/>
              </w:rPr>
              <w:t xml:space="preserve"> для этого</w:t>
            </w:r>
            <w:r w:rsidRPr="00977A34">
              <w:rPr>
                <w:rFonts w:eastAsia="Calibri"/>
                <w:szCs w:val="24"/>
              </w:rPr>
              <w:t xml:space="preserve"> монтировать внешние файлы, содержащие номера лицензий, по указанным выше путям.</w:t>
            </w:r>
          </w:p>
        </w:tc>
      </w:tr>
    </w:tbl>
    <w:p w14:paraId="29DAF5F9" w14:textId="77777777" w:rsidR="00E52D46" w:rsidRDefault="00E52D46" w:rsidP="00B46D53">
      <w:pPr>
        <w:pStyle w:val="IT1"/>
        <w:spacing w:before="120"/>
        <w:rPr>
          <w:i/>
          <w:iCs/>
        </w:rPr>
      </w:pPr>
      <w:r w:rsidRPr="00213050">
        <w:rPr>
          <w:i/>
          <w:iCs/>
        </w:rPr>
        <w:t xml:space="preserve">Важно! </w:t>
      </w:r>
      <w:r>
        <w:rPr>
          <w:i/>
          <w:iCs/>
        </w:rPr>
        <w:t>Для использования приведенного ниже скрипта запсука агента под докером, к</w:t>
      </w:r>
      <w:r w:rsidRPr="00213050">
        <w:rPr>
          <w:i/>
          <w:iCs/>
        </w:rPr>
        <w:t xml:space="preserve">люч CryptoPro должен находиться в подкаталоге keys, файл </w:t>
      </w:r>
      <w:r w:rsidRPr="00213050">
        <w:rPr>
          <w:i/>
          <w:iCs/>
          <w:lang w:val="lv-LV"/>
        </w:rPr>
        <w:t>c</w:t>
      </w:r>
      <w:r w:rsidRPr="00213050">
        <w:rPr>
          <w:i/>
          <w:iCs/>
        </w:rPr>
        <w:t xml:space="preserve">p_ca_store – в каталоге certs. </w:t>
      </w:r>
      <w:r>
        <w:rPr>
          <w:i/>
          <w:iCs/>
        </w:rPr>
        <w:t>Их наличие обязательно.</w:t>
      </w:r>
    </w:p>
    <w:p w14:paraId="501B0C80" w14:textId="77777777" w:rsidR="00E52D46" w:rsidRPr="00213050" w:rsidRDefault="00E52D46" w:rsidP="00E52D46">
      <w:pPr>
        <w:pStyle w:val="IT1"/>
        <w:rPr>
          <w:i/>
          <w:iCs/>
        </w:rPr>
      </w:pPr>
      <w:r w:rsidRPr="00213050">
        <w:rPr>
          <w:i/>
          <w:iCs/>
        </w:rPr>
        <w:t xml:space="preserve">Лицензии CryptoProCryptoPro, </w:t>
      </w:r>
      <w:r w:rsidRPr="00B7752F">
        <w:rPr>
          <w:b/>
          <w:bCs/>
          <w:i/>
          <w:iCs/>
        </w:rPr>
        <w:t>при их наличии</w:t>
      </w:r>
      <w:r w:rsidRPr="00213050">
        <w:rPr>
          <w:i/>
          <w:iCs/>
        </w:rPr>
        <w:t>, необходимо поместить в файлы licen</w:t>
      </w:r>
      <w:r w:rsidRPr="00213050">
        <w:rPr>
          <w:i/>
          <w:iCs/>
          <w:lang w:val="lv-LV"/>
        </w:rPr>
        <w:t>s</w:t>
      </w:r>
      <w:r w:rsidRPr="00213050">
        <w:rPr>
          <w:i/>
          <w:iCs/>
        </w:rPr>
        <w:t>es/jcp.txt и licen</w:t>
      </w:r>
      <w:r w:rsidRPr="00213050">
        <w:rPr>
          <w:i/>
          <w:iCs/>
          <w:lang w:val="lv-LV"/>
        </w:rPr>
        <w:t>s</w:t>
      </w:r>
      <w:r w:rsidRPr="00213050">
        <w:rPr>
          <w:i/>
          <w:iCs/>
        </w:rPr>
        <w:t>es/csp.txt соответственно.</w:t>
      </w:r>
    </w:p>
    <w:p w14:paraId="08C8A67D" w14:textId="4F947942" w:rsidR="00E52D46" w:rsidRDefault="00E52D46" w:rsidP="00E52D46">
      <w:pPr>
        <w:pStyle w:val="IT1"/>
        <w:rPr>
          <w:u w:val="double"/>
        </w:rPr>
      </w:pPr>
      <w:r>
        <w:lastRenderedPageBreak/>
        <w:t xml:space="preserve">Для того, чтобы </w:t>
      </w:r>
      <w:r w:rsidR="003A6FA7">
        <w:rPr>
          <w:lang w:val="lv-LV"/>
        </w:rPr>
        <w:t>prohibitor</w:t>
      </w:r>
      <w:r>
        <w:t xml:space="preserve"> можно было запустить под </w:t>
      </w:r>
      <w:r w:rsidRPr="0022213F">
        <w:rPr>
          <w:lang w:val="en-US"/>
        </w:rPr>
        <w:t>d</w:t>
      </w:r>
      <w:r w:rsidRPr="00B02F11">
        <w:rPr>
          <w:lang w:val="en-US"/>
        </w:rPr>
        <w:t>ocker</w:t>
      </w:r>
      <w:r w:rsidRPr="00B02F11">
        <w:t xml:space="preserve">, полученный </w:t>
      </w:r>
      <w:r w:rsidRPr="00B02F11">
        <w:rPr>
          <w:lang w:val="lv-LV"/>
        </w:rPr>
        <w:t xml:space="preserve">docker </w:t>
      </w:r>
      <w:r w:rsidRPr="00B02F11">
        <w:t xml:space="preserve">образ необходимо загрузить в локально установленный </w:t>
      </w:r>
      <w:r w:rsidRPr="00B02F11">
        <w:rPr>
          <w:lang w:val="lv-LV"/>
        </w:rPr>
        <w:t>docker</w:t>
      </w:r>
      <w:r w:rsidRPr="00B02F11">
        <w:t>, на машине</w:t>
      </w:r>
      <w:r w:rsidRPr="00B02F11">
        <w:rPr>
          <w:lang w:val="lv-LV"/>
        </w:rPr>
        <w:t>,</w:t>
      </w:r>
      <w:r w:rsidRPr="00B02F11">
        <w:t xml:space="preserve"> где </w:t>
      </w:r>
      <w:r w:rsidR="003A6FA7">
        <w:t xml:space="preserve">он </w:t>
      </w:r>
      <w:r w:rsidRPr="00B02F11">
        <w:t>будет работать. Для этого необходимо выложить архив с образом на локальный диск этой машины и выполнить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52D46" w:rsidRPr="00D6058A" w14:paraId="00347717" w14:textId="77777777" w:rsidTr="000A56E7">
        <w:tc>
          <w:tcPr>
            <w:tcW w:w="10196" w:type="dxa"/>
          </w:tcPr>
          <w:p w14:paraId="14A7B0C0" w14:textId="023253C8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E16A29">
              <w:rPr>
                <w:rFonts w:ascii="Courier New" w:hAnsi="Courier New"/>
                <w:sz w:val="20"/>
                <w:szCs w:val="20"/>
                <w:lang w:val="lv-LV" w:eastAsia="ru-RU"/>
              </w:rPr>
              <w:t>docker load &lt;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 </w:t>
            </w:r>
            <w:r w:rsidR="003A6FA7">
              <w:rPr>
                <w:rFonts w:ascii="Courier New" w:hAnsi="Courier New"/>
                <w:i/>
                <w:iCs/>
                <w:sz w:val="20"/>
                <w:szCs w:val="20"/>
                <w:lang w:val="lv-LV" w:eastAsia="ru-RU"/>
              </w:rPr>
              <w:t>prohibitor</w:t>
            </w:r>
            <w:r w:rsidRPr="00436CCF">
              <w:rPr>
                <w:rFonts w:ascii="Courier New" w:hAnsi="Courier New"/>
                <w:i/>
                <w:iCs/>
                <w:sz w:val="20"/>
                <w:szCs w:val="20"/>
                <w:lang w:val="lv-LV" w:eastAsia="ru-RU"/>
              </w:rPr>
              <w:t>.tgz</w:t>
            </w:r>
          </w:p>
        </w:tc>
      </w:tr>
    </w:tbl>
    <w:p w14:paraId="77C96FD0" w14:textId="25744676" w:rsidR="00E52D46" w:rsidRPr="00B02F11" w:rsidRDefault="00E52D46" w:rsidP="00E52D46">
      <w:pPr>
        <w:pStyle w:val="IT1"/>
        <w:ind w:firstLine="0"/>
      </w:pPr>
      <w:r w:rsidRPr="00B02F11">
        <w:t xml:space="preserve">где </w:t>
      </w:r>
      <w:r w:rsidR="003A6FA7">
        <w:rPr>
          <w:i/>
          <w:iCs/>
          <w:lang w:val="lv-LV"/>
        </w:rPr>
        <w:t>prohibitor</w:t>
      </w:r>
      <w:r w:rsidRPr="00B02F11">
        <w:rPr>
          <w:i/>
          <w:iCs/>
          <w:lang w:val="lv-LV"/>
        </w:rPr>
        <w:t>.tgz</w:t>
      </w:r>
      <w:r w:rsidRPr="00B02F11">
        <w:rPr>
          <w:lang w:val="lv-LV"/>
        </w:rPr>
        <w:t xml:space="preserve"> – </w:t>
      </w:r>
      <w:r w:rsidRPr="00B02F11">
        <w:t xml:space="preserve">имя полученного архива с </w:t>
      </w:r>
      <w:r w:rsidRPr="00B02F11">
        <w:rPr>
          <w:lang w:val="lv-LV"/>
        </w:rPr>
        <w:t>docker image</w:t>
      </w:r>
    </w:p>
    <w:p w14:paraId="05D38331" w14:textId="77777777" w:rsidR="00E52D46" w:rsidRPr="00B02F11" w:rsidRDefault="00E52D46" w:rsidP="00B46D53">
      <w:pPr>
        <w:pStyle w:val="IT1"/>
        <w:ind w:left="850" w:firstLine="0"/>
      </w:pPr>
      <w:r w:rsidRPr="00B02F11">
        <w:t xml:space="preserve">Загрузка должна завершиться без ошибок. </w:t>
      </w:r>
    </w:p>
    <w:p w14:paraId="6218177B" w14:textId="77777777" w:rsidR="00E52D46" w:rsidRPr="00B02F11" w:rsidRDefault="00E52D46" w:rsidP="00B46D53">
      <w:pPr>
        <w:pStyle w:val="IT1"/>
        <w:ind w:left="850" w:firstLine="0"/>
      </w:pPr>
      <w:r w:rsidRPr="00B02F11">
        <w:t>Проверить успешность загрузки можно командой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52D46" w:rsidRPr="00D6058A" w14:paraId="14CD726B" w14:textId="77777777" w:rsidTr="000A56E7">
        <w:tc>
          <w:tcPr>
            <w:tcW w:w="10196" w:type="dxa"/>
          </w:tcPr>
          <w:p w14:paraId="5149BC66" w14:textId="38E6B4FF" w:rsidR="00E52D46" w:rsidRPr="00E16A29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E16A29"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docker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images | grep </w:t>
            </w:r>
            <w:r w:rsidR="003A6FA7">
              <w:rPr>
                <w:rFonts w:ascii="Courier New" w:hAnsi="Courier New"/>
                <w:sz w:val="20"/>
                <w:szCs w:val="20"/>
                <w:lang w:val="lv-LV" w:eastAsia="ru-RU"/>
              </w:rPr>
              <w:t>prohibitor</w:t>
            </w:r>
          </w:p>
        </w:tc>
      </w:tr>
    </w:tbl>
    <w:p w14:paraId="28AB32C9" w14:textId="77777777" w:rsidR="00E52D46" w:rsidRPr="00B02F11" w:rsidRDefault="00E52D46" w:rsidP="00B46D53">
      <w:pPr>
        <w:pStyle w:val="IT1"/>
        <w:ind w:left="850" w:firstLine="0"/>
      </w:pPr>
      <w:r w:rsidRPr="00B02F11">
        <w:t>Вывод будет содержать примерно следующую информацию:</w:t>
      </w:r>
    </w:p>
    <w:p w14:paraId="4AC82089" w14:textId="55037CF6" w:rsidR="00E52D46" w:rsidRDefault="003A6FA7" w:rsidP="00B46D53">
      <w:pPr>
        <w:pStyle w:val="IT1"/>
        <w:ind w:left="850" w:firstLine="0"/>
        <w:rPr>
          <w:i/>
          <w:iCs/>
          <w:lang w:val="en-US"/>
        </w:rPr>
      </w:pPr>
      <w:r>
        <w:rPr>
          <w:b/>
          <w:bCs/>
          <w:i/>
          <w:iCs/>
          <w:lang w:val="en-US"/>
        </w:rPr>
        <w:t>prohibitor</w:t>
      </w:r>
      <w:r w:rsidR="00E52D46" w:rsidRPr="00B7752F">
        <w:rPr>
          <w:b/>
          <w:bCs/>
          <w:i/>
          <w:iCs/>
          <w:lang w:val="en-US"/>
        </w:rPr>
        <w:t xml:space="preserve"> </w:t>
      </w:r>
      <w:r w:rsidR="00E52D46">
        <w:rPr>
          <w:b/>
          <w:bCs/>
          <w:i/>
          <w:iCs/>
          <w:lang w:val="en-US"/>
        </w:rPr>
        <w:t xml:space="preserve">    </w:t>
      </w:r>
      <w:r w:rsidR="00E52D46" w:rsidRPr="00B02F11">
        <w:rPr>
          <w:b/>
          <w:bCs/>
          <w:i/>
          <w:iCs/>
          <w:lang w:val="en-US"/>
        </w:rPr>
        <w:t>latest</w:t>
      </w:r>
      <w:r w:rsidR="00E52D46" w:rsidRPr="00B02F11">
        <w:rPr>
          <w:i/>
          <w:iCs/>
          <w:lang w:val="en-US"/>
        </w:rPr>
        <w:t xml:space="preserve">          c7511824117e   5 days ago      1.2GB</w:t>
      </w:r>
    </w:p>
    <w:p w14:paraId="425184FF" w14:textId="35E21088" w:rsidR="00E52D46" w:rsidRPr="00B46D53" w:rsidRDefault="00E52D46" w:rsidP="00B46D53">
      <w:pPr>
        <w:pStyle w:val="IT1"/>
        <w:spacing w:before="120"/>
        <w:rPr>
          <w:u w:val="double"/>
          <w:lang w:val="en-US"/>
        </w:rPr>
      </w:pPr>
      <w:r>
        <w:t>Скрипт</w:t>
      </w:r>
      <w:r w:rsidRPr="00B46D53">
        <w:rPr>
          <w:lang w:val="en-US"/>
        </w:rPr>
        <w:t xml:space="preserve"> </w:t>
      </w:r>
      <w:r>
        <w:t>для</w:t>
      </w:r>
      <w:r w:rsidRPr="00B46D53">
        <w:rPr>
          <w:lang w:val="en-US"/>
        </w:rPr>
        <w:t xml:space="preserve"> </w:t>
      </w:r>
      <w:r>
        <w:t>запуска</w:t>
      </w:r>
      <w:r w:rsidRPr="00B46D53">
        <w:rPr>
          <w:lang w:val="en-US"/>
        </w:rPr>
        <w:t xml:space="preserve"> </w:t>
      </w:r>
      <w:r w:rsidR="003A6FA7">
        <w:rPr>
          <w:lang w:val="lv-LV"/>
        </w:rPr>
        <w:t>prohibitor</w:t>
      </w:r>
      <w:r w:rsidRPr="00B46D53">
        <w:rPr>
          <w:lang w:val="en-US"/>
        </w:rPr>
        <w:t xml:space="preserve"> </w:t>
      </w:r>
      <w:r>
        <w:t>под</w:t>
      </w:r>
      <w:r w:rsidRPr="00B46D53">
        <w:rPr>
          <w:lang w:val="en-US"/>
        </w:rPr>
        <w:t xml:space="preserve"> </w:t>
      </w:r>
      <w:r w:rsidRPr="0022213F">
        <w:rPr>
          <w:lang w:val="en-US"/>
        </w:rPr>
        <w:t>d</w:t>
      </w:r>
      <w:r w:rsidRPr="00B02F11">
        <w:rPr>
          <w:lang w:val="en-US"/>
        </w:rPr>
        <w:t>ocker</w:t>
      </w:r>
      <w:r w:rsidRPr="00B46D53">
        <w:rPr>
          <w:lang w:val="en-US"/>
        </w:rPr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52D46" w:rsidRPr="00B02F11" w14:paraId="51B42E2A" w14:textId="77777777" w:rsidTr="000A56E7">
        <w:tc>
          <w:tcPr>
            <w:tcW w:w="10196" w:type="dxa"/>
          </w:tcPr>
          <w:p w14:paraId="4C6813C3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#!/bin/bash</w:t>
            </w:r>
          </w:p>
          <w:p w14:paraId="4FCAF39C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</w:p>
          <w:p w14:paraId="37F0845C" w14:textId="258918E0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IMG=</w:t>
            </w:r>
            <w:r w:rsidR="003A6FA7">
              <w:rPr>
                <w:rFonts w:ascii="Courier New" w:hAnsi="Courier New"/>
                <w:sz w:val="20"/>
                <w:szCs w:val="20"/>
                <w:lang w:val="en-US" w:eastAsia="ru-RU"/>
              </w:rPr>
              <w:t>prohibitor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: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latest</w:t>
            </w:r>
          </w:p>
          <w:p w14:paraId="21128B59" w14:textId="77777777" w:rsidR="00E52D46" w:rsidRPr="00220B55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>=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$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>(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echo 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>${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IMG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>} |</w:t>
            </w:r>
            <w:r w:rsidRPr="008925CD">
              <w:rPr>
                <w:rFonts w:ascii="Courier New" w:hAnsi="Courier New"/>
                <w:sz w:val="20"/>
                <w:szCs w:val="20"/>
                <w:lang w:val="en-US" w:eastAsia="ru-RU"/>
              </w:rPr>
              <w:t>cut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-</w:t>
            </w:r>
            <w:r w:rsidRPr="008925CD">
              <w:rPr>
                <w:rFonts w:ascii="Courier New" w:hAnsi="Courier New"/>
                <w:sz w:val="20"/>
                <w:szCs w:val="20"/>
                <w:lang w:val="en-US" w:eastAsia="ru-RU"/>
              </w:rPr>
              <w:t>d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>: -</w:t>
            </w:r>
            <w:r w:rsidRPr="008925CD">
              <w:rPr>
                <w:rFonts w:ascii="Courier New" w:hAnsi="Courier New"/>
                <w:sz w:val="20"/>
                <w:szCs w:val="20"/>
                <w:lang w:val="en-US" w:eastAsia="ru-RU"/>
              </w:rPr>
              <w:t>f</w:t>
            </w:r>
            <w:r w:rsidRPr="00220B55">
              <w:rPr>
                <w:rFonts w:ascii="Courier New" w:hAnsi="Courier New"/>
                <w:sz w:val="20"/>
                <w:szCs w:val="20"/>
                <w:lang w:val="en-US" w:eastAsia="ru-RU"/>
              </w:rPr>
              <w:t>1)</w:t>
            </w:r>
          </w:p>
          <w:p w14:paraId="5F78AB93" w14:textId="77777777" w:rsidR="00E52D46" w:rsidRPr="00220B55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</w:p>
          <w:p w14:paraId="335B02DD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echo "Checking for already started container, stop it if running"</w:t>
            </w:r>
          </w:p>
          <w:p w14:paraId="4589B7AB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[ ! -z $(docker ps |awk '{print $NF}'|grep "^${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}$") ] &amp;&amp; docker stop ${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}</w:t>
            </w:r>
          </w:p>
          <w:p w14:paraId="4F57FDBA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[ ! -z $(docker ps -a |awk '{print $NF}'|grep "^${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}$") ] &amp;&amp; docker rm ${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}</w:t>
            </w:r>
          </w:p>
          <w:p w14:paraId="7DADA3E8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</w:p>
          <w:p w14:paraId="0975E53C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DIR</w:t>
            </w: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>=$(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pwd</w:t>
            </w: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>)</w:t>
            </w:r>
          </w:p>
          <w:p w14:paraId="0AE7DC48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</w:p>
          <w:p w14:paraId="7BFA7372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 xml:space="preserve">#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>установка прав на объекты</w:t>
            </w:r>
          </w:p>
          <w:p w14:paraId="522BCC95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for OBJECT in certs keys; do</w:t>
            </w:r>
          </w:p>
          <w:p w14:paraId="755446D1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find ${OBJECT} \( -type f -exec chmod 0666 {} + \) -o \( -type d -exec chmod 0777 {} + \)</w:t>
            </w:r>
          </w:p>
          <w:p w14:paraId="3D2DC633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done</w:t>
            </w:r>
          </w:p>
          <w:p w14:paraId="20195930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</w:p>
          <w:p w14:paraId="077F44EE" w14:textId="77777777" w:rsidR="00E52D46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 xml:space="preserve"># </w:t>
            </w:r>
            <w:r w:rsidRPr="00B7752F">
              <w:rPr>
                <w:rFonts w:ascii="Courier New" w:hAnsi="Courier New"/>
                <w:b/>
                <w:bCs/>
                <w:sz w:val="20"/>
                <w:szCs w:val="20"/>
                <w:lang w:eastAsia="ru-RU"/>
              </w:rPr>
              <w:t>Если есть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 лицензии КриптоПро, они должны находиться в текстовом виде в файлах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licenses</w:t>
            </w: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>/</w:t>
            </w:r>
            <w:r w:rsidRPr="00436CCF">
              <w:rPr>
                <w:rFonts w:ascii="Courier New" w:hAnsi="Courier New"/>
                <w:b/>
                <w:bCs/>
                <w:sz w:val="20"/>
                <w:szCs w:val="20"/>
                <w:lang w:val="lv-LV" w:eastAsia="ru-RU"/>
              </w:rPr>
              <w:t>csp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.lic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и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licenses</w:t>
            </w:r>
            <w:r w:rsidRPr="00D6058A">
              <w:rPr>
                <w:rFonts w:ascii="Courier New" w:hAnsi="Courier New"/>
                <w:sz w:val="20"/>
                <w:szCs w:val="20"/>
                <w:lang w:eastAsia="ru-RU"/>
              </w:rPr>
              <w:t>/</w:t>
            </w:r>
            <w:r w:rsidRPr="00436CCF">
              <w:rPr>
                <w:rFonts w:ascii="Courier New" w:hAnsi="Courier New"/>
                <w:b/>
                <w:bCs/>
                <w:sz w:val="20"/>
                <w:szCs w:val="20"/>
                <w:lang w:val="lv-LV" w:eastAsia="ru-RU"/>
              </w:rPr>
              <w:t>jcp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.lic</w:t>
            </w:r>
          </w:p>
          <w:p w14:paraId="388424AB" w14:textId="77777777" w:rsidR="00E52D46" w:rsidRPr="00213050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 xml:space="preserve">#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При отсутствии внешних файлов с лицензией, будет использовано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trial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лицензирование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cryptoPro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</w:p>
          <w:p w14:paraId="407F9587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for OBJECT in jcp csp; do</w:t>
            </w:r>
          </w:p>
          <w:p w14:paraId="79983AF9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[ -f licenses/${OBJECT}.txt ] &amp;&amp; LICENSE=" ${LICENSE} --mount type=bind,source=${DIR}/licenses/${OBJECT}.txt,target=/egov/${OBJECT}.lic,readonly"</w:t>
            </w:r>
          </w:p>
          <w:p w14:paraId="601B67FA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done</w:t>
            </w:r>
          </w:p>
          <w:p w14:paraId="1670D609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</w:p>
          <w:p w14:paraId="01CFE68C" w14:textId="77777777" w:rsidR="00E52D46" w:rsidRPr="00436CC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 xml:space="preserve">#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>порты</w:t>
            </w:r>
            <w:r w:rsidRPr="00436CCF">
              <w:rPr>
                <w:rFonts w:ascii="Courier New" w:hAnsi="Courier New"/>
                <w:sz w:val="20"/>
                <w:szCs w:val="20"/>
                <w:lang w:eastAsia="ru-RU"/>
              </w:rPr>
              <w:t>,</w:t>
            </w:r>
            <w:r w:rsidRPr="00220B55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>по которым доступен агент</w:t>
            </w:r>
          </w:p>
          <w:p w14:paraId="1FCC4315" w14:textId="7783F3F1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for OBJECT in </w:t>
            </w:r>
            <w:r w:rsidR="00751D7A">
              <w:rPr>
                <w:rFonts w:ascii="Courier New" w:hAnsi="Courier New"/>
                <w:sz w:val="20"/>
                <w:szCs w:val="20"/>
                <w:lang w:val="en-US" w:eastAsia="ru-RU"/>
              </w:rPr>
              <w:t>8692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; do</w:t>
            </w:r>
          </w:p>
          <w:p w14:paraId="7A363546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PORTS="${PORTS} -p ${OBJECT}:${OBJECT}"</w:t>
            </w:r>
          </w:p>
          <w:p w14:paraId="0CA6BB90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done</w:t>
            </w:r>
          </w:p>
          <w:p w14:paraId="737643F9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</w:p>
          <w:p w14:paraId="1B1A9E4C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echo "Starting docker container"</w:t>
            </w:r>
          </w:p>
          <w:p w14:paraId="67378061" w14:textId="77777777" w:rsidR="00E52D46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 xml:space="preserve"># </w:t>
            </w:r>
            <w:r w:rsidRPr="00B7752F">
              <w:rPr>
                <w:rFonts w:ascii="Courier New" w:hAnsi="Courier New"/>
                <w:b/>
                <w:bCs/>
                <w:sz w:val="20"/>
                <w:szCs w:val="20"/>
                <w:lang w:eastAsia="ru-RU"/>
              </w:rPr>
              <w:t>Важно!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 Для корректного использования ключей C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ryptoPro, </w:t>
            </w:r>
          </w:p>
          <w:p w14:paraId="574500F9" w14:textId="77777777" w:rsidR="00E52D46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 xml:space="preserve">#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процесс в контейнере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docker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 xml:space="preserve">должен выполняться пользователем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app (id=1000)</w:t>
            </w:r>
          </w:p>
          <w:p w14:paraId="0D433457" w14:textId="77777777" w:rsidR="00E52D46" w:rsidRPr="00B7752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# 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>использование ключа «</w:t>
            </w: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>--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user</w:t>
            </w: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>=1000</w:t>
            </w:r>
            <w:r>
              <w:rPr>
                <w:rFonts w:ascii="Courier New" w:hAnsi="Courier New"/>
                <w:sz w:val="20"/>
                <w:szCs w:val="20"/>
                <w:lang w:eastAsia="ru-RU"/>
              </w:rPr>
              <w:t>» обязательно!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 </w:t>
            </w:r>
          </w:p>
          <w:p w14:paraId="663BA5F3" w14:textId="77777777" w:rsidR="00E52D46" w:rsidRPr="00B7752F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docker</w:t>
            </w: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 xml:space="preserve"> 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run</w:t>
            </w: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 xml:space="preserve">  \</w:t>
            </w:r>
          </w:p>
          <w:p w14:paraId="195A4BE6" w14:textId="77777777" w:rsidR="00E52D46" w:rsidRPr="009A3701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eastAsia="ru-RU"/>
              </w:rPr>
            </w:pPr>
            <w:r w:rsidRPr="00B7752F">
              <w:rPr>
                <w:rFonts w:ascii="Courier New" w:hAnsi="Courier New"/>
                <w:sz w:val="20"/>
                <w:szCs w:val="20"/>
                <w:lang w:eastAsia="ru-RU"/>
              </w:rPr>
              <w:t xml:space="preserve">    </w:t>
            </w:r>
            <w:r w:rsidRPr="009A3701">
              <w:rPr>
                <w:rFonts w:ascii="Courier New" w:hAnsi="Courier New"/>
                <w:sz w:val="20"/>
                <w:szCs w:val="20"/>
                <w:lang w:eastAsia="ru-RU"/>
              </w:rPr>
              <w:t>-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d</w:t>
            </w:r>
            <w:r w:rsidRPr="009A3701">
              <w:rPr>
                <w:rFonts w:ascii="Courier New" w:hAnsi="Courier New"/>
                <w:sz w:val="20"/>
                <w:szCs w:val="20"/>
                <w:lang w:eastAsia="ru-RU"/>
              </w:rPr>
              <w:t xml:space="preserve"> \</w:t>
            </w:r>
          </w:p>
          <w:p w14:paraId="381E6A42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9A3701">
              <w:rPr>
                <w:rFonts w:ascii="Courier New" w:hAnsi="Courier New"/>
                <w:sz w:val="20"/>
                <w:szCs w:val="20"/>
                <w:lang w:eastAsia="ru-RU"/>
              </w:rPr>
              <w:t xml:space="preserve">    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--user=1000 \</w:t>
            </w:r>
          </w:p>
          <w:p w14:paraId="01DF2632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${PORTS} \</w:t>
            </w:r>
          </w:p>
          <w:p w14:paraId="68C8F2D3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${LICENSE} \</w:t>
            </w:r>
          </w:p>
          <w:p w14:paraId="00187E5F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--name ${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} \</w:t>
            </w:r>
          </w:p>
          <w:p w14:paraId="46B4B457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--mount type=bind,source=${DIR}/certs,target=/egov/java/certs,readonly \</w:t>
            </w:r>
          </w:p>
          <w:p w14:paraId="1D773F6E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lastRenderedPageBreak/>
              <w:t xml:space="preserve">    --mount type=bind,source=${DIR}/keys,target=/var/opt/cprocsp/keys/app \</w:t>
            </w:r>
          </w:p>
          <w:p w14:paraId="02C92D91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--mount type=bind,source=${DIR}/application.yml,target=/egov/java/application.yml,readonly \</w:t>
            </w:r>
          </w:p>
          <w:p w14:paraId="3D5AF12B" w14:textId="77777777" w:rsidR="003820FD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8925C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--env JDK_JAVA_OPTIONS="</w:t>
            </w:r>
            <w:r w:rsidR="003820FD" w:rsidRPr="00B46D53">
              <w:rPr>
                <w:lang w:val="en-US"/>
              </w:rPr>
              <w:t xml:space="preserve"> </w:t>
            </w:r>
            <w:r w:rsidR="003820FD"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-XX:+UnlockExperimentalVMOptions </w:t>
            </w:r>
            <w:r w:rsid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62A70F40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-XX:InitiatingHeapOccupancyPercent=16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4663ABA7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-XX:+UseStringDeduplication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1FD14F2C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-XX:+G1EagerReclaimHumongousObjects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22E4DB2B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-XX:+G1EagerReclaimHumongousObjectsWithStaleRefs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700CC4B9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-XX:G1HeapWastePercent=2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59E6EB88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-XX:G1MaxNewSizePercent=25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09D00893" w14:textId="77777777" w:rsidR="003820FD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-XX:G1MixedGCLiveThresholdPercent=15 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\</w:t>
            </w:r>
          </w:p>
          <w:p w14:paraId="4AC068E1" w14:textId="7B04FBCE" w:rsidR="00E52D46" w:rsidRDefault="003820FD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      </w:t>
            </w:r>
            <w:r w:rsidRPr="003820FD">
              <w:rPr>
                <w:rFonts w:ascii="Courier New" w:hAnsi="Courier New"/>
                <w:sz w:val="20"/>
                <w:szCs w:val="20"/>
                <w:lang w:val="en-US" w:eastAsia="ru-RU"/>
              </w:rPr>
              <w:t>-XX:+UseG1G</w:t>
            </w:r>
            <w:r w:rsidR="00E52D46" w:rsidRPr="008925CD">
              <w:rPr>
                <w:rFonts w:ascii="Courier New" w:hAnsi="Courier New"/>
                <w:sz w:val="20"/>
                <w:szCs w:val="20"/>
                <w:lang w:val="en-US" w:eastAsia="ru-RU"/>
              </w:rPr>
              <w:t>" \</w:t>
            </w:r>
          </w:p>
          <w:p w14:paraId="52846664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    ${IMG}</w:t>
            </w:r>
          </w:p>
          <w:p w14:paraId="3C58DE53" w14:textId="77777777" w:rsidR="00E52D46" w:rsidRPr="00510833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en-US" w:eastAsia="ru-RU"/>
              </w:rPr>
            </w:pPr>
          </w:p>
          <w:p w14:paraId="3855E162" w14:textId="60093D40" w:rsidR="00E52D46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u w:val="double"/>
                <w:lang w:val="en-US"/>
              </w:rPr>
            </w:pP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[ $? -eq 0 ] &amp;&amp; echo "Application started. Container name: ${</w:t>
            </w:r>
            <w:r>
              <w:rPr>
                <w:rFonts w:ascii="Courier New" w:hAnsi="Courier New"/>
                <w:sz w:val="20"/>
                <w:szCs w:val="20"/>
                <w:lang w:val="en-US" w:eastAsia="ru-RU"/>
              </w:rPr>
              <w:t>NAME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 xml:space="preserve">}. Available port: </w:t>
            </w:r>
            <w:r w:rsidRPr="003801DC">
              <w:rPr>
                <w:rFonts w:ascii="Courier New" w:hAnsi="Courier New"/>
                <w:sz w:val="20"/>
                <w:szCs w:val="20"/>
                <w:lang w:val="en-US" w:eastAsia="ru-RU"/>
              </w:rPr>
              <w:t>8</w:t>
            </w:r>
            <w:r w:rsidR="00751D7A">
              <w:rPr>
                <w:rFonts w:ascii="Courier New" w:hAnsi="Courier New"/>
                <w:sz w:val="20"/>
                <w:szCs w:val="20"/>
                <w:lang w:val="en-US" w:eastAsia="ru-RU"/>
              </w:rPr>
              <w:t>6</w:t>
            </w:r>
            <w:r w:rsidRPr="003801DC">
              <w:rPr>
                <w:rFonts w:ascii="Courier New" w:hAnsi="Courier New"/>
                <w:sz w:val="20"/>
                <w:szCs w:val="20"/>
                <w:lang w:val="en-US" w:eastAsia="ru-RU"/>
              </w:rPr>
              <w:t>92</w:t>
            </w:r>
            <w:r w:rsidRPr="00510833">
              <w:rPr>
                <w:rFonts w:ascii="Courier New" w:hAnsi="Courier New"/>
                <w:sz w:val="20"/>
                <w:szCs w:val="20"/>
                <w:lang w:val="en-US" w:eastAsia="ru-RU"/>
              </w:rPr>
              <w:t>" || echo "Error starting docker."</w:t>
            </w:r>
          </w:p>
        </w:tc>
      </w:tr>
    </w:tbl>
    <w:p w14:paraId="46924406" w14:textId="77777777" w:rsidR="00E52D46" w:rsidRDefault="00E52D46" w:rsidP="00B46D53">
      <w:pPr>
        <w:pStyle w:val="IT1"/>
        <w:spacing w:before="120"/>
      </w:pPr>
      <w:r w:rsidRPr="00436CCF">
        <w:lastRenderedPageBreak/>
        <w:t xml:space="preserve">Получить </w:t>
      </w:r>
      <w:r>
        <w:t xml:space="preserve">лог-файл агента, запущенного под </w:t>
      </w:r>
      <w:r>
        <w:rPr>
          <w:lang w:val="lv-LV"/>
        </w:rPr>
        <w:t xml:space="preserve">docker </w:t>
      </w:r>
      <w:r>
        <w:t>данным скриптом, можно командой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52D46" w:rsidRPr="00D6058A" w14:paraId="17E8B466" w14:textId="77777777" w:rsidTr="000A56E7">
        <w:tc>
          <w:tcPr>
            <w:tcW w:w="10196" w:type="dxa"/>
          </w:tcPr>
          <w:p w14:paraId="7448621C" w14:textId="77777777" w:rsidR="00E52D46" w:rsidRPr="00E16A29" w:rsidRDefault="00E52D46" w:rsidP="000A56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/>
                <w:sz w:val="20"/>
                <w:szCs w:val="20"/>
                <w:lang w:val="lv-LV" w:eastAsia="ru-RU"/>
              </w:rPr>
            </w:pPr>
            <w:r w:rsidRPr="00E16A29">
              <w:rPr>
                <w:rFonts w:ascii="Courier New" w:hAnsi="Courier New"/>
                <w:sz w:val="20"/>
                <w:szCs w:val="20"/>
                <w:lang w:val="lv-LV" w:eastAsia="ru-RU"/>
              </w:rPr>
              <w:t xml:space="preserve">docker </w:t>
            </w:r>
            <w:r>
              <w:rPr>
                <w:rFonts w:ascii="Courier New" w:hAnsi="Courier New"/>
                <w:sz w:val="20"/>
                <w:szCs w:val="20"/>
                <w:lang w:val="lv-LV" w:eastAsia="ru-RU"/>
              </w:rPr>
              <w:t>logs einfahrt</w:t>
            </w:r>
          </w:p>
        </w:tc>
      </w:tr>
    </w:tbl>
    <w:p w14:paraId="12D1FF9F" w14:textId="041FF8C8" w:rsidR="001E73CB" w:rsidRPr="001E73CB" w:rsidRDefault="001E73CB" w:rsidP="001E73CB">
      <w:pPr>
        <w:rPr>
          <w:lang w:val="en-US" w:eastAsia="ru-RU"/>
        </w:rPr>
      </w:pPr>
    </w:p>
    <w:sectPr w:rsidR="001E73CB" w:rsidRPr="001E73CB" w:rsidSect="00EB1CC2">
      <w:headerReference w:type="default" r:id="rId19"/>
      <w:pgSz w:w="11907" w:h="16840" w:code="9"/>
      <w:pgMar w:top="1418" w:right="567" w:bottom="851" w:left="1134" w:header="567" w:footer="720" w:gutter="0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E3810" w16cex:dateUtc="2022-07-29T07:42:00Z"/>
  <w16cex:commentExtensible w16cex:durableId="268E3A51" w16cex:dateUtc="2022-07-29T07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526608" w16cid:durableId="268E3810"/>
  <w16cid:commentId w16cid:paraId="7F289695" w16cid:durableId="268E3A5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A633F" w14:textId="77777777" w:rsidR="00813729" w:rsidRDefault="00813729" w:rsidP="00A101E0">
      <w:r>
        <w:separator/>
      </w:r>
    </w:p>
    <w:p w14:paraId="36DE44CC" w14:textId="77777777" w:rsidR="00813729" w:rsidRDefault="00813729"/>
    <w:p w14:paraId="080228F2" w14:textId="77777777" w:rsidR="00813729" w:rsidRDefault="00813729"/>
  </w:endnote>
  <w:endnote w:type="continuationSeparator" w:id="0">
    <w:p w14:paraId="7764AC8B" w14:textId="77777777" w:rsidR="00813729" w:rsidRDefault="00813729" w:rsidP="00A101E0">
      <w:r>
        <w:continuationSeparator/>
      </w:r>
    </w:p>
    <w:p w14:paraId="6C3C4BAD" w14:textId="77777777" w:rsidR="00813729" w:rsidRDefault="00813729"/>
    <w:p w14:paraId="60301D5D" w14:textId="77777777" w:rsidR="00813729" w:rsidRDefault="00813729"/>
  </w:endnote>
  <w:endnote w:type="continuationNotice" w:id="1">
    <w:p w14:paraId="1CF98962" w14:textId="77777777" w:rsidR="00813729" w:rsidRDefault="008137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9AC34" w14:textId="77777777" w:rsidR="00813729" w:rsidRDefault="00813729" w:rsidP="004540A4">
      <w:r>
        <w:separator/>
      </w:r>
    </w:p>
  </w:footnote>
  <w:footnote w:type="continuationSeparator" w:id="0">
    <w:p w14:paraId="008FA013" w14:textId="77777777" w:rsidR="00813729" w:rsidRDefault="00813729" w:rsidP="004540A4">
      <w:r>
        <w:continuationSeparator/>
      </w:r>
    </w:p>
  </w:footnote>
  <w:footnote w:type="continuationNotice" w:id="1">
    <w:p w14:paraId="1531FC29" w14:textId="77777777" w:rsidR="00813729" w:rsidRDefault="00813729" w:rsidP="004540A4"/>
  </w:footnote>
  <w:footnote w:id="2">
    <w:p w14:paraId="6EDAAA58" w14:textId="77777777" w:rsidR="003B4FFE" w:rsidRDefault="003B4FFE" w:rsidP="003C1ABC">
      <w:pPr>
        <w:pStyle w:val="afffa"/>
      </w:pPr>
      <w:r>
        <w:rPr>
          <w:rStyle w:val="afffc"/>
        </w:rPr>
        <w:footnoteRef/>
      </w:r>
      <w:r>
        <w:t> </w:t>
      </w:r>
      <w:r w:rsidRPr="003C1ABC">
        <w:t xml:space="preserve">Перечисленные </w:t>
      </w:r>
      <w:r>
        <w:t>документы</w:t>
      </w:r>
      <w:r w:rsidRPr="003C1ABC">
        <w:t xml:space="preserve"> размещены на технологическом портале СМЭВ3 – </w:t>
      </w:r>
      <w:hyperlink r:id="rId1" w:history="1">
        <w:r w:rsidRPr="006B20DF">
          <w:rPr>
            <w:rStyle w:val="af1"/>
          </w:rPr>
          <w:t>https://smev3.gosuslugi.ru/portal/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76F02" w14:textId="70819300" w:rsidR="003B4FFE" w:rsidRDefault="003B4FFE" w:rsidP="004F34C2">
    <w:pPr>
      <w:pStyle w:val="aa"/>
      <w:spacing w:after="40"/>
    </w:pPr>
    <w:r>
      <w:fldChar w:fldCharType="begin"/>
    </w:r>
    <w:r>
      <w:instrText>PAGE   \* MERGEFORMAT</w:instrText>
    </w:r>
    <w:r>
      <w:fldChar w:fldCharType="separate"/>
    </w:r>
    <w:r w:rsidR="009A3701">
      <w:rPr>
        <w:noProof/>
      </w:rPr>
      <w:t>36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6D408E1A"/>
    <w:styleLink w:val="51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5DA4E84"/>
    <w:styleLink w:val="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F53E7F"/>
    <w:multiLevelType w:val="hybridMultilevel"/>
    <w:tmpl w:val="2854A906"/>
    <w:lvl w:ilvl="0" w:tplc="FFFFFFFF">
      <w:start w:val="1"/>
      <w:numFmt w:val="decimal"/>
      <w:lvlText w:val="Приложение %1"/>
      <w:lvlJc w:val="left"/>
      <w:pPr>
        <w:ind w:left="24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144" w:hanging="360"/>
      </w:pPr>
    </w:lvl>
    <w:lvl w:ilvl="2" w:tplc="FFFFFFFF" w:tentative="1">
      <w:start w:val="1"/>
      <w:numFmt w:val="lowerRoman"/>
      <w:lvlText w:val="%3."/>
      <w:lvlJc w:val="right"/>
      <w:pPr>
        <w:ind w:left="3864" w:hanging="180"/>
      </w:pPr>
    </w:lvl>
    <w:lvl w:ilvl="3" w:tplc="FFFFFFFF" w:tentative="1">
      <w:start w:val="1"/>
      <w:numFmt w:val="decimal"/>
      <w:lvlText w:val="%4."/>
      <w:lvlJc w:val="left"/>
      <w:pPr>
        <w:ind w:left="4584" w:hanging="360"/>
      </w:pPr>
    </w:lvl>
    <w:lvl w:ilvl="4" w:tplc="FFFFFFFF" w:tentative="1">
      <w:start w:val="1"/>
      <w:numFmt w:val="lowerLetter"/>
      <w:lvlText w:val="%5."/>
      <w:lvlJc w:val="left"/>
      <w:pPr>
        <w:ind w:left="5304" w:hanging="360"/>
      </w:pPr>
    </w:lvl>
    <w:lvl w:ilvl="5" w:tplc="FFFFFFFF" w:tentative="1">
      <w:start w:val="1"/>
      <w:numFmt w:val="lowerRoman"/>
      <w:lvlText w:val="%6."/>
      <w:lvlJc w:val="right"/>
      <w:pPr>
        <w:ind w:left="6024" w:hanging="180"/>
      </w:pPr>
    </w:lvl>
    <w:lvl w:ilvl="6" w:tplc="FFFFFFFF" w:tentative="1">
      <w:start w:val="1"/>
      <w:numFmt w:val="decimal"/>
      <w:lvlText w:val="%7."/>
      <w:lvlJc w:val="left"/>
      <w:pPr>
        <w:ind w:left="6744" w:hanging="360"/>
      </w:pPr>
    </w:lvl>
    <w:lvl w:ilvl="7" w:tplc="FFFFFFFF" w:tentative="1">
      <w:start w:val="1"/>
      <w:numFmt w:val="lowerLetter"/>
      <w:lvlText w:val="%8."/>
      <w:lvlJc w:val="left"/>
      <w:pPr>
        <w:ind w:left="7464" w:hanging="360"/>
      </w:pPr>
    </w:lvl>
    <w:lvl w:ilvl="8" w:tplc="FFFFFFFF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3" w15:restartNumberingAfterBreak="0">
    <w:nsid w:val="02A402E4"/>
    <w:multiLevelType w:val="hybridMultilevel"/>
    <w:tmpl w:val="4816087E"/>
    <w:lvl w:ilvl="0" w:tplc="94420E18">
      <w:start w:val="1"/>
      <w:numFmt w:val="bullet"/>
      <w:lvlText w:val=""/>
      <w:lvlJc w:val="left"/>
      <w:pPr>
        <w:ind w:left="794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034F1069"/>
    <w:multiLevelType w:val="multilevel"/>
    <w:tmpl w:val="52201888"/>
    <w:styleLink w:val="TextBulletList"/>
    <w:lvl w:ilvl="0">
      <w:start w:val="1"/>
      <w:numFmt w:val="bullet"/>
      <w:lvlText w:val=""/>
      <w:lvlJc w:val="left"/>
      <w:pPr>
        <w:tabs>
          <w:tab w:val="num" w:pos="0"/>
        </w:tabs>
        <w:ind w:left="360" w:hanging="3"/>
      </w:pPr>
      <w:rPr>
        <w:rFonts w:ascii="Wingdings" w:hAnsi="Wingdings" w:hint="default"/>
        <w:sz w:val="20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1287" w:hanging="550"/>
      </w:pPr>
      <w:rPr>
        <w:rFonts w:ascii="Tahoma" w:hAnsi="Tahoma" w:hint="default"/>
        <w:color w:val="auto"/>
        <w:sz w:val="16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B3C3B9C"/>
    <w:multiLevelType w:val="hybridMultilevel"/>
    <w:tmpl w:val="1F901D66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 w15:restartNumberingAfterBreak="0">
    <w:nsid w:val="0CE96DE0"/>
    <w:multiLevelType w:val="hybridMultilevel"/>
    <w:tmpl w:val="FA9A9E1E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88" w:hanging="360"/>
      </w:pPr>
    </w:lvl>
    <w:lvl w:ilvl="2" w:tplc="0419001B" w:tentative="1">
      <w:start w:val="1"/>
      <w:numFmt w:val="lowerRoman"/>
      <w:lvlText w:val="%3."/>
      <w:lvlJc w:val="right"/>
      <w:pPr>
        <w:ind w:left="3408" w:hanging="180"/>
      </w:pPr>
    </w:lvl>
    <w:lvl w:ilvl="3" w:tplc="0419000F" w:tentative="1">
      <w:start w:val="1"/>
      <w:numFmt w:val="decimal"/>
      <w:lvlText w:val="%4."/>
      <w:lvlJc w:val="left"/>
      <w:pPr>
        <w:ind w:left="4128" w:hanging="360"/>
      </w:pPr>
    </w:lvl>
    <w:lvl w:ilvl="4" w:tplc="04190019" w:tentative="1">
      <w:start w:val="1"/>
      <w:numFmt w:val="lowerLetter"/>
      <w:lvlText w:val="%5."/>
      <w:lvlJc w:val="left"/>
      <w:pPr>
        <w:ind w:left="4848" w:hanging="360"/>
      </w:pPr>
    </w:lvl>
    <w:lvl w:ilvl="5" w:tplc="0419001B" w:tentative="1">
      <w:start w:val="1"/>
      <w:numFmt w:val="lowerRoman"/>
      <w:lvlText w:val="%6."/>
      <w:lvlJc w:val="right"/>
      <w:pPr>
        <w:ind w:left="5568" w:hanging="180"/>
      </w:pPr>
    </w:lvl>
    <w:lvl w:ilvl="6" w:tplc="0419000F" w:tentative="1">
      <w:start w:val="1"/>
      <w:numFmt w:val="decimal"/>
      <w:lvlText w:val="%7."/>
      <w:lvlJc w:val="left"/>
      <w:pPr>
        <w:ind w:left="6288" w:hanging="360"/>
      </w:pPr>
    </w:lvl>
    <w:lvl w:ilvl="7" w:tplc="04190019" w:tentative="1">
      <w:start w:val="1"/>
      <w:numFmt w:val="lowerLetter"/>
      <w:lvlText w:val="%8."/>
      <w:lvlJc w:val="left"/>
      <w:pPr>
        <w:ind w:left="7008" w:hanging="360"/>
      </w:pPr>
    </w:lvl>
    <w:lvl w:ilvl="8" w:tplc="0419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7" w15:restartNumberingAfterBreak="0">
    <w:nsid w:val="0FEC0D54"/>
    <w:multiLevelType w:val="multilevel"/>
    <w:tmpl w:val="96AE31BC"/>
    <w:styleLink w:val="a"/>
    <w:lvl w:ilvl="0">
      <w:start w:val="1"/>
      <w:numFmt w:val="bullet"/>
      <w:lvlText w:val="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4204850"/>
    <w:multiLevelType w:val="multilevel"/>
    <w:tmpl w:val="5FDC062E"/>
    <w:styleLink w:val="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15AF1397"/>
    <w:multiLevelType w:val="multilevel"/>
    <w:tmpl w:val="1952BE2A"/>
    <w:styleLink w:val="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897AC3"/>
    <w:multiLevelType w:val="multilevel"/>
    <w:tmpl w:val="B9CE88D0"/>
    <w:styleLink w:val="a0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9AB6CA8"/>
    <w:multiLevelType w:val="multilevel"/>
    <w:tmpl w:val="E7183CD4"/>
    <w:styleLink w:val="1ai3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061"/>
        </w:tabs>
        <w:ind w:left="851" w:firstLine="85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912"/>
        </w:tabs>
        <w:ind w:left="1701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62"/>
        </w:tabs>
        <w:ind w:left="2552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2" w15:restartNumberingAfterBreak="0">
    <w:nsid w:val="1AC0792F"/>
    <w:multiLevelType w:val="hybridMultilevel"/>
    <w:tmpl w:val="8F6ED478"/>
    <w:styleLink w:val="122"/>
    <w:lvl w:ilvl="0" w:tplc="796E07C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Arial" w:hAnsi="Aria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57ED3"/>
    <w:multiLevelType w:val="multilevel"/>
    <w:tmpl w:val="00000000"/>
    <w:name w:val="WW8Num4"/>
    <w:styleLink w:val="a1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14" w15:restartNumberingAfterBreak="0">
    <w:nsid w:val="1BA01005"/>
    <w:multiLevelType w:val="hybridMultilevel"/>
    <w:tmpl w:val="4B00A02C"/>
    <w:lvl w:ilvl="0" w:tplc="FFFFFFFF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A796B"/>
    <w:multiLevelType w:val="hybridMultilevel"/>
    <w:tmpl w:val="A0D817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1F5F2CAE"/>
    <w:multiLevelType w:val="multilevel"/>
    <w:tmpl w:val="C90A1672"/>
    <w:styleLink w:val="4"/>
    <w:lvl w:ilvl="0">
      <w:start w:val="1"/>
      <w:numFmt w:val="russianUpp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32D3AFD"/>
    <w:multiLevelType w:val="multilevel"/>
    <w:tmpl w:val="9ACE7B02"/>
    <w:styleLink w:val="11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2B187718"/>
    <w:multiLevelType w:val="hybridMultilevel"/>
    <w:tmpl w:val="FE129AC8"/>
    <w:lvl w:ilvl="0" w:tplc="FFFFFFFF">
      <w:start w:val="1"/>
      <w:numFmt w:val="bullet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42701986">
      <w:start w:val="1"/>
      <w:numFmt w:val="bullet"/>
      <w:lvlText w:val=""/>
      <w:lvlJc w:val="left"/>
      <w:pPr>
        <w:ind w:left="229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F35523E"/>
    <w:multiLevelType w:val="hybridMultilevel"/>
    <w:tmpl w:val="FA6E1926"/>
    <w:lvl w:ilvl="0" w:tplc="3BA6D4A8">
      <w:start w:val="1"/>
      <w:numFmt w:val="decimal"/>
      <w:pStyle w:val="110"/>
      <w:lvlText w:val="%1."/>
      <w:lvlJc w:val="left"/>
      <w:pPr>
        <w:ind w:left="1247" w:hanging="396"/>
      </w:pPr>
      <w:rPr>
        <w:rFonts w:ascii="Times New Roman" w:hAnsi="Times New Roman" w:cs="Times New Roman" w:hint="default"/>
        <w:sz w:val="24"/>
        <w:szCs w:val="24"/>
      </w:rPr>
    </w:lvl>
    <w:lvl w:ilvl="1" w:tplc="F670DC22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F3C2F186">
      <w:start w:val="1"/>
      <w:numFmt w:val="bullet"/>
      <w:lvlText w:val="‒"/>
      <w:lvlJc w:val="left"/>
      <w:pPr>
        <w:ind w:left="2869" w:hanging="18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F731060"/>
    <w:multiLevelType w:val="multilevel"/>
    <w:tmpl w:val="E00A88AA"/>
    <w:styleLink w:val="ListBulleted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C43205"/>
    <w:multiLevelType w:val="hybridMultilevel"/>
    <w:tmpl w:val="4B00A02C"/>
    <w:lvl w:ilvl="0" w:tplc="FFFFFFFF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762BFB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35D4293"/>
    <w:multiLevelType w:val="multilevel"/>
    <w:tmpl w:val="36942408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341549BE"/>
    <w:multiLevelType w:val="hybridMultilevel"/>
    <w:tmpl w:val="F6A84644"/>
    <w:lvl w:ilvl="0" w:tplc="FD58A544">
      <w:start w:val="1"/>
      <w:numFmt w:val="bullet"/>
      <w:lvlText w:val="¾"/>
      <w:lvlJc w:val="left"/>
      <w:pPr>
        <w:ind w:left="1643" w:hanging="396"/>
      </w:pPr>
      <w:rPr>
        <w:rFonts w:ascii="Symbol" w:hAnsi="Symbol" w:hint="default"/>
        <w:sz w:val="24"/>
        <w:szCs w:val="24"/>
      </w:rPr>
    </w:lvl>
    <w:lvl w:ilvl="1" w:tplc="FFFFFFFF">
      <w:start w:val="1"/>
      <w:numFmt w:val="russianLower"/>
      <w:lvlText w:val="%2)"/>
      <w:lvlJc w:val="left"/>
      <w:pPr>
        <w:ind w:left="2545" w:hanging="360"/>
      </w:pPr>
      <w:rPr>
        <w:rFonts w:hint="default"/>
      </w:rPr>
    </w:lvl>
    <w:lvl w:ilvl="2" w:tplc="FFFFFFFF">
      <w:start w:val="1"/>
      <w:numFmt w:val="bullet"/>
      <w:lvlText w:val="‒"/>
      <w:lvlJc w:val="left"/>
      <w:pPr>
        <w:ind w:left="3265" w:hanging="180"/>
      </w:pPr>
      <w:rPr>
        <w:rFonts w:ascii="Times New Roman" w:hAnsi="Times New Roman" w:cs="Times New Roman" w:hint="default"/>
      </w:rPr>
    </w:lvl>
    <w:lvl w:ilvl="3" w:tplc="FFFFFFFF" w:tentative="1">
      <w:start w:val="1"/>
      <w:numFmt w:val="decimal"/>
      <w:lvlText w:val="%4."/>
      <w:lvlJc w:val="left"/>
      <w:pPr>
        <w:ind w:left="3985" w:hanging="360"/>
      </w:pPr>
    </w:lvl>
    <w:lvl w:ilvl="4" w:tplc="FFFFFFFF" w:tentative="1">
      <w:start w:val="1"/>
      <w:numFmt w:val="lowerLetter"/>
      <w:lvlText w:val="%5."/>
      <w:lvlJc w:val="left"/>
      <w:pPr>
        <w:ind w:left="4705" w:hanging="360"/>
      </w:pPr>
    </w:lvl>
    <w:lvl w:ilvl="5" w:tplc="FFFFFFFF" w:tentative="1">
      <w:start w:val="1"/>
      <w:numFmt w:val="lowerRoman"/>
      <w:lvlText w:val="%6."/>
      <w:lvlJc w:val="right"/>
      <w:pPr>
        <w:ind w:left="5425" w:hanging="180"/>
      </w:pPr>
    </w:lvl>
    <w:lvl w:ilvl="6" w:tplc="FFFFFFFF" w:tentative="1">
      <w:start w:val="1"/>
      <w:numFmt w:val="decimal"/>
      <w:lvlText w:val="%7."/>
      <w:lvlJc w:val="left"/>
      <w:pPr>
        <w:ind w:left="6145" w:hanging="360"/>
      </w:pPr>
    </w:lvl>
    <w:lvl w:ilvl="7" w:tplc="FFFFFFFF" w:tentative="1">
      <w:start w:val="1"/>
      <w:numFmt w:val="lowerLetter"/>
      <w:lvlText w:val="%8."/>
      <w:lvlJc w:val="left"/>
      <w:pPr>
        <w:ind w:left="6865" w:hanging="360"/>
      </w:pPr>
    </w:lvl>
    <w:lvl w:ilvl="8" w:tplc="FFFFFFFF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25" w15:restartNumberingAfterBreak="0">
    <w:nsid w:val="35DC7FE5"/>
    <w:multiLevelType w:val="hybridMultilevel"/>
    <w:tmpl w:val="B76AF9BA"/>
    <w:lvl w:ilvl="0" w:tplc="FD58A544">
      <w:start w:val="1"/>
      <w:numFmt w:val="bullet"/>
      <w:lvlText w:val="¾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6" w15:restartNumberingAfterBreak="0">
    <w:nsid w:val="3B4F0F1F"/>
    <w:multiLevelType w:val="hybridMultilevel"/>
    <w:tmpl w:val="4B00A02C"/>
    <w:lvl w:ilvl="0" w:tplc="FFFFFFFF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DD27B0"/>
    <w:multiLevelType w:val="hybridMultilevel"/>
    <w:tmpl w:val="AE6627EA"/>
    <w:lvl w:ilvl="0" w:tplc="0419000F">
      <w:start w:val="1"/>
      <w:numFmt w:val="decimal"/>
      <w:lvlText w:val="%1."/>
      <w:lvlJc w:val="left"/>
      <w:pPr>
        <w:ind w:left="1968" w:hanging="360"/>
      </w:pPr>
    </w:lvl>
    <w:lvl w:ilvl="1" w:tplc="04190019" w:tentative="1">
      <w:start w:val="1"/>
      <w:numFmt w:val="lowerLetter"/>
      <w:lvlText w:val="%2."/>
      <w:lvlJc w:val="left"/>
      <w:pPr>
        <w:ind w:left="2688" w:hanging="360"/>
      </w:pPr>
    </w:lvl>
    <w:lvl w:ilvl="2" w:tplc="0419001B" w:tentative="1">
      <w:start w:val="1"/>
      <w:numFmt w:val="lowerRoman"/>
      <w:lvlText w:val="%3."/>
      <w:lvlJc w:val="right"/>
      <w:pPr>
        <w:ind w:left="3408" w:hanging="180"/>
      </w:pPr>
    </w:lvl>
    <w:lvl w:ilvl="3" w:tplc="0419000F" w:tentative="1">
      <w:start w:val="1"/>
      <w:numFmt w:val="decimal"/>
      <w:lvlText w:val="%4."/>
      <w:lvlJc w:val="left"/>
      <w:pPr>
        <w:ind w:left="4128" w:hanging="360"/>
      </w:pPr>
    </w:lvl>
    <w:lvl w:ilvl="4" w:tplc="04190019" w:tentative="1">
      <w:start w:val="1"/>
      <w:numFmt w:val="lowerLetter"/>
      <w:lvlText w:val="%5."/>
      <w:lvlJc w:val="left"/>
      <w:pPr>
        <w:ind w:left="4848" w:hanging="360"/>
      </w:pPr>
    </w:lvl>
    <w:lvl w:ilvl="5" w:tplc="0419001B" w:tentative="1">
      <w:start w:val="1"/>
      <w:numFmt w:val="lowerRoman"/>
      <w:lvlText w:val="%6."/>
      <w:lvlJc w:val="right"/>
      <w:pPr>
        <w:ind w:left="5568" w:hanging="180"/>
      </w:pPr>
    </w:lvl>
    <w:lvl w:ilvl="6" w:tplc="0419000F" w:tentative="1">
      <w:start w:val="1"/>
      <w:numFmt w:val="decimal"/>
      <w:lvlText w:val="%7."/>
      <w:lvlJc w:val="left"/>
      <w:pPr>
        <w:ind w:left="6288" w:hanging="360"/>
      </w:pPr>
    </w:lvl>
    <w:lvl w:ilvl="7" w:tplc="04190019" w:tentative="1">
      <w:start w:val="1"/>
      <w:numFmt w:val="lowerLetter"/>
      <w:lvlText w:val="%8."/>
      <w:lvlJc w:val="left"/>
      <w:pPr>
        <w:ind w:left="7008" w:hanging="360"/>
      </w:pPr>
    </w:lvl>
    <w:lvl w:ilvl="8" w:tplc="0419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28" w15:restartNumberingAfterBreak="0">
    <w:nsid w:val="3DA35C35"/>
    <w:multiLevelType w:val="hybridMultilevel"/>
    <w:tmpl w:val="41B2C682"/>
    <w:lvl w:ilvl="0" w:tplc="FFFFFFFF">
      <w:start w:val="1"/>
      <w:numFmt w:val="bullet"/>
      <w:lvlText w:val=""/>
      <w:lvlJc w:val="left"/>
      <w:pPr>
        <w:ind w:left="19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88" w:hanging="360"/>
      </w:pPr>
    </w:lvl>
    <w:lvl w:ilvl="2" w:tplc="0419001B" w:tentative="1">
      <w:start w:val="1"/>
      <w:numFmt w:val="lowerRoman"/>
      <w:lvlText w:val="%3."/>
      <w:lvlJc w:val="right"/>
      <w:pPr>
        <w:ind w:left="3408" w:hanging="180"/>
      </w:pPr>
    </w:lvl>
    <w:lvl w:ilvl="3" w:tplc="0419000F" w:tentative="1">
      <w:start w:val="1"/>
      <w:numFmt w:val="decimal"/>
      <w:lvlText w:val="%4."/>
      <w:lvlJc w:val="left"/>
      <w:pPr>
        <w:ind w:left="4128" w:hanging="360"/>
      </w:pPr>
    </w:lvl>
    <w:lvl w:ilvl="4" w:tplc="04190019" w:tentative="1">
      <w:start w:val="1"/>
      <w:numFmt w:val="lowerLetter"/>
      <w:lvlText w:val="%5."/>
      <w:lvlJc w:val="left"/>
      <w:pPr>
        <w:ind w:left="4848" w:hanging="360"/>
      </w:pPr>
    </w:lvl>
    <w:lvl w:ilvl="5" w:tplc="0419001B" w:tentative="1">
      <w:start w:val="1"/>
      <w:numFmt w:val="lowerRoman"/>
      <w:lvlText w:val="%6."/>
      <w:lvlJc w:val="right"/>
      <w:pPr>
        <w:ind w:left="5568" w:hanging="180"/>
      </w:pPr>
    </w:lvl>
    <w:lvl w:ilvl="6" w:tplc="0419000F" w:tentative="1">
      <w:start w:val="1"/>
      <w:numFmt w:val="decimal"/>
      <w:lvlText w:val="%7."/>
      <w:lvlJc w:val="left"/>
      <w:pPr>
        <w:ind w:left="6288" w:hanging="360"/>
      </w:pPr>
    </w:lvl>
    <w:lvl w:ilvl="7" w:tplc="04190019" w:tentative="1">
      <w:start w:val="1"/>
      <w:numFmt w:val="lowerLetter"/>
      <w:lvlText w:val="%8."/>
      <w:lvlJc w:val="left"/>
      <w:pPr>
        <w:ind w:left="7008" w:hanging="360"/>
      </w:pPr>
    </w:lvl>
    <w:lvl w:ilvl="8" w:tplc="0419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29" w15:restartNumberingAfterBreak="0">
    <w:nsid w:val="3F525D30"/>
    <w:multiLevelType w:val="hybridMultilevel"/>
    <w:tmpl w:val="15F01C48"/>
    <w:lvl w:ilvl="0" w:tplc="FFFFFFFF">
      <w:start w:val="1"/>
      <w:numFmt w:val="bullet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42701986">
      <w:start w:val="1"/>
      <w:numFmt w:val="bullet"/>
      <w:lvlText w:val=""/>
      <w:lvlJc w:val="left"/>
      <w:pPr>
        <w:ind w:left="229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3FE569D9"/>
    <w:multiLevelType w:val="hybridMultilevel"/>
    <w:tmpl w:val="FD007D86"/>
    <w:lvl w:ilvl="0" w:tplc="9BA8E4C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1" w15:restartNumberingAfterBreak="0">
    <w:nsid w:val="40A82B85"/>
    <w:multiLevelType w:val="hybridMultilevel"/>
    <w:tmpl w:val="DD0245BA"/>
    <w:styleLink w:val="13"/>
    <w:lvl w:ilvl="0" w:tplc="EDDA522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0B239A3"/>
    <w:multiLevelType w:val="hybridMultilevel"/>
    <w:tmpl w:val="D5A0079E"/>
    <w:lvl w:ilvl="0" w:tplc="AA96CB18">
      <w:start w:val="1"/>
      <w:numFmt w:val="bullet"/>
      <w:pStyle w:val="12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42B97D23"/>
    <w:multiLevelType w:val="hybridMultilevel"/>
    <w:tmpl w:val="1AA22696"/>
    <w:styleLink w:val="11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464934E4"/>
    <w:multiLevelType w:val="multilevel"/>
    <w:tmpl w:val="DA9E6734"/>
    <w:styleLink w:val="a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8DB50C2"/>
    <w:multiLevelType w:val="multilevel"/>
    <w:tmpl w:val="205E02B8"/>
    <w:styleLink w:val="1ai1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49DC37F3"/>
    <w:multiLevelType w:val="hybridMultilevel"/>
    <w:tmpl w:val="31A4CF3A"/>
    <w:lvl w:ilvl="0" w:tplc="C8C24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FB32A9"/>
    <w:multiLevelType w:val="multilevel"/>
    <w:tmpl w:val="754C5734"/>
    <w:styleLink w:val="phadditiontitl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4D730A99"/>
    <w:multiLevelType w:val="multilevel"/>
    <w:tmpl w:val="8360A06A"/>
    <w:styleLink w:val="20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4DF2054B"/>
    <w:multiLevelType w:val="hybridMultilevel"/>
    <w:tmpl w:val="F464441E"/>
    <w:styleLink w:val="113"/>
    <w:lvl w:ilvl="0" w:tplc="855A46FC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4E3209E3"/>
    <w:multiLevelType w:val="multilevel"/>
    <w:tmpl w:val="61B4991E"/>
    <w:styleLink w:val="53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426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0" w:firstLine="851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851"/>
      </w:pPr>
      <w:rPr>
        <w:rFonts w:hint="default"/>
      </w:rPr>
    </w:lvl>
  </w:abstractNum>
  <w:abstractNum w:abstractNumId="41" w15:restartNumberingAfterBreak="0">
    <w:nsid w:val="530365EE"/>
    <w:multiLevelType w:val="hybridMultilevel"/>
    <w:tmpl w:val="08BEB09A"/>
    <w:lvl w:ilvl="0" w:tplc="CB446FF8">
      <w:start w:val="1"/>
      <w:numFmt w:val="decimal"/>
      <w:pStyle w:val="120"/>
      <w:lvlText w:val="%1)"/>
      <w:lvlJc w:val="left"/>
      <w:pPr>
        <w:ind w:left="1644" w:hanging="39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687" w:hanging="360"/>
      </w:pPr>
    </w:lvl>
    <w:lvl w:ilvl="2" w:tplc="0419001B" w:tentative="1">
      <w:start w:val="1"/>
      <w:numFmt w:val="lowerRoman"/>
      <w:lvlText w:val="%3."/>
      <w:lvlJc w:val="right"/>
      <w:pPr>
        <w:ind w:left="3407" w:hanging="180"/>
      </w:pPr>
    </w:lvl>
    <w:lvl w:ilvl="3" w:tplc="0419000F" w:tentative="1">
      <w:start w:val="1"/>
      <w:numFmt w:val="decimal"/>
      <w:lvlText w:val="%4."/>
      <w:lvlJc w:val="left"/>
      <w:pPr>
        <w:ind w:left="4127" w:hanging="360"/>
      </w:pPr>
    </w:lvl>
    <w:lvl w:ilvl="4" w:tplc="04190019" w:tentative="1">
      <w:start w:val="1"/>
      <w:numFmt w:val="lowerLetter"/>
      <w:lvlText w:val="%5."/>
      <w:lvlJc w:val="left"/>
      <w:pPr>
        <w:ind w:left="4847" w:hanging="360"/>
      </w:pPr>
    </w:lvl>
    <w:lvl w:ilvl="5" w:tplc="0419001B" w:tentative="1">
      <w:start w:val="1"/>
      <w:numFmt w:val="lowerRoman"/>
      <w:lvlText w:val="%6."/>
      <w:lvlJc w:val="right"/>
      <w:pPr>
        <w:ind w:left="5567" w:hanging="180"/>
      </w:pPr>
    </w:lvl>
    <w:lvl w:ilvl="6" w:tplc="0419000F" w:tentative="1">
      <w:start w:val="1"/>
      <w:numFmt w:val="decimal"/>
      <w:lvlText w:val="%7."/>
      <w:lvlJc w:val="left"/>
      <w:pPr>
        <w:ind w:left="6287" w:hanging="360"/>
      </w:pPr>
    </w:lvl>
    <w:lvl w:ilvl="7" w:tplc="04190019" w:tentative="1">
      <w:start w:val="1"/>
      <w:numFmt w:val="lowerLetter"/>
      <w:lvlText w:val="%8."/>
      <w:lvlJc w:val="left"/>
      <w:pPr>
        <w:ind w:left="7007" w:hanging="360"/>
      </w:pPr>
    </w:lvl>
    <w:lvl w:ilvl="8" w:tplc="041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42" w15:restartNumberingAfterBreak="0">
    <w:nsid w:val="57A64E17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3" w15:restartNumberingAfterBreak="0">
    <w:nsid w:val="57BE4A2C"/>
    <w:multiLevelType w:val="hybridMultilevel"/>
    <w:tmpl w:val="937A3312"/>
    <w:lvl w:ilvl="0" w:tplc="94420E1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4" w15:restartNumberingAfterBreak="0">
    <w:nsid w:val="59320C45"/>
    <w:multiLevelType w:val="multilevel"/>
    <w:tmpl w:val="A2482802"/>
    <w:styleLink w:val="21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webHidden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3862" w:hanging="2160"/>
      </w:pPr>
      <w:rPr>
        <w:rFonts w:hint="default"/>
      </w:rPr>
    </w:lvl>
  </w:abstractNum>
  <w:abstractNum w:abstractNumId="45" w15:restartNumberingAfterBreak="0">
    <w:nsid w:val="59F55762"/>
    <w:multiLevelType w:val="hybridMultilevel"/>
    <w:tmpl w:val="F1F6319E"/>
    <w:lvl w:ilvl="0" w:tplc="71649754">
      <w:start w:val="1"/>
      <w:numFmt w:val="bullet"/>
      <w:pStyle w:val="a4"/>
      <w:lvlText w:val="¾"/>
      <w:lvlJc w:val="left"/>
      <w:pPr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E753EF"/>
    <w:multiLevelType w:val="hybridMultilevel"/>
    <w:tmpl w:val="A296FD34"/>
    <w:styleLink w:val="52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 w15:restartNumberingAfterBreak="0">
    <w:nsid w:val="61E96FE6"/>
    <w:multiLevelType w:val="multilevel"/>
    <w:tmpl w:val="042422D6"/>
    <w:lvl w:ilvl="0">
      <w:start w:val="1"/>
      <w:numFmt w:val="decimal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48" w15:restartNumberingAfterBreak="0">
    <w:nsid w:val="63435759"/>
    <w:multiLevelType w:val="multilevel"/>
    <w:tmpl w:val="7F28B092"/>
    <w:styleLink w:val="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49" w15:restartNumberingAfterBreak="0">
    <w:nsid w:val="64821B57"/>
    <w:multiLevelType w:val="hybridMultilevel"/>
    <w:tmpl w:val="CA62ACDC"/>
    <w:lvl w:ilvl="0" w:tplc="FFFFFFFF">
      <w:start w:val="1"/>
      <w:numFmt w:val="bullet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94420E1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675F71BF"/>
    <w:multiLevelType w:val="hybridMultilevel"/>
    <w:tmpl w:val="76C26FF8"/>
    <w:lvl w:ilvl="0" w:tplc="8DD45F18">
      <w:start w:val="1"/>
      <w:numFmt w:val="decimal"/>
      <w:suff w:val="nothing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D482752"/>
    <w:multiLevelType w:val="multilevel"/>
    <w:tmpl w:val="296801E4"/>
    <w:styleLink w:val="22"/>
    <w:lvl w:ilvl="0">
      <w:start w:val="3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lvlRestart w:val="0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3011" w:hanging="2160"/>
      </w:pPr>
      <w:rPr>
        <w:rFonts w:hint="default"/>
      </w:rPr>
    </w:lvl>
  </w:abstractNum>
  <w:abstractNum w:abstractNumId="52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DC738BD"/>
    <w:multiLevelType w:val="hybridMultilevel"/>
    <w:tmpl w:val="F6A82B66"/>
    <w:lvl w:ilvl="0" w:tplc="35960CD6">
      <w:start w:val="1"/>
      <w:numFmt w:val="decimal"/>
      <w:pStyle w:val="121"/>
      <w:lvlText w:val="%1)"/>
      <w:lvlJc w:val="left"/>
      <w:pPr>
        <w:ind w:left="1967" w:hanging="360"/>
      </w:pPr>
    </w:lvl>
    <w:lvl w:ilvl="1" w:tplc="04190019" w:tentative="1">
      <w:start w:val="1"/>
      <w:numFmt w:val="lowerLetter"/>
      <w:lvlText w:val="%2."/>
      <w:lvlJc w:val="left"/>
      <w:pPr>
        <w:ind w:left="2687" w:hanging="360"/>
      </w:pPr>
    </w:lvl>
    <w:lvl w:ilvl="2" w:tplc="0419001B" w:tentative="1">
      <w:start w:val="1"/>
      <w:numFmt w:val="lowerRoman"/>
      <w:lvlText w:val="%3."/>
      <w:lvlJc w:val="right"/>
      <w:pPr>
        <w:ind w:left="3407" w:hanging="180"/>
      </w:pPr>
    </w:lvl>
    <w:lvl w:ilvl="3" w:tplc="0419000F" w:tentative="1">
      <w:start w:val="1"/>
      <w:numFmt w:val="decimal"/>
      <w:lvlText w:val="%4."/>
      <w:lvlJc w:val="left"/>
      <w:pPr>
        <w:ind w:left="4127" w:hanging="360"/>
      </w:pPr>
    </w:lvl>
    <w:lvl w:ilvl="4" w:tplc="04190019" w:tentative="1">
      <w:start w:val="1"/>
      <w:numFmt w:val="lowerLetter"/>
      <w:lvlText w:val="%5."/>
      <w:lvlJc w:val="left"/>
      <w:pPr>
        <w:ind w:left="4847" w:hanging="360"/>
      </w:pPr>
    </w:lvl>
    <w:lvl w:ilvl="5" w:tplc="0419001B" w:tentative="1">
      <w:start w:val="1"/>
      <w:numFmt w:val="lowerRoman"/>
      <w:lvlText w:val="%6."/>
      <w:lvlJc w:val="right"/>
      <w:pPr>
        <w:ind w:left="5567" w:hanging="180"/>
      </w:pPr>
    </w:lvl>
    <w:lvl w:ilvl="6" w:tplc="0419000F" w:tentative="1">
      <w:start w:val="1"/>
      <w:numFmt w:val="decimal"/>
      <w:lvlText w:val="%7."/>
      <w:lvlJc w:val="left"/>
      <w:pPr>
        <w:ind w:left="6287" w:hanging="360"/>
      </w:pPr>
    </w:lvl>
    <w:lvl w:ilvl="7" w:tplc="04190019" w:tentative="1">
      <w:start w:val="1"/>
      <w:numFmt w:val="lowerLetter"/>
      <w:lvlText w:val="%8."/>
      <w:lvlJc w:val="left"/>
      <w:pPr>
        <w:ind w:left="7007" w:hanging="360"/>
      </w:pPr>
    </w:lvl>
    <w:lvl w:ilvl="8" w:tplc="041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54" w15:restartNumberingAfterBreak="0">
    <w:nsid w:val="6DE66FCB"/>
    <w:multiLevelType w:val="hybridMultilevel"/>
    <w:tmpl w:val="4B00A02C"/>
    <w:lvl w:ilvl="0" w:tplc="FFFFFFFF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ED39E6"/>
    <w:multiLevelType w:val="hybridMultilevel"/>
    <w:tmpl w:val="CA9C679E"/>
    <w:lvl w:ilvl="0" w:tplc="427019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EA740C"/>
    <w:multiLevelType w:val="multilevel"/>
    <w:tmpl w:val="0419001D"/>
    <w:styleLink w:val="3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72557A38"/>
    <w:multiLevelType w:val="multilevel"/>
    <w:tmpl w:val="72D00EB6"/>
    <w:styleLink w:val="123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58" w15:restartNumberingAfterBreak="0">
    <w:nsid w:val="7731730D"/>
    <w:multiLevelType w:val="multilevel"/>
    <w:tmpl w:val="C68EED60"/>
    <w:styleLink w:val="a5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59" w15:restartNumberingAfterBreak="0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0" w15:restartNumberingAfterBreak="0">
    <w:nsid w:val="78B4661A"/>
    <w:multiLevelType w:val="multilevel"/>
    <w:tmpl w:val="84A2CC42"/>
    <w:lvl w:ilvl="0">
      <w:start w:val="1"/>
      <w:numFmt w:val="decimal"/>
      <w:pStyle w:val="111"/>
      <w:lvlText w:val="%1)"/>
      <w:lvlJc w:val="left"/>
      <w:pPr>
        <w:ind w:left="1247" w:hanging="396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701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B6E0D92"/>
    <w:multiLevelType w:val="hybridMultilevel"/>
    <w:tmpl w:val="4B00A02C"/>
    <w:lvl w:ilvl="0" w:tplc="FFFFFFFF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A95FFF"/>
    <w:multiLevelType w:val="hybridMultilevel"/>
    <w:tmpl w:val="2854A906"/>
    <w:lvl w:ilvl="0" w:tplc="FDC2BA5A">
      <w:start w:val="1"/>
      <w:numFmt w:val="decimal"/>
      <w:lvlText w:val="Приложение %1"/>
      <w:lvlJc w:val="left"/>
      <w:pPr>
        <w:ind w:left="9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63" w15:restartNumberingAfterBreak="0">
    <w:nsid w:val="7ED211F8"/>
    <w:multiLevelType w:val="multilevel"/>
    <w:tmpl w:val="7B4C8DCA"/>
    <w:lvl w:ilvl="0">
      <w:start w:val="1"/>
      <w:numFmt w:val="decimal"/>
      <w:pStyle w:val="14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851"/>
        </w:tabs>
        <w:ind w:left="851" w:firstLine="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01"/>
        </w:tabs>
        <w:ind w:left="851" w:firstLine="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1"/>
        </w:tabs>
        <w:ind w:left="851" w:firstLine="0"/>
      </w:pPr>
      <w:rPr>
        <w:rFonts w:hint="default"/>
      </w:rPr>
    </w:lvl>
  </w:abstractNum>
  <w:num w:numId="1">
    <w:abstractNumId w:val="47"/>
  </w:num>
  <w:num w:numId="2">
    <w:abstractNumId w:val="59"/>
  </w:num>
  <w:num w:numId="3">
    <w:abstractNumId w:val="52"/>
  </w:num>
  <w:num w:numId="4">
    <w:abstractNumId w:val="42"/>
  </w:num>
  <w:num w:numId="5">
    <w:abstractNumId w:val="10"/>
  </w:num>
  <w:num w:numId="6">
    <w:abstractNumId w:val="13"/>
  </w:num>
  <w:num w:numId="7">
    <w:abstractNumId w:val="34"/>
  </w:num>
  <w:num w:numId="8">
    <w:abstractNumId w:val="58"/>
  </w:num>
  <w:num w:numId="9">
    <w:abstractNumId w:val="48"/>
  </w:num>
  <w:num w:numId="10">
    <w:abstractNumId w:val="35"/>
  </w:num>
  <w:num w:numId="11">
    <w:abstractNumId w:val="9"/>
  </w:num>
  <w:num w:numId="12">
    <w:abstractNumId w:val="38"/>
  </w:num>
  <w:num w:numId="13">
    <w:abstractNumId w:val="11"/>
  </w:num>
  <w:num w:numId="14">
    <w:abstractNumId w:val="1"/>
  </w:num>
  <w:num w:numId="15">
    <w:abstractNumId w:val="0"/>
  </w:num>
  <w:num w:numId="16">
    <w:abstractNumId w:val="39"/>
  </w:num>
  <w:num w:numId="17">
    <w:abstractNumId w:val="37"/>
  </w:num>
  <w:num w:numId="18">
    <w:abstractNumId w:val="17"/>
  </w:num>
  <w:num w:numId="19">
    <w:abstractNumId w:val="8"/>
  </w:num>
  <w:num w:numId="20">
    <w:abstractNumId w:val="46"/>
  </w:num>
  <w:num w:numId="21">
    <w:abstractNumId w:val="31"/>
  </w:num>
  <w:num w:numId="22">
    <w:abstractNumId w:val="44"/>
  </w:num>
  <w:num w:numId="23">
    <w:abstractNumId w:val="12"/>
  </w:num>
  <w:num w:numId="24">
    <w:abstractNumId w:val="23"/>
  </w:num>
  <w:num w:numId="25">
    <w:abstractNumId w:val="22"/>
  </w:num>
  <w:num w:numId="26">
    <w:abstractNumId w:val="7"/>
  </w:num>
  <w:num w:numId="27">
    <w:abstractNumId w:val="57"/>
  </w:num>
  <w:num w:numId="28">
    <w:abstractNumId w:val="33"/>
  </w:num>
  <w:num w:numId="29">
    <w:abstractNumId w:val="20"/>
  </w:num>
  <w:num w:numId="30">
    <w:abstractNumId w:val="51"/>
  </w:num>
  <w:num w:numId="31">
    <w:abstractNumId w:val="56"/>
  </w:num>
  <w:num w:numId="32">
    <w:abstractNumId w:val="40"/>
  </w:num>
  <w:num w:numId="33">
    <w:abstractNumId w:val="16"/>
  </w:num>
  <w:num w:numId="34">
    <w:abstractNumId w:val="4"/>
  </w:num>
  <w:num w:numId="35">
    <w:abstractNumId w:val="19"/>
  </w:num>
  <w:num w:numId="36">
    <w:abstractNumId w:val="60"/>
  </w:num>
  <w:num w:numId="37">
    <w:abstractNumId w:val="63"/>
  </w:num>
  <w:num w:numId="38">
    <w:abstractNumId w:val="45"/>
  </w:num>
  <w:num w:numId="39">
    <w:abstractNumId w:val="41"/>
  </w:num>
  <w:num w:numId="40">
    <w:abstractNumId w:val="53"/>
  </w:num>
  <w:num w:numId="41">
    <w:abstractNumId w:val="50"/>
  </w:num>
  <w:num w:numId="42">
    <w:abstractNumId w:val="32"/>
  </w:num>
  <w:num w:numId="43">
    <w:abstractNumId w:val="62"/>
  </w:num>
  <w:num w:numId="44">
    <w:abstractNumId w:val="19"/>
    <w:lvlOverride w:ilvl="0">
      <w:startOverride w:val="1"/>
    </w:lvlOverride>
  </w:num>
  <w:num w:numId="45">
    <w:abstractNumId w:val="24"/>
  </w:num>
  <w:num w:numId="46">
    <w:abstractNumId w:val="19"/>
    <w:lvlOverride w:ilvl="0">
      <w:startOverride w:val="1"/>
    </w:lvlOverride>
  </w:num>
  <w:num w:numId="47">
    <w:abstractNumId w:val="61"/>
  </w:num>
  <w:num w:numId="48">
    <w:abstractNumId w:val="3"/>
  </w:num>
  <w:num w:numId="49">
    <w:abstractNumId w:val="54"/>
  </w:num>
  <w:num w:numId="50">
    <w:abstractNumId w:val="26"/>
  </w:num>
  <w:num w:numId="51">
    <w:abstractNumId w:val="14"/>
  </w:num>
  <w:num w:numId="52">
    <w:abstractNumId w:val="21"/>
  </w:num>
  <w:num w:numId="53">
    <w:abstractNumId w:val="43"/>
  </w:num>
  <w:num w:numId="54">
    <w:abstractNumId w:val="15"/>
  </w:num>
  <w:num w:numId="55">
    <w:abstractNumId w:val="25"/>
  </w:num>
  <w:num w:numId="56">
    <w:abstractNumId w:val="49"/>
  </w:num>
  <w:num w:numId="57">
    <w:abstractNumId w:val="19"/>
    <w:lvlOverride w:ilvl="0">
      <w:startOverride w:val="1"/>
    </w:lvlOverride>
  </w:num>
  <w:num w:numId="58">
    <w:abstractNumId w:val="2"/>
  </w:num>
  <w:num w:numId="59">
    <w:abstractNumId w:val="30"/>
  </w:num>
  <w:num w:numId="60">
    <w:abstractNumId w:val="36"/>
  </w:num>
  <w:num w:numId="61">
    <w:abstractNumId w:val="18"/>
  </w:num>
  <w:num w:numId="62">
    <w:abstractNumId w:val="29"/>
  </w:num>
  <w:num w:numId="63">
    <w:abstractNumId w:val="55"/>
  </w:num>
  <w:num w:numId="64">
    <w:abstractNumId w:val="5"/>
  </w:num>
  <w:num w:numId="65">
    <w:abstractNumId w:val="27"/>
  </w:num>
  <w:num w:numId="66">
    <w:abstractNumId w:val="6"/>
  </w:num>
  <w:num w:numId="67">
    <w:abstractNumId w:val="28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linkStyle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20"/>
  <w:hyphenationZone w:val="357"/>
  <w:drawingGridHorizontalSpacing w:val="6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troke startarrowwidth="narrow" startarrowlength="short" endarrowwidth="narrow" endarrowlength="short" weight="1.13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F42"/>
    <w:rsid w:val="00000DB8"/>
    <w:rsid w:val="000013F3"/>
    <w:rsid w:val="000015AB"/>
    <w:rsid w:val="00002F77"/>
    <w:rsid w:val="000032D5"/>
    <w:rsid w:val="0000453A"/>
    <w:rsid w:val="00006023"/>
    <w:rsid w:val="00006235"/>
    <w:rsid w:val="00011413"/>
    <w:rsid w:val="0001266C"/>
    <w:rsid w:val="00012E40"/>
    <w:rsid w:val="00013B3F"/>
    <w:rsid w:val="000146C8"/>
    <w:rsid w:val="00014C8F"/>
    <w:rsid w:val="00014F1B"/>
    <w:rsid w:val="00017CE1"/>
    <w:rsid w:val="00021485"/>
    <w:rsid w:val="000226E1"/>
    <w:rsid w:val="0002398E"/>
    <w:rsid w:val="00025D9F"/>
    <w:rsid w:val="00026D4B"/>
    <w:rsid w:val="000311B7"/>
    <w:rsid w:val="0003320C"/>
    <w:rsid w:val="0003342C"/>
    <w:rsid w:val="000344B0"/>
    <w:rsid w:val="00034B67"/>
    <w:rsid w:val="00036709"/>
    <w:rsid w:val="00036CE8"/>
    <w:rsid w:val="000370EC"/>
    <w:rsid w:val="00040DAE"/>
    <w:rsid w:val="0004338F"/>
    <w:rsid w:val="00043BB6"/>
    <w:rsid w:val="00044549"/>
    <w:rsid w:val="00045DEB"/>
    <w:rsid w:val="0004603A"/>
    <w:rsid w:val="00047410"/>
    <w:rsid w:val="00051219"/>
    <w:rsid w:val="00052AB7"/>
    <w:rsid w:val="00054957"/>
    <w:rsid w:val="00054AA1"/>
    <w:rsid w:val="00054C98"/>
    <w:rsid w:val="000552DD"/>
    <w:rsid w:val="00057E38"/>
    <w:rsid w:val="00057F33"/>
    <w:rsid w:val="00060BCA"/>
    <w:rsid w:val="00060BD5"/>
    <w:rsid w:val="00061D69"/>
    <w:rsid w:val="00062555"/>
    <w:rsid w:val="00062EC8"/>
    <w:rsid w:val="00062EEE"/>
    <w:rsid w:val="00062F9F"/>
    <w:rsid w:val="0006471E"/>
    <w:rsid w:val="000708C6"/>
    <w:rsid w:val="000737A8"/>
    <w:rsid w:val="0007391C"/>
    <w:rsid w:val="00077EC9"/>
    <w:rsid w:val="000800A4"/>
    <w:rsid w:val="000800E1"/>
    <w:rsid w:val="00080525"/>
    <w:rsid w:val="0008167A"/>
    <w:rsid w:val="00082402"/>
    <w:rsid w:val="00083A1D"/>
    <w:rsid w:val="00086DCD"/>
    <w:rsid w:val="00087913"/>
    <w:rsid w:val="00091184"/>
    <w:rsid w:val="00091517"/>
    <w:rsid w:val="00091611"/>
    <w:rsid w:val="0009164D"/>
    <w:rsid w:val="00091989"/>
    <w:rsid w:val="000920D2"/>
    <w:rsid w:val="000921D3"/>
    <w:rsid w:val="00092C36"/>
    <w:rsid w:val="0009484A"/>
    <w:rsid w:val="00096954"/>
    <w:rsid w:val="00096D39"/>
    <w:rsid w:val="0009712F"/>
    <w:rsid w:val="00097FF0"/>
    <w:rsid w:val="000A1541"/>
    <w:rsid w:val="000A2B02"/>
    <w:rsid w:val="000A2EC7"/>
    <w:rsid w:val="000A35AE"/>
    <w:rsid w:val="000A3D5F"/>
    <w:rsid w:val="000A4D9B"/>
    <w:rsid w:val="000A56E7"/>
    <w:rsid w:val="000A5CAF"/>
    <w:rsid w:val="000A670D"/>
    <w:rsid w:val="000A7BF8"/>
    <w:rsid w:val="000B068E"/>
    <w:rsid w:val="000B0E63"/>
    <w:rsid w:val="000B3EC8"/>
    <w:rsid w:val="000B62FE"/>
    <w:rsid w:val="000C149F"/>
    <w:rsid w:val="000C1DAA"/>
    <w:rsid w:val="000C2B44"/>
    <w:rsid w:val="000C4C1C"/>
    <w:rsid w:val="000C53EF"/>
    <w:rsid w:val="000C69F6"/>
    <w:rsid w:val="000C6A46"/>
    <w:rsid w:val="000C7952"/>
    <w:rsid w:val="000D04BB"/>
    <w:rsid w:val="000D0BEB"/>
    <w:rsid w:val="000E0B5C"/>
    <w:rsid w:val="000E1C79"/>
    <w:rsid w:val="000E1FD8"/>
    <w:rsid w:val="000E2F9E"/>
    <w:rsid w:val="000E3F6E"/>
    <w:rsid w:val="000E4D40"/>
    <w:rsid w:val="000E4F9B"/>
    <w:rsid w:val="000E6388"/>
    <w:rsid w:val="000F11DD"/>
    <w:rsid w:val="000F16E5"/>
    <w:rsid w:val="000F2244"/>
    <w:rsid w:val="000F25F5"/>
    <w:rsid w:val="000F2779"/>
    <w:rsid w:val="000F29C7"/>
    <w:rsid w:val="000F3918"/>
    <w:rsid w:val="000F5FBE"/>
    <w:rsid w:val="001001C8"/>
    <w:rsid w:val="001005D3"/>
    <w:rsid w:val="001042E6"/>
    <w:rsid w:val="001044BB"/>
    <w:rsid w:val="00105106"/>
    <w:rsid w:val="00110857"/>
    <w:rsid w:val="0011219B"/>
    <w:rsid w:val="0011260F"/>
    <w:rsid w:val="001139CB"/>
    <w:rsid w:val="00113B38"/>
    <w:rsid w:val="0011422D"/>
    <w:rsid w:val="0011433F"/>
    <w:rsid w:val="00114D8D"/>
    <w:rsid w:val="00114EEF"/>
    <w:rsid w:val="00115C0A"/>
    <w:rsid w:val="0011747C"/>
    <w:rsid w:val="00120D5C"/>
    <w:rsid w:val="0012217E"/>
    <w:rsid w:val="00125CFF"/>
    <w:rsid w:val="00125F02"/>
    <w:rsid w:val="0012634C"/>
    <w:rsid w:val="001266FA"/>
    <w:rsid w:val="00126E41"/>
    <w:rsid w:val="00127795"/>
    <w:rsid w:val="001304B7"/>
    <w:rsid w:val="00130CBE"/>
    <w:rsid w:val="00131870"/>
    <w:rsid w:val="00131972"/>
    <w:rsid w:val="00132786"/>
    <w:rsid w:val="00134B2D"/>
    <w:rsid w:val="001355D0"/>
    <w:rsid w:val="00137B20"/>
    <w:rsid w:val="0014108E"/>
    <w:rsid w:val="001411C6"/>
    <w:rsid w:val="0014222F"/>
    <w:rsid w:val="00143C50"/>
    <w:rsid w:val="00145961"/>
    <w:rsid w:val="0014687C"/>
    <w:rsid w:val="0014787F"/>
    <w:rsid w:val="00152CEE"/>
    <w:rsid w:val="0015467E"/>
    <w:rsid w:val="001555F3"/>
    <w:rsid w:val="00156B03"/>
    <w:rsid w:val="0015725F"/>
    <w:rsid w:val="00160688"/>
    <w:rsid w:val="00161228"/>
    <w:rsid w:val="0016487D"/>
    <w:rsid w:val="00170798"/>
    <w:rsid w:val="00170ADC"/>
    <w:rsid w:val="00170FA2"/>
    <w:rsid w:val="0017111A"/>
    <w:rsid w:val="001722DC"/>
    <w:rsid w:val="00174EC6"/>
    <w:rsid w:val="00175DAD"/>
    <w:rsid w:val="00176754"/>
    <w:rsid w:val="001775A3"/>
    <w:rsid w:val="00177A11"/>
    <w:rsid w:val="00183017"/>
    <w:rsid w:val="0018364A"/>
    <w:rsid w:val="00183696"/>
    <w:rsid w:val="00183CDF"/>
    <w:rsid w:val="00183F6A"/>
    <w:rsid w:val="00184D7B"/>
    <w:rsid w:val="00185D30"/>
    <w:rsid w:val="00186E6F"/>
    <w:rsid w:val="00187A8C"/>
    <w:rsid w:val="00190483"/>
    <w:rsid w:val="0019133E"/>
    <w:rsid w:val="001919FC"/>
    <w:rsid w:val="00191E74"/>
    <w:rsid w:val="00192AC2"/>
    <w:rsid w:val="00193352"/>
    <w:rsid w:val="00193785"/>
    <w:rsid w:val="001938AB"/>
    <w:rsid w:val="001947A4"/>
    <w:rsid w:val="00194ECF"/>
    <w:rsid w:val="00195069"/>
    <w:rsid w:val="00196138"/>
    <w:rsid w:val="00197271"/>
    <w:rsid w:val="001A05B5"/>
    <w:rsid w:val="001A1315"/>
    <w:rsid w:val="001A32CF"/>
    <w:rsid w:val="001A6D48"/>
    <w:rsid w:val="001A7E30"/>
    <w:rsid w:val="001B126E"/>
    <w:rsid w:val="001B7757"/>
    <w:rsid w:val="001C0760"/>
    <w:rsid w:val="001C0CC7"/>
    <w:rsid w:val="001C1992"/>
    <w:rsid w:val="001C253D"/>
    <w:rsid w:val="001C4ABB"/>
    <w:rsid w:val="001C4D06"/>
    <w:rsid w:val="001C6305"/>
    <w:rsid w:val="001D01DA"/>
    <w:rsid w:val="001D1AE5"/>
    <w:rsid w:val="001D219C"/>
    <w:rsid w:val="001D5334"/>
    <w:rsid w:val="001D5E08"/>
    <w:rsid w:val="001D6674"/>
    <w:rsid w:val="001D7BAE"/>
    <w:rsid w:val="001E006B"/>
    <w:rsid w:val="001E0D8E"/>
    <w:rsid w:val="001E18C8"/>
    <w:rsid w:val="001E3637"/>
    <w:rsid w:val="001E39ED"/>
    <w:rsid w:val="001E4720"/>
    <w:rsid w:val="001E4C86"/>
    <w:rsid w:val="001E73CB"/>
    <w:rsid w:val="001E74C8"/>
    <w:rsid w:val="001E754A"/>
    <w:rsid w:val="001E7B43"/>
    <w:rsid w:val="001F1B6B"/>
    <w:rsid w:val="001F391F"/>
    <w:rsid w:val="001F4F8F"/>
    <w:rsid w:val="001F5953"/>
    <w:rsid w:val="001F6CA3"/>
    <w:rsid w:val="001F73CF"/>
    <w:rsid w:val="001F751C"/>
    <w:rsid w:val="00200D8A"/>
    <w:rsid w:val="00200FD5"/>
    <w:rsid w:val="002013EE"/>
    <w:rsid w:val="00201FDB"/>
    <w:rsid w:val="00202CF7"/>
    <w:rsid w:val="00204481"/>
    <w:rsid w:val="002049F0"/>
    <w:rsid w:val="00206335"/>
    <w:rsid w:val="0020744E"/>
    <w:rsid w:val="00213050"/>
    <w:rsid w:val="00213DF2"/>
    <w:rsid w:val="00215B9B"/>
    <w:rsid w:val="00217450"/>
    <w:rsid w:val="00220A54"/>
    <w:rsid w:val="00220AC7"/>
    <w:rsid w:val="00220B55"/>
    <w:rsid w:val="002214D8"/>
    <w:rsid w:val="0022213F"/>
    <w:rsid w:val="00222601"/>
    <w:rsid w:val="002231D9"/>
    <w:rsid w:val="002255D0"/>
    <w:rsid w:val="002270DF"/>
    <w:rsid w:val="00227C0D"/>
    <w:rsid w:val="00233622"/>
    <w:rsid w:val="002342B0"/>
    <w:rsid w:val="0023567D"/>
    <w:rsid w:val="00235D9F"/>
    <w:rsid w:val="002378E9"/>
    <w:rsid w:val="00240652"/>
    <w:rsid w:val="00240BA8"/>
    <w:rsid w:val="002415FC"/>
    <w:rsid w:val="00242816"/>
    <w:rsid w:val="00243251"/>
    <w:rsid w:val="00244CBD"/>
    <w:rsid w:val="00244DDD"/>
    <w:rsid w:val="0024591D"/>
    <w:rsid w:val="00247D4A"/>
    <w:rsid w:val="00250D17"/>
    <w:rsid w:val="002513E7"/>
    <w:rsid w:val="00251867"/>
    <w:rsid w:val="002519D1"/>
    <w:rsid w:val="00252B45"/>
    <w:rsid w:val="00252E8D"/>
    <w:rsid w:val="002554C5"/>
    <w:rsid w:val="00255B27"/>
    <w:rsid w:val="0025684E"/>
    <w:rsid w:val="00262A3F"/>
    <w:rsid w:val="00263153"/>
    <w:rsid w:val="00264494"/>
    <w:rsid w:val="002676FE"/>
    <w:rsid w:val="00270FF9"/>
    <w:rsid w:val="00273CE8"/>
    <w:rsid w:val="00276115"/>
    <w:rsid w:val="00276BC6"/>
    <w:rsid w:val="00276D75"/>
    <w:rsid w:val="0028056F"/>
    <w:rsid w:val="002815D4"/>
    <w:rsid w:val="00281A59"/>
    <w:rsid w:val="00281A79"/>
    <w:rsid w:val="00282692"/>
    <w:rsid w:val="00282859"/>
    <w:rsid w:val="00283845"/>
    <w:rsid w:val="00283B3D"/>
    <w:rsid w:val="00284408"/>
    <w:rsid w:val="00284BE2"/>
    <w:rsid w:val="002866F1"/>
    <w:rsid w:val="0029190B"/>
    <w:rsid w:val="00291F03"/>
    <w:rsid w:val="002932BC"/>
    <w:rsid w:val="00293386"/>
    <w:rsid w:val="00294707"/>
    <w:rsid w:val="0029470A"/>
    <w:rsid w:val="0029573D"/>
    <w:rsid w:val="00296D0D"/>
    <w:rsid w:val="002975DA"/>
    <w:rsid w:val="002A053D"/>
    <w:rsid w:val="002A5649"/>
    <w:rsid w:val="002A6AFD"/>
    <w:rsid w:val="002A6C0F"/>
    <w:rsid w:val="002A6C8C"/>
    <w:rsid w:val="002A6DB7"/>
    <w:rsid w:val="002A7B8B"/>
    <w:rsid w:val="002B30A7"/>
    <w:rsid w:val="002B3142"/>
    <w:rsid w:val="002B6DCB"/>
    <w:rsid w:val="002B7579"/>
    <w:rsid w:val="002C15E3"/>
    <w:rsid w:val="002C36DB"/>
    <w:rsid w:val="002C3B7E"/>
    <w:rsid w:val="002C3DCC"/>
    <w:rsid w:val="002C547B"/>
    <w:rsid w:val="002C70F3"/>
    <w:rsid w:val="002D05CB"/>
    <w:rsid w:val="002D2CDD"/>
    <w:rsid w:val="002D50D6"/>
    <w:rsid w:val="002D5B8C"/>
    <w:rsid w:val="002D72A3"/>
    <w:rsid w:val="002D74C9"/>
    <w:rsid w:val="002D7C1F"/>
    <w:rsid w:val="002E12AF"/>
    <w:rsid w:val="002E2022"/>
    <w:rsid w:val="002E397B"/>
    <w:rsid w:val="002E4140"/>
    <w:rsid w:val="002E41AD"/>
    <w:rsid w:val="002E4BF3"/>
    <w:rsid w:val="002E5384"/>
    <w:rsid w:val="002E6DD2"/>
    <w:rsid w:val="002F2DA9"/>
    <w:rsid w:val="002F3525"/>
    <w:rsid w:val="002F624C"/>
    <w:rsid w:val="002F78BA"/>
    <w:rsid w:val="003019A5"/>
    <w:rsid w:val="00303C1E"/>
    <w:rsid w:val="00304582"/>
    <w:rsid w:val="00304B6C"/>
    <w:rsid w:val="00306449"/>
    <w:rsid w:val="0030797A"/>
    <w:rsid w:val="00311664"/>
    <w:rsid w:val="003121BB"/>
    <w:rsid w:val="003122C0"/>
    <w:rsid w:val="00312790"/>
    <w:rsid w:val="00313A84"/>
    <w:rsid w:val="00314A36"/>
    <w:rsid w:val="00320298"/>
    <w:rsid w:val="0032035C"/>
    <w:rsid w:val="00320CD6"/>
    <w:rsid w:val="003224B3"/>
    <w:rsid w:val="00322E24"/>
    <w:rsid w:val="003230A9"/>
    <w:rsid w:val="00324969"/>
    <w:rsid w:val="0032739A"/>
    <w:rsid w:val="003275DB"/>
    <w:rsid w:val="003311DC"/>
    <w:rsid w:val="00332105"/>
    <w:rsid w:val="00332411"/>
    <w:rsid w:val="003332E4"/>
    <w:rsid w:val="003335E1"/>
    <w:rsid w:val="0033552E"/>
    <w:rsid w:val="00336829"/>
    <w:rsid w:val="003377B4"/>
    <w:rsid w:val="003404FB"/>
    <w:rsid w:val="00341D3E"/>
    <w:rsid w:val="00343DC4"/>
    <w:rsid w:val="00343E23"/>
    <w:rsid w:val="00344817"/>
    <w:rsid w:val="003472B4"/>
    <w:rsid w:val="00347E43"/>
    <w:rsid w:val="003519D7"/>
    <w:rsid w:val="0035228F"/>
    <w:rsid w:val="00355045"/>
    <w:rsid w:val="003552A0"/>
    <w:rsid w:val="00355460"/>
    <w:rsid w:val="00355AB5"/>
    <w:rsid w:val="0035730E"/>
    <w:rsid w:val="0036456F"/>
    <w:rsid w:val="00364727"/>
    <w:rsid w:val="00364BD8"/>
    <w:rsid w:val="00366FCF"/>
    <w:rsid w:val="00371AC0"/>
    <w:rsid w:val="00372C9F"/>
    <w:rsid w:val="00373ED9"/>
    <w:rsid w:val="00376E11"/>
    <w:rsid w:val="0037783C"/>
    <w:rsid w:val="00377CBA"/>
    <w:rsid w:val="003801DC"/>
    <w:rsid w:val="0038027E"/>
    <w:rsid w:val="003820FD"/>
    <w:rsid w:val="0038374D"/>
    <w:rsid w:val="00383AA2"/>
    <w:rsid w:val="00392DBD"/>
    <w:rsid w:val="003934D5"/>
    <w:rsid w:val="00393B8C"/>
    <w:rsid w:val="003947BA"/>
    <w:rsid w:val="00395120"/>
    <w:rsid w:val="00396856"/>
    <w:rsid w:val="003979FC"/>
    <w:rsid w:val="003A04E3"/>
    <w:rsid w:val="003A0738"/>
    <w:rsid w:val="003A24A6"/>
    <w:rsid w:val="003A287A"/>
    <w:rsid w:val="003A3A58"/>
    <w:rsid w:val="003A443E"/>
    <w:rsid w:val="003A48FA"/>
    <w:rsid w:val="003A5744"/>
    <w:rsid w:val="003A6FA7"/>
    <w:rsid w:val="003A78B8"/>
    <w:rsid w:val="003A7B87"/>
    <w:rsid w:val="003B0CDE"/>
    <w:rsid w:val="003B4FFE"/>
    <w:rsid w:val="003B561D"/>
    <w:rsid w:val="003B6685"/>
    <w:rsid w:val="003B6F1E"/>
    <w:rsid w:val="003B759F"/>
    <w:rsid w:val="003C0AA1"/>
    <w:rsid w:val="003C151A"/>
    <w:rsid w:val="003C1ABC"/>
    <w:rsid w:val="003C1C87"/>
    <w:rsid w:val="003C1CBE"/>
    <w:rsid w:val="003C240A"/>
    <w:rsid w:val="003C2564"/>
    <w:rsid w:val="003C3783"/>
    <w:rsid w:val="003C3DEA"/>
    <w:rsid w:val="003C6BD5"/>
    <w:rsid w:val="003C6C22"/>
    <w:rsid w:val="003C74D3"/>
    <w:rsid w:val="003C7705"/>
    <w:rsid w:val="003D02E7"/>
    <w:rsid w:val="003D0E4D"/>
    <w:rsid w:val="003D11AB"/>
    <w:rsid w:val="003D1776"/>
    <w:rsid w:val="003D18F0"/>
    <w:rsid w:val="003D3B21"/>
    <w:rsid w:val="003D4957"/>
    <w:rsid w:val="003D78AB"/>
    <w:rsid w:val="003D7929"/>
    <w:rsid w:val="003E1567"/>
    <w:rsid w:val="003E1E4B"/>
    <w:rsid w:val="003E4DEB"/>
    <w:rsid w:val="003E54BB"/>
    <w:rsid w:val="003E7084"/>
    <w:rsid w:val="003F0963"/>
    <w:rsid w:val="003F12BC"/>
    <w:rsid w:val="003F178A"/>
    <w:rsid w:val="003F2050"/>
    <w:rsid w:val="003F307D"/>
    <w:rsid w:val="003F3243"/>
    <w:rsid w:val="003F41CB"/>
    <w:rsid w:val="003F4C61"/>
    <w:rsid w:val="00402061"/>
    <w:rsid w:val="00402168"/>
    <w:rsid w:val="00402620"/>
    <w:rsid w:val="004033B6"/>
    <w:rsid w:val="00403B24"/>
    <w:rsid w:val="0040663D"/>
    <w:rsid w:val="004067EE"/>
    <w:rsid w:val="00406B99"/>
    <w:rsid w:val="0040750B"/>
    <w:rsid w:val="00410563"/>
    <w:rsid w:val="00410C37"/>
    <w:rsid w:val="00412EAB"/>
    <w:rsid w:val="00414A89"/>
    <w:rsid w:val="00415F03"/>
    <w:rsid w:val="00416498"/>
    <w:rsid w:val="004178A2"/>
    <w:rsid w:val="00420B6B"/>
    <w:rsid w:val="00421363"/>
    <w:rsid w:val="0042200E"/>
    <w:rsid w:val="00422E70"/>
    <w:rsid w:val="0042509B"/>
    <w:rsid w:val="0042700F"/>
    <w:rsid w:val="004270BB"/>
    <w:rsid w:val="004316C9"/>
    <w:rsid w:val="0043449C"/>
    <w:rsid w:val="00436CCF"/>
    <w:rsid w:val="00442BA8"/>
    <w:rsid w:val="004433CB"/>
    <w:rsid w:val="00443741"/>
    <w:rsid w:val="004463D0"/>
    <w:rsid w:val="004474E5"/>
    <w:rsid w:val="00447C23"/>
    <w:rsid w:val="00450019"/>
    <w:rsid w:val="00453253"/>
    <w:rsid w:val="004540A4"/>
    <w:rsid w:val="004564EE"/>
    <w:rsid w:val="00457693"/>
    <w:rsid w:val="00457D7C"/>
    <w:rsid w:val="004606F3"/>
    <w:rsid w:val="004615CA"/>
    <w:rsid w:val="004636E4"/>
    <w:rsid w:val="00464EC2"/>
    <w:rsid w:val="00466CBE"/>
    <w:rsid w:val="00466E95"/>
    <w:rsid w:val="0047056E"/>
    <w:rsid w:val="0047088A"/>
    <w:rsid w:val="004724A7"/>
    <w:rsid w:val="00474359"/>
    <w:rsid w:val="00475150"/>
    <w:rsid w:val="004763C1"/>
    <w:rsid w:val="00480567"/>
    <w:rsid w:val="0048096E"/>
    <w:rsid w:val="00482EE8"/>
    <w:rsid w:val="004837E2"/>
    <w:rsid w:val="00486968"/>
    <w:rsid w:val="00486BF0"/>
    <w:rsid w:val="00487E0C"/>
    <w:rsid w:val="00492AD3"/>
    <w:rsid w:val="0049343C"/>
    <w:rsid w:val="004950C7"/>
    <w:rsid w:val="0049541C"/>
    <w:rsid w:val="00495FB9"/>
    <w:rsid w:val="00496612"/>
    <w:rsid w:val="00497022"/>
    <w:rsid w:val="004A1854"/>
    <w:rsid w:val="004A1F4C"/>
    <w:rsid w:val="004A1FD0"/>
    <w:rsid w:val="004A4B42"/>
    <w:rsid w:val="004A5A85"/>
    <w:rsid w:val="004A5AD3"/>
    <w:rsid w:val="004A5D54"/>
    <w:rsid w:val="004A5FC8"/>
    <w:rsid w:val="004A66F8"/>
    <w:rsid w:val="004A7513"/>
    <w:rsid w:val="004A787A"/>
    <w:rsid w:val="004A7B6B"/>
    <w:rsid w:val="004B015B"/>
    <w:rsid w:val="004B17E1"/>
    <w:rsid w:val="004B1E8C"/>
    <w:rsid w:val="004B2D8A"/>
    <w:rsid w:val="004B3C94"/>
    <w:rsid w:val="004B4F82"/>
    <w:rsid w:val="004B62CD"/>
    <w:rsid w:val="004B68C5"/>
    <w:rsid w:val="004B709F"/>
    <w:rsid w:val="004B77C0"/>
    <w:rsid w:val="004B7AA7"/>
    <w:rsid w:val="004C14A1"/>
    <w:rsid w:val="004C1FE8"/>
    <w:rsid w:val="004C2E7E"/>
    <w:rsid w:val="004C3C79"/>
    <w:rsid w:val="004C6132"/>
    <w:rsid w:val="004C6AA6"/>
    <w:rsid w:val="004C6ADF"/>
    <w:rsid w:val="004D35A8"/>
    <w:rsid w:val="004D3A5B"/>
    <w:rsid w:val="004D3D2C"/>
    <w:rsid w:val="004E2D82"/>
    <w:rsid w:val="004E33A6"/>
    <w:rsid w:val="004E4823"/>
    <w:rsid w:val="004E6DC7"/>
    <w:rsid w:val="004E77FE"/>
    <w:rsid w:val="004F34C2"/>
    <w:rsid w:val="004F3FE8"/>
    <w:rsid w:val="004F4667"/>
    <w:rsid w:val="004F584D"/>
    <w:rsid w:val="004F6442"/>
    <w:rsid w:val="004F7B32"/>
    <w:rsid w:val="004F7F2B"/>
    <w:rsid w:val="005010AE"/>
    <w:rsid w:val="00501F8A"/>
    <w:rsid w:val="005029D8"/>
    <w:rsid w:val="005046B7"/>
    <w:rsid w:val="00505D00"/>
    <w:rsid w:val="00507B89"/>
    <w:rsid w:val="00510559"/>
    <w:rsid w:val="00510833"/>
    <w:rsid w:val="005108C4"/>
    <w:rsid w:val="00513FE9"/>
    <w:rsid w:val="005152A5"/>
    <w:rsid w:val="00515427"/>
    <w:rsid w:val="00516083"/>
    <w:rsid w:val="00516295"/>
    <w:rsid w:val="00516E53"/>
    <w:rsid w:val="005217A8"/>
    <w:rsid w:val="00523E81"/>
    <w:rsid w:val="00524465"/>
    <w:rsid w:val="005245AA"/>
    <w:rsid w:val="00525A22"/>
    <w:rsid w:val="0052729A"/>
    <w:rsid w:val="00531C3D"/>
    <w:rsid w:val="00536310"/>
    <w:rsid w:val="00537144"/>
    <w:rsid w:val="0054036D"/>
    <w:rsid w:val="005413E3"/>
    <w:rsid w:val="00541AEC"/>
    <w:rsid w:val="00542A87"/>
    <w:rsid w:val="005431C3"/>
    <w:rsid w:val="00543F19"/>
    <w:rsid w:val="00544D6E"/>
    <w:rsid w:val="00550346"/>
    <w:rsid w:val="00552025"/>
    <w:rsid w:val="005545C3"/>
    <w:rsid w:val="00555CB2"/>
    <w:rsid w:val="00555E8E"/>
    <w:rsid w:val="00556504"/>
    <w:rsid w:val="00557934"/>
    <w:rsid w:val="00560C94"/>
    <w:rsid w:val="005625C6"/>
    <w:rsid w:val="005634C8"/>
    <w:rsid w:val="00566FAA"/>
    <w:rsid w:val="005674FE"/>
    <w:rsid w:val="00570335"/>
    <w:rsid w:val="00570E19"/>
    <w:rsid w:val="005715F8"/>
    <w:rsid w:val="00571D45"/>
    <w:rsid w:val="00572DF3"/>
    <w:rsid w:val="00573859"/>
    <w:rsid w:val="0058045C"/>
    <w:rsid w:val="00580851"/>
    <w:rsid w:val="00582EDB"/>
    <w:rsid w:val="005863D7"/>
    <w:rsid w:val="00590702"/>
    <w:rsid w:val="005915F2"/>
    <w:rsid w:val="0059213C"/>
    <w:rsid w:val="005951CA"/>
    <w:rsid w:val="005A027C"/>
    <w:rsid w:val="005A18CF"/>
    <w:rsid w:val="005A31F9"/>
    <w:rsid w:val="005A3425"/>
    <w:rsid w:val="005A358D"/>
    <w:rsid w:val="005A464A"/>
    <w:rsid w:val="005A467E"/>
    <w:rsid w:val="005A4BF9"/>
    <w:rsid w:val="005A5E21"/>
    <w:rsid w:val="005A6134"/>
    <w:rsid w:val="005A61C5"/>
    <w:rsid w:val="005A69DE"/>
    <w:rsid w:val="005A734D"/>
    <w:rsid w:val="005B0D0F"/>
    <w:rsid w:val="005B12C4"/>
    <w:rsid w:val="005B13E8"/>
    <w:rsid w:val="005B2BE4"/>
    <w:rsid w:val="005B335A"/>
    <w:rsid w:val="005B3966"/>
    <w:rsid w:val="005B4532"/>
    <w:rsid w:val="005B459E"/>
    <w:rsid w:val="005B5C27"/>
    <w:rsid w:val="005B691E"/>
    <w:rsid w:val="005B7357"/>
    <w:rsid w:val="005B7A17"/>
    <w:rsid w:val="005B7F98"/>
    <w:rsid w:val="005C124C"/>
    <w:rsid w:val="005C1A32"/>
    <w:rsid w:val="005C1E4E"/>
    <w:rsid w:val="005C2FBA"/>
    <w:rsid w:val="005C389A"/>
    <w:rsid w:val="005C4F1F"/>
    <w:rsid w:val="005C5B6E"/>
    <w:rsid w:val="005C7E07"/>
    <w:rsid w:val="005D0290"/>
    <w:rsid w:val="005D0919"/>
    <w:rsid w:val="005D0A71"/>
    <w:rsid w:val="005D2EEA"/>
    <w:rsid w:val="005D3CC8"/>
    <w:rsid w:val="005D4431"/>
    <w:rsid w:val="005D5660"/>
    <w:rsid w:val="005D67D0"/>
    <w:rsid w:val="005D6CED"/>
    <w:rsid w:val="005E24FB"/>
    <w:rsid w:val="005E3FF1"/>
    <w:rsid w:val="005E5DC2"/>
    <w:rsid w:val="005E5E57"/>
    <w:rsid w:val="005E5F0B"/>
    <w:rsid w:val="005E6A25"/>
    <w:rsid w:val="005E7058"/>
    <w:rsid w:val="005E7800"/>
    <w:rsid w:val="005F1839"/>
    <w:rsid w:val="005F3174"/>
    <w:rsid w:val="005F3437"/>
    <w:rsid w:val="005F3D3A"/>
    <w:rsid w:val="005F53D1"/>
    <w:rsid w:val="005F6B07"/>
    <w:rsid w:val="00600E24"/>
    <w:rsid w:val="0060115C"/>
    <w:rsid w:val="006016C7"/>
    <w:rsid w:val="00602388"/>
    <w:rsid w:val="0060317A"/>
    <w:rsid w:val="006042EA"/>
    <w:rsid w:val="0060469D"/>
    <w:rsid w:val="0060472A"/>
    <w:rsid w:val="00605337"/>
    <w:rsid w:val="0060675A"/>
    <w:rsid w:val="00606CEB"/>
    <w:rsid w:val="006071A4"/>
    <w:rsid w:val="0061204D"/>
    <w:rsid w:val="006126AA"/>
    <w:rsid w:val="006141FB"/>
    <w:rsid w:val="0061525E"/>
    <w:rsid w:val="006157BB"/>
    <w:rsid w:val="00621ED7"/>
    <w:rsid w:val="006227C1"/>
    <w:rsid w:val="00626DD5"/>
    <w:rsid w:val="006277A6"/>
    <w:rsid w:val="00627B29"/>
    <w:rsid w:val="0063111D"/>
    <w:rsid w:val="00633070"/>
    <w:rsid w:val="00634729"/>
    <w:rsid w:val="006349B7"/>
    <w:rsid w:val="00634AD0"/>
    <w:rsid w:val="00635915"/>
    <w:rsid w:val="006374F1"/>
    <w:rsid w:val="00637802"/>
    <w:rsid w:val="00637935"/>
    <w:rsid w:val="00640FE9"/>
    <w:rsid w:val="00644545"/>
    <w:rsid w:val="00645B74"/>
    <w:rsid w:val="00646893"/>
    <w:rsid w:val="00646F46"/>
    <w:rsid w:val="006472DE"/>
    <w:rsid w:val="006475CC"/>
    <w:rsid w:val="00647E76"/>
    <w:rsid w:val="00651649"/>
    <w:rsid w:val="00652815"/>
    <w:rsid w:val="0065477F"/>
    <w:rsid w:val="00656439"/>
    <w:rsid w:val="0066014B"/>
    <w:rsid w:val="00662A78"/>
    <w:rsid w:val="00663B9B"/>
    <w:rsid w:val="00667659"/>
    <w:rsid w:val="0067093C"/>
    <w:rsid w:val="00672258"/>
    <w:rsid w:val="0067347E"/>
    <w:rsid w:val="00673C2F"/>
    <w:rsid w:val="006749C0"/>
    <w:rsid w:val="00676A07"/>
    <w:rsid w:val="00680E92"/>
    <w:rsid w:val="0068118E"/>
    <w:rsid w:val="0068175D"/>
    <w:rsid w:val="0068186A"/>
    <w:rsid w:val="00682E7A"/>
    <w:rsid w:val="006848EF"/>
    <w:rsid w:val="00684F3E"/>
    <w:rsid w:val="006858C7"/>
    <w:rsid w:val="00690911"/>
    <w:rsid w:val="00691745"/>
    <w:rsid w:val="00692140"/>
    <w:rsid w:val="006A016A"/>
    <w:rsid w:val="006A022C"/>
    <w:rsid w:val="006A37EF"/>
    <w:rsid w:val="006A4B56"/>
    <w:rsid w:val="006A596E"/>
    <w:rsid w:val="006A5C4A"/>
    <w:rsid w:val="006A5E43"/>
    <w:rsid w:val="006A7569"/>
    <w:rsid w:val="006B03ED"/>
    <w:rsid w:val="006B167C"/>
    <w:rsid w:val="006B1A45"/>
    <w:rsid w:val="006B1C55"/>
    <w:rsid w:val="006B1DB6"/>
    <w:rsid w:val="006B3FEE"/>
    <w:rsid w:val="006B4276"/>
    <w:rsid w:val="006B441E"/>
    <w:rsid w:val="006B56A4"/>
    <w:rsid w:val="006B6364"/>
    <w:rsid w:val="006B6752"/>
    <w:rsid w:val="006B6EBA"/>
    <w:rsid w:val="006C1A61"/>
    <w:rsid w:val="006C297E"/>
    <w:rsid w:val="006C3F70"/>
    <w:rsid w:val="006C47A1"/>
    <w:rsid w:val="006C5023"/>
    <w:rsid w:val="006C65A0"/>
    <w:rsid w:val="006C799C"/>
    <w:rsid w:val="006C7AC9"/>
    <w:rsid w:val="006D2BF3"/>
    <w:rsid w:val="006D3EA7"/>
    <w:rsid w:val="006D4682"/>
    <w:rsid w:val="006D4FC1"/>
    <w:rsid w:val="006E0A29"/>
    <w:rsid w:val="006E22EB"/>
    <w:rsid w:val="006E2A56"/>
    <w:rsid w:val="006E3038"/>
    <w:rsid w:val="006E3C6B"/>
    <w:rsid w:val="006E47ED"/>
    <w:rsid w:val="006E53F4"/>
    <w:rsid w:val="006E5518"/>
    <w:rsid w:val="006E7006"/>
    <w:rsid w:val="006F0290"/>
    <w:rsid w:val="006F02FE"/>
    <w:rsid w:val="006F0449"/>
    <w:rsid w:val="006F0932"/>
    <w:rsid w:val="006F2B8F"/>
    <w:rsid w:val="006F2E84"/>
    <w:rsid w:val="006F3871"/>
    <w:rsid w:val="006F4411"/>
    <w:rsid w:val="006F674C"/>
    <w:rsid w:val="006F799F"/>
    <w:rsid w:val="006F7B1A"/>
    <w:rsid w:val="00701F69"/>
    <w:rsid w:val="00702040"/>
    <w:rsid w:val="007028CB"/>
    <w:rsid w:val="0070623A"/>
    <w:rsid w:val="007105B3"/>
    <w:rsid w:val="00712674"/>
    <w:rsid w:val="00713871"/>
    <w:rsid w:val="007139D9"/>
    <w:rsid w:val="007147A1"/>
    <w:rsid w:val="00714E90"/>
    <w:rsid w:val="00716ADC"/>
    <w:rsid w:val="00720408"/>
    <w:rsid w:val="00720487"/>
    <w:rsid w:val="007205A1"/>
    <w:rsid w:val="0072180A"/>
    <w:rsid w:val="00721F93"/>
    <w:rsid w:val="007220AC"/>
    <w:rsid w:val="0072301E"/>
    <w:rsid w:val="007238E5"/>
    <w:rsid w:val="007241C0"/>
    <w:rsid w:val="00724CAC"/>
    <w:rsid w:val="007250C2"/>
    <w:rsid w:val="007253D1"/>
    <w:rsid w:val="00726BFD"/>
    <w:rsid w:val="00730BBF"/>
    <w:rsid w:val="00731E11"/>
    <w:rsid w:val="00732027"/>
    <w:rsid w:val="0073255B"/>
    <w:rsid w:val="00732B08"/>
    <w:rsid w:val="00734F65"/>
    <w:rsid w:val="0073506D"/>
    <w:rsid w:val="007354E8"/>
    <w:rsid w:val="007364F4"/>
    <w:rsid w:val="007442E7"/>
    <w:rsid w:val="007447BB"/>
    <w:rsid w:val="00744CEC"/>
    <w:rsid w:val="00745398"/>
    <w:rsid w:val="00745BE1"/>
    <w:rsid w:val="00746132"/>
    <w:rsid w:val="00746A2E"/>
    <w:rsid w:val="00747ECA"/>
    <w:rsid w:val="007500C7"/>
    <w:rsid w:val="0075031D"/>
    <w:rsid w:val="00751138"/>
    <w:rsid w:val="007518CF"/>
    <w:rsid w:val="00751D7A"/>
    <w:rsid w:val="00753772"/>
    <w:rsid w:val="00754657"/>
    <w:rsid w:val="00754730"/>
    <w:rsid w:val="00754BF3"/>
    <w:rsid w:val="00754E20"/>
    <w:rsid w:val="007555E4"/>
    <w:rsid w:val="00755EFA"/>
    <w:rsid w:val="0075605C"/>
    <w:rsid w:val="007562D6"/>
    <w:rsid w:val="00756659"/>
    <w:rsid w:val="007600C6"/>
    <w:rsid w:val="00760D73"/>
    <w:rsid w:val="00761008"/>
    <w:rsid w:val="00762090"/>
    <w:rsid w:val="00762791"/>
    <w:rsid w:val="00763702"/>
    <w:rsid w:val="00763917"/>
    <w:rsid w:val="007639CD"/>
    <w:rsid w:val="007644B6"/>
    <w:rsid w:val="00765074"/>
    <w:rsid w:val="00765957"/>
    <w:rsid w:val="0076686A"/>
    <w:rsid w:val="00767CC6"/>
    <w:rsid w:val="00773C62"/>
    <w:rsid w:val="00774B75"/>
    <w:rsid w:val="00774BDD"/>
    <w:rsid w:val="00775FB2"/>
    <w:rsid w:val="00780567"/>
    <w:rsid w:val="00780720"/>
    <w:rsid w:val="007826FA"/>
    <w:rsid w:val="0078420D"/>
    <w:rsid w:val="00785766"/>
    <w:rsid w:val="00787211"/>
    <w:rsid w:val="00787C41"/>
    <w:rsid w:val="007913AE"/>
    <w:rsid w:val="00791464"/>
    <w:rsid w:val="00791B97"/>
    <w:rsid w:val="007946A2"/>
    <w:rsid w:val="00797ABD"/>
    <w:rsid w:val="007A1E63"/>
    <w:rsid w:val="007A1F7D"/>
    <w:rsid w:val="007A1F8E"/>
    <w:rsid w:val="007A2C43"/>
    <w:rsid w:val="007A4AFC"/>
    <w:rsid w:val="007A56D4"/>
    <w:rsid w:val="007A6062"/>
    <w:rsid w:val="007A6954"/>
    <w:rsid w:val="007B1DBE"/>
    <w:rsid w:val="007B2A30"/>
    <w:rsid w:val="007B2AAA"/>
    <w:rsid w:val="007B2E2F"/>
    <w:rsid w:val="007B329C"/>
    <w:rsid w:val="007B3D93"/>
    <w:rsid w:val="007B5ED4"/>
    <w:rsid w:val="007C031A"/>
    <w:rsid w:val="007C0FCB"/>
    <w:rsid w:val="007C1A67"/>
    <w:rsid w:val="007C2F23"/>
    <w:rsid w:val="007C5E71"/>
    <w:rsid w:val="007C6B22"/>
    <w:rsid w:val="007C6EAB"/>
    <w:rsid w:val="007C701D"/>
    <w:rsid w:val="007D0FF5"/>
    <w:rsid w:val="007D2241"/>
    <w:rsid w:val="007D3176"/>
    <w:rsid w:val="007D47E3"/>
    <w:rsid w:val="007D4EF2"/>
    <w:rsid w:val="007D4F19"/>
    <w:rsid w:val="007D5183"/>
    <w:rsid w:val="007E0540"/>
    <w:rsid w:val="007E0B89"/>
    <w:rsid w:val="007E1A19"/>
    <w:rsid w:val="007E3170"/>
    <w:rsid w:val="007E5AFD"/>
    <w:rsid w:val="007E6168"/>
    <w:rsid w:val="007E675A"/>
    <w:rsid w:val="007E7F87"/>
    <w:rsid w:val="007F2797"/>
    <w:rsid w:val="007F2BAD"/>
    <w:rsid w:val="008005D1"/>
    <w:rsid w:val="00800B68"/>
    <w:rsid w:val="008017D4"/>
    <w:rsid w:val="00801CF0"/>
    <w:rsid w:val="00802527"/>
    <w:rsid w:val="00806847"/>
    <w:rsid w:val="008074D9"/>
    <w:rsid w:val="008106D0"/>
    <w:rsid w:val="0081102F"/>
    <w:rsid w:val="00812464"/>
    <w:rsid w:val="00813582"/>
    <w:rsid w:val="00813729"/>
    <w:rsid w:val="00820E45"/>
    <w:rsid w:val="00823EF3"/>
    <w:rsid w:val="00826A92"/>
    <w:rsid w:val="0082772B"/>
    <w:rsid w:val="00827984"/>
    <w:rsid w:val="0083198E"/>
    <w:rsid w:val="00832DE3"/>
    <w:rsid w:val="008335E6"/>
    <w:rsid w:val="00833906"/>
    <w:rsid w:val="00834360"/>
    <w:rsid w:val="008361F9"/>
    <w:rsid w:val="0084003A"/>
    <w:rsid w:val="00842985"/>
    <w:rsid w:val="00842D99"/>
    <w:rsid w:val="008437CE"/>
    <w:rsid w:val="00843AD2"/>
    <w:rsid w:val="00845036"/>
    <w:rsid w:val="008461C4"/>
    <w:rsid w:val="0084641B"/>
    <w:rsid w:val="0084705C"/>
    <w:rsid w:val="00847733"/>
    <w:rsid w:val="008501EA"/>
    <w:rsid w:val="00850872"/>
    <w:rsid w:val="00850D20"/>
    <w:rsid w:val="00851464"/>
    <w:rsid w:val="008515C6"/>
    <w:rsid w:val="0085359D"/>
    <w:rsid w:val="00853C0E"/>
    <w:rsid w:val="008548AF"/>
    <w:rsid w:val="0085632F"/>
    <w:rsid w:val="0085727F"/>
    <w:rsid w:val="00857B85"/>
    <w:rsid w:val="00860374"/>
    <w:rsid w:val="00860C86"/>
    <w:rsid w:val="00861DF1"/>
    <w:rsid w:val="0086540D"/>
    <w:rsid w:val="00867128"/>
    <w:rsid w:val="00867CFE"/>
    <w:rsid w:val="00871CC2"/>
    <w:rsid w:val="00874E2D"/>
    <w:rsid w:val="00876002"/>
    <w:rsid w:val="00880B3A"/>
    <w:rsid w:val="0088233E"/>
    <w:rsid w:val="00883633"/>
    <w:rsid w:val="00885614"/>
    <w:rsid w:val="00885DFA"/>
    <w:rsid w:val="008872E4"/>
    <w:rsid w:val="00887501"/>
    <w:rsid w:val="00887FE1"/>
    <w:rsid w:val="00891054"/>
    <w:rsid w:val="00891C5E"/>
    <w:rsid w:val="00891FA4"/>
    <w:rsid w:val="008925CD"/>
    <w:rsid w:val="00893A91"/>
    <w:rsid w:val="00895F32"/>
    <w:rsid w:val="00897143"/>
    <w:rsid w:val="008978E4"/>
    <w:rsid w:val="008A0577"/>
    <w:rsid w:val="008A1687"/>
    <w:rsid w:val="008A1875"/>
    <w:rsid w:val="008A257D"/>
    <w:rsid w:val="008A25C0"/>
    <w:rsid w:val="008A27B5"/>
    <w:rsid w:val="008A3957"/>
    <w:rsid w:val="008A5058"/>
    <w:rsid w:val="008A595F"/>
    <w:rsid w:val="008A61FE"/>
    <w:rsid w:val="008A774F"/>
    <w:rsid w:val="008B0D68"/>
    <w:rsid w:val="008B1096"/>
    <w:rsid w:val="008B3860"/>
    <w:rsid w:val="008B5EEB"/>
    <w:rsid w:val="008C173E"/>
    <w:rsid w:val="008C1A4E"/>
    <w:rsid w:val="008C2D1A"/>
    <w:rsid w:val="008C2E3A"/>
    <w:rsid w:val="008C2EA0"/>
    <w:rsid w:val="008C43D5"/>
    <w:rsid w:val="008C68AA"/>
    <w:rsid w:val="008C736C"/>
    <w:rsid w:val="008D0300"/>
    <w:rsid w:val="008D0A74"/>
    <w:rsid w:val="008D119D"/>
    <w:rsid w:val="008D14CC"/>
    <w:rsid w:val="008D1606"/>
    <w:rsid w:val="008D21F6"/>
    <w:rsid w:val="008D41C1"/>
    <w:rsid w:val="008D4237"/>
    <w:rsid w:val="008D4DBE"/>
    <w:rsid w:val="008D6530"/>
    <w:rsid w:val="008E07FD"/>
    <w:rsid w:val="008E1184"/>
    <w:rsid w:val="008E2581"/>
    <w:rsid w:val="008E7325"/>
    <w:rsid w:val="008E7845"/>
    <w:rsid w:val="008F0699"/>
    <w:rsid w:val="008F2FC8"/>
    <w:rsid w:val="008F4B06"/>
    <w:rsid w:val="008F4BD0"/>
    <w:rsid w:val="008F4F60"/>
    <w:rsid w:val="008F607E"/>
    <w:rsid w:val="008F609A"/>
    <w:rsid w:val="0090087C"/>
    <w:rsid w:val="00902DCD"/>
    <w:rsid w:val="009049CA"/>
    <w:rsid w:val="009055B4"/>
    <w:rsid w:val="00906B2D"/>
    <w:rsid w:val="00906B3A"/>
    <w:rsid w:val="009107D5"/>
    <w:rsid w:val="00911811"/>
    <w:rsid w:val="009129E3"/>
    <w:rsid w:val="00914761"/>
    <w:rsid w:val="00915364"/>
    <w:rsid w:val="00915A92"/>
    <w:rsid w:val="00915EE2"/>
    <w:rsid w:val="00916410"/>
    <w:rsid w:val="009170B5"/>
    <w:rsid w:val="00917399"/>
    <w:rsid w:val="009174DF"/>
    <w:rsid w:val="00917A57"/>
    <w:rsid w:val="00920715"/>
    <w:rsid w:val="00921070"/>
    <w:rsid w:val="0092326D"/>
    <w:rsid w:val="009260E8"/>
    <w:rsid w:val="00931402"/>
    <w:rsid w:val="009317E4"/>
    <w:rsid w:val="00933E99"/>
    <w:rsid w:val="00935E1E"/>
    <w:rsid w:val="00940E1A"/>
    <w:rsid w:val="009416B6"/>
    <w:rsid w:val="0094228B"/>
    <w:rsid w:val="00943066"/>
    <w:rsid w:val="0094584F"/>
    <w:rsid w:val="009464F5"/>
    <w:rsid w:val="0094688C"/>
    <w:rsid w:val="0094727E"/>
    <w:rsid w:val="00950438"/>
    <w:rsid w:val="009539B2"/>
    <w:rsid w:val="00954427"/>
    <w:rsid w:val="00954FEB"/>
    <w:rsid w:val="00955A77"/>
    <w:rsid w:val="00955D09"/>
    <w:rsid w:val="00957829"/>
    <w:rsid w:val="00960F97"/>
    <w:rsid w:val="009616C0"/>
    <w:rsid w:val="009648B2"/>
    <w:rsid w:val="0096663A"/>
    <w:rsid w:val="00971462"/>
    <w:rsid w:val="0097217C"/>
    <w:rsid w:val="009725BA"/>
    <w:rsid w:val="00972F97"/>
    <w:rsid w:val="00973176"/>
    <w:rsid w:val="0097443E"/>
    <w:rsid w:val="00975B9E"/>
    <w:rsid w:val="00977A34"/>
    <w:rsid w:val="009810E1"/>
    <w:rsid w:val="0098342E"/>
    <w:rsid w:val="009860D6"/>
    <w:rsid w:val="00987AA2"/>
    <w:rsid w:val="00987F54"/>
    <w:rsid w:val="00987F92"/>
    <w:rsid w:val="00990B8E"/>
    <w:rsid w:val="00992378"/>
    <w:rsid w:val="00992A9F"/>
    <w:rsid w:val="0099337D"/>
    <w:rsid w:val="00993A33"/>
    <w:rsid w:val="009941C6"/>
    <w:rsid w:val="00995878"/>
    <w:rsid w:val="00996204"/>
    <w:rsid w:val="00997B4B"/>
    <w:rsid w:val="00997F8E"/>
    <w:rsid w:val="009A0838"/>
    <w:rsid w:val="009A1F74"/>
    <w:rsid w:val="009A3701"/>
    <w:rsid w:val="009A3797"/>
    <w:rsid w:val="009A37F3"/>
    <w:rsid w:val="009A3B45"/>
    <w:rsid w:val="009A5226"/>
    <w:rsid w:val="009A706E"/>
    <w:rsid w:val="009B3731"/>
    <w:rsid w:val="009B37D7"/>
    <w:rsid w:val="009B5152"/>
    <w:rsid w:val="009B5804"/>
    <w:rsid w:val="009C0C4E"/>
    <w:rsid w:val="009C1B82"/>
    <w:rsid w:val="009C315B"/>
    <w:rsid w:val="009D18A5"/>
    <w:rsid w:val="009D2998"/>
    <w:rsid w:val="009D2A4B"/>
    <w:rsid w:val="009D2BC8"/>
    <w:rsid w:val="009D308B"/>
    <w:rsid w:val="009D3E8A"/>
    <w:rsid w:val="009D4CAC"/>
    <w:rsid w:val="009D55E5"/>
    <w:rsid w:val="009D5CA4"/>
    <w:rsid w:val="009D6460"/>
    <w:rsid w:val="009D682E"/>
    <w:rsid w:val="009D6FF4"/>
    <w:rsid w:val="009D79DD"/>
    <w:rsid w:val="009E0E0D"/>
    <w:rsid w:val="009E2ECE"/>
    <w:rsid w:val="009E4B8E"/>
    <w:rsid w:val="009E66BE"/>
    <w:rsid w:val="009F0586"/>
    <w:rsid w:val="009F0587"/>
    <w:rsid w:val="009F094E"/>
    <w:rsid w:val="009F18FF"/>
    <w:rsid w:val="009F36A0"/>
    <w:rsid w:val="009F3977"/>
    <w:rsid w:val="009F447F"/>
    <w:rsid w:val="009F6C40"/>
    <w:rsid w:val="009F7092"/>
    <w:rsid w:val="009F739A"/>
    <w:rsid w:val="00A00054"/>
    <w:rsid w:val="00A0032A"/>
    <w:rsid w:val="00A00925"/>
    <w:rsid w:val="00A0297C"/>
    <w:rsid w:val="00A0353E"/>
    <w:rsid w:val="00A03F48"/>
    <w:rsid w:val="00A05E70"/>
    <w:rsid w:val="00A06DAA"/>
    <w:rsid w:val="00A070D4"/>
    <w:rsid w:val="00A07846"/>
    <w:rsid w:val="00A101E0"/>
    <w:rsid w:val="00A11491"/>
    <w:rsid w:val="00A14552"/>
    <w:rsid w:val="00A14A6B"/>
    <w:rsid w:val="00A14BDA"/>
    <w:rsid w:val="00A2006E"/>
    <w:rsid w:val="00A2169A"/>
    <w:rsid w:val="00A219D0"/>
    <w:rsid w:val="00A232EF"/>
    <w:rsid w:val="00A23465"/>
    <w:rsid w:val="00A24085"/>
    <w:rsid w:val="00A240E6"/>
    <w:rsid w:val="00A24339"/>
    <w:rsid w:val="00A25AAA"/>
    <w:rsid w:val="00A27101"/>
    <w:rsid w:val="00A2739F"/>
    <w:rsid w:val="00A326CF"/>
    <w:rsid w:val="00A332AD"/>
    <w:rsid w:val="00A333A5"/>
    <w:rsid w:val="00A33AB2"/>
    <w:rsid w:val="00A34934"/>
    <w:rsid w:val="00A35999"/>
    <w:rsid w:val="00A41A8D"/>
    <w:rsid w:val="00A42776"/>
    <w:rsid w:val="00A430AF"/>
    <w:rsid w:val="00A438A6"/>
    <w:rsid w:val="00A453DA"/>
    <w:rsid w:val="00A4733C"/>
    <w:rsid w:val="00A47ED0"/>
    <w:rsid w:val="00A52345"/>
    <w:rsid w:val="00A532C6"/>
    <w:rsid w:val="00A534D3"/>
    <w:rsid w:val="00A53F3C"/>
    <w:rsid w:val="00A56D6F"/>
    <w:rsid w:val="00A573B4"/>
    <w:rsid w:val="00A60722"/>
    <w:rsid w:val="00A6073D"/>
    <w:rsid w:val="00A61AF8"/>
    <w:rsid w:val="00A620E4"/>
    <w:rsid w:val="00A642D5"/>
    <w:rsid w:val="00A64B6C"/>
    <w:rsid w:val="00A65446"/>
    <w:rsid w:val="00A664AA"/>
    <w:rsid w:val="00A66A93"/>
    <w:rsid w:val="00A66ED2"/>
    <w:rsid w:val="00A6742D"/>
    <w:rsid w:val="00A67A13"/>
    <w:rsid w:val="00A7154B"/>
    <w:rsid w:val="00A717DC"/>
    <w:rsid w:val="00A71941"/>
    <w:rsid w:val="00A7420F"/>
    <w:rsid w:val="00A7434D"/>
    <w:rsid w:val="00A761ED"/>
    <w:rsid w:val="00A77415"/>
    <w:rsid w:val="00A77D08"/>
    <w:rsid w:val="00A8178F"/>
    <w:rsid w:val="00A81B20"/>
    <w:rsid w:val="00A82871"/>
    <w:rsid w:val="00A845F3"/>
    <w:rsid w:val="00A8566E"/>
    <w:rsid w:val="00A85856"/>
    <w:rsid w:val="00A85923"/>
    <w:rsid w:val="00A868D5"/>
    <w:rsid w:val="00A8728E"/>
    <w:rsid w:val="00A903AD"/>
    <w:rsid w:val="00A91A4E"/>
    <w:rsid w:val="00A94B6E"/>
    <w:rsid w:val="00A96400"/>
    <w:rsid w:val="00A97A5D"/>
    <w:rsid w:val="00AA05AE"/>
    <w:rsid w:val="00AA206B"/>
    <w:rsid w:val="00AA3131"/>
    <w:rsid w:val="00AA3443"/>
    <w:rsid w:val="00AA34B2"/>
    <w:rsid w:val="00AA4B75"/>
    <w:rsid w:val="00AA4D1F"/>
    <w:rsid w:val="00AA685A"/>
    <w:rsid w:val="00AA7FED"/>
    <w:rsid w:val="00AB0AA6"/>
    <w:rsid w:val="00AB1745"/>
    <w:rsid w:val="00AB4336"/>
    <w:rsid w:val="00AB4FD0"/>
    <w:rsid w:val="00AB6204"/>
    <w:rsid w:val="00AB6DC7"/>
    <w:rsid w:val="00AB788B"/>
    <w:rsid w:val="00AC25D0"/>
    <w:rsid w:val="00AC29C0"/>
    <w:rsid w:val="00AC2B26"/>
    <w:rsid w:val="00AC55C0"/>
    <w:rsid w:val="00AC5A7C"/>
    <w:rsid w:val="00AC694D"/>
    <w:rsid w:val="00AC6C34"/>
    <w:rsid w:val="00AD2831"/>
    <w:rsid w:val="00AD340D"/>
    <w:rsid w:val="00AD3831"/>
    <w:rsid w:val="00AD42E6"/>
    <w:rsid w:val="00AD57AA"/>
    <w:rsid w:val="00AD6024"/>
    <w:rsid w:val="00AD722A"/>
    <w:rsid w:val="00AD7F3F"/>
    <w:rsid w:val="00AE13F9"/>
    <w:rsid w:val="00AE1AED"/>
    <w:rsid w:val="00AE27AB"/>
    <w:rsid w:val="00AE2AB6"/>
    <w:rsid w:val="00AE3636"/>
    <w:rsid w:val="00AE5706"/>
    <w:rsid w:val="00AE658B"/>
    <w:rsid w:val="00AE6FF2"/>
    <w:rsid w:val="00AE7B73"/>
    <w:rsid w:val="00AF0AF4"/>
    <w:rsid w:val="00AF0BB8"/>
    <w:rsid w:val="00AF1559"/>
    <w:rsid w:val="00AF25D0"/>
    <w:rsid w:val="00AF31F1"/>
    <w:rsid w:val="00AF4012"/>
    <w:rsid w:val="00B00258"/>
    <w:rsid w:val="00B02F11"/>
    <w:rsid w:val="00B06A16"/>
    <w:rsid w:val="00B0742B"/>
    <w:rsid w:val="00B146F3"/>
    <w:rsid w:val="00B15FA1"/>
    <w:rsid w:val="00B16C22"/>
    <w:rsid w:val="00B20567"/>
    <w:rsid w:val="00B2363E"/>
    <w:rsid w:val="00B23ACD"/>
    <w:rsid w:val="00B23B78"/>
    <w:rsid w:val="00B24B48"/>
    <w:rsid w:val="00B27E2F"/>
    <w:rsid w:val="00B30501"/>
    <w:rsid w:val="00B30A91"/>
    <w:rsid w:val="00B3217E"/>
    <w:rsid w:val="00B34351"/>
    <w:rsid w:val="00B359BF"/>
    <w:rsid w:val="00B36241"/>
    <w:rsid w:val="00B37D03"/>
    <w:rsid w:val="00B404A6"/>
    <w:rsid w:val="00B408F9"/>
    <w:rsid w:val="00B409E4"/>
    <w:rsid w:val="00B4160C"/>
    <w:rsid w:val="00B42F0E"/>
    <w:rsid w:val="00B440C3"/>
    <w:rsid w:val="00B44214"/>
    <w:rsid w:val="00B44CB6"/>
    <w:rsid w:val="00B4512D"/>
    <w:rsid w:val="00B46821"/>
    <w:rsid w:val="00B46D53"/>
    <w:rsid w:val="00B47109"/>
    <w:rsid w:val="00B47E3C"/>
    <w:rsid w:val="00B50B9E"/>
    <w:rsid w:val="00B524AB"/>
    <w:rsid w:val="00B5336E"/>
    <w:rsid w:val="00B53BE7"/>
    <w:rsid w:val="00B55836"/>
    <w:rsid w:val="00B55E80"/>
    <w:rsid w:val="00B56320"/>
    <w:rsid w:val="00B56E9C"/>
    <w:rsid w:val="00B578FE"/>
    <w:rsid w:val="00B606C8"/>
    <w:rsid w:val="00B616AA"/>
    <w:rsid w:val="00B63447"/>
    <w:rsid w:val="00B63B3E"/>
    <w:rsid w:val="00B64681"/>
    <w:rsid w:val="00B64D68"/>
    <w:rsid w:val="00B65E51"/>
    <w:rsid w:val="00B65ECA"/>
    <w:rsid w:val="00B66661"/>
    <w:rsid w:val="00B67FA8"/>
    <w:rsid w:val="00B711A9"/>
    <w:rsid w:val="00B724F8"/>
    <w:rsid w:val="00B73235"/>
    <w:rsid w:val="00B73716"/>
    <w:rsid w:val="00B763A8"/>
    <w:rsid w:val="00B769F6"/>
    <w:rsid w:val="00B774A7"/>
    <w:rsid w:val="00B77CBF"/>
    <w:rsid w:val="00B80BF6"/>
    <w:rsid w:val="00B80E4A"/>
    <w:rsid w:val="00B818D8"/>
    <w:rsid w:val="00B81EEF"/>
    <w:rsid w:val="00B828C5"/>
    <w:rsid w:val="00B83289"/>
    <w:rsid w:val="00B833C6"/>
    <w:rsid w:val="00B84B8C"/>
    <w:rsid w:val="00B84CA3"/>
    <w:rsid w:val="00B85840"/>
    <w:rsid w:val="00B85EF4"/>
    <w:rsid w:val="00B86766"/>
    <w:rsid w:val="00B86E0A"/>
    <w:rsid w:val="00B93BA4"/>
    <w:rsid w:val="00B94219"/>
    <w:rsid w:val="00B9426D"/>
    <w:rsid w:val="00B951A2"/>
    <w:rsid w:val="00B978C8"/>
    <w:rsid w:val="00BA001A"/>
    <w:rsid w:val="00BA1216"/>
    <w:rsid w:val="00BA1DE1"/>
    <w:rsid w:val="00BA39A5"/>
    <w:rsid w:val="00BA3F79"/>
    <w:rsid w:val="00BA45E4"/>
    <w:rsid w:val="00BA67B5"/>
    <w:rsid w:val="00BA6E81"/>
    <w:rsid w:val="00BB3258"/>
    <w:rsid w:val="00BB5AD5"/>
    <w:rsid w:val="00BB5D6C"/>
    <w:rsid w:val="00BB6361"/>
    <w:rsid w:val="00BB6538"/>
    <w:rsid w:val="00BB70BD"/>
    <w:rsid w:val="00BC0709"/>
    <w:rsid w:val="00BC0993"/>
    <w:rsid w:val="00BC0E1E"/>
    <w:rsid w:val="00BC15A0"/>
    <w:rsid w:val="00BC4E6E"/>
    <w:rsid w:val="00BC5A67"/>
    <w:rsid w:val="00BC7BC4"/>
    <w:rsid w:val="00BD05E8"/>
    <w:rsid w:val="00BD1240"/>
    <w:rsid w:val="00BD3960"/>
    <w:rsid w:val="00BD7E2A"/>
    <w:rsid w:val="00BE0184"/>
    <w:rsid w:val="00BE08F2"/>
    <w:rsid w:val="00BE0DBF"/>
    <w:rsid w:val="00BE152D"/>
    <w:rsid w:val="00BF258B"/>
    <w:rsid w:val="00BF27C3"/>
    <w:rsid w:val="00BF2C59"/>
    <w:rsid w:val="00BF35B8"/>
    <w:rsid w:val="00BF3774"/>
    <w:rsid w:val="00BF4729"/>
    <w:rsid w:val="00C002D9"/>
    <w:rsid w:val="00C01A4D"/>
    <w:rsid w:val="00C01C52"/>
    <w:rsid w:val="00C0206B"/>
    <w:rsid w:val="00C02897"/>
    <w:rsid w:val="00C044C5"/>
    <w:rsid w:val="00C04940"/>
    <w:rsid w:val="00C04C48"/>
    <w:rsid w:val="00C0504A"/>
    <w:rsid w:val="00C0571E"/>
    <w:rsid w:val="00C05722"/>
    <w:rsid w:val="00C05FE0"/>
    <w:rsid w:val="00C10888"/>
    <w:rsid w:val="00C11968"/>
    <w:rsid w:val="00C14451"/>
    <w:rsid w:val="00C20139"/>
    <w:rsid w:val="00C20BB1"/>
    <w:rsid w:val="00C21BD6"/>
    <w:rsid w:val="00C23866"/>
    <w:rsid w:val="00C23903"/>
    <w:rsid w:val="00C27198"/>
    <w:rsid w:val="00C27FEF"/>
    <w:rsid w:val="00C30B4A"/>
    <w:rsid w:val="00C3184C"/>
    <w:rsid w:val="00C327BE"/>
    <w:rsid w:val="00C32C8F"/>
    <w:rsid w:val="00C33477"/>
    <w:rsid w:val="00C34029"/>
    <w:rsid w:val="00C360F6"/>
    <w:rsid w:val="00C36926"/>
    <w:rsid w:val="00C36C61"/>
    <w:rsid w:val="00C40535"/>
    <w:rsid w:val="00C43032"/>
    <w:rsid w:val="00C44D60"/>
    <w:rsid w:val="00C450F9"/>
    <w:rsid w:val="00C46F1F"/>
    <w:rsid w:val="00C47686"/>
    <w:rsid w:val="00C50EA9"/>
    <w:rsid w:val="00C51C6A"/>
    <w:rsid w:val="00C52B10"/>
    <w:rsid w:val="00C53232"/>
    <w:rsid w:val="00C53336"/>
    <w:rsid w:val="00C541A5"/>
    <w:rsid w:val="00C56292"/>
    <w:rsid w:val="00C6046B"/>
    <w:rsid w:val="00C606B5"/>
    <w:rsid w:val="00C60EA6"/>
    <w:rsid w:val="00C613F8"/>
    <w:rsid w:val="00C63A7A"/>
    <w:rsid w:val="00C6509F"/>
    <w:rsid w:val="00C65387"/>
    <w:rsid w:val="00C67499"/>
    <w:rsid w:val="00C67A03"/>
    <w:rsid w:val="00C7088A"/>
    <w:rsid w:val="00C7242A"/>
    <w:rsid w:val="00C72D71"/>
    <w:rsid w:val="00C736A5"/>
    <w:rsid w:val="00C74A06"/>
    <w:rsid w:val="00C74C9D"/>
    <w:rsid w:val="00C76217"/>
    <w:rsid w:val="00C76F6C"/>
    <w:rsid w:val="00C807E2"/>
    <w:rsid w:val="00C80E26"/>
    <w:rsid w:val="00C81F24"/>
    <w:rsid w:val="00C825F5"/>
    <w:rsid w:val="00C82F3B"/>
    <w:rsid w:val="00C83633"/>
    <w:rsid w:val="00C83BA5"/>
    <w:rsid w:val="00C86DD8"/>
    <w:rsid w:val="00C90A37"/>
    <w:rsid w:val="00C92894"/>
    <w:rsid w:val="00C92CB0"/>
    <w:rsid w:val="00C9414E"/>
    <w:rsid w:val="00C94B16"/>
    <w:rsid w:val="00C958D9"/>
    <w:rsid w:val="00C96C57"/>
    <w:rsid w:val="00C96CB0"/>
    <w:rsid w:val="00C97006"/>
    <w:rsid w:val="00C97DEF"/>
    <w:rsid w:val="00CA0FED"/>
    <w:rsid w:val="00CA10EB"/>
    <w:rsid w:val="00CA1C77"/>
    <w:rsid w:val="00CA2AAA"/>
    <w:rsid w:val="00CA2F42"/>
    <w:rsid w:val="00CA4265"/>
    <w:rsid w:val="00CA557A"/>
    <w:rsid w:val="00CA59A2"/>
    <w:rsid w:val="00CA6597"/>
    <w:rsid w:val="00CA65EF"/>
    <w:rsid w:val="00CA70CE"/>
    <w:rsid w:val="00CA7A2C"/>
    <w:rsid w:val="00CA7AD1"/>
    <w:rsid w:val="00CA7B92"/>
    <w:rsid w:val="00CB0E77"/>
    <w:rsid w:val="00CB1986"/>
    <w:rsid w:val="00CB3791"/>
    <w:rsid w:val="00CB3850"/>
    <w:rsid w:val="00CB5637"/>
    <w:rsid w:val="00CB7308"/>
    <w:rsid w:val="00CB7E5E"/>
    <w:rsid w:val="00CC0320"/>
    <w:rsid w:val="00CC26C1"/>
    <w:rsid w:val="00CC273C"/>
    <w:rsid w:val="00CC27A6"/>
    <w:rsid w:val="00CC3E23"/>
    <w:rsid w:val="00CC4895"/>
    <w:rsid w:val="00CC4F9F"/>
    <w:rsid w:val="00CC5653"/>
    <w:rsid w:val="00CC6DDF"/>
    <w:rsid w:val="00CD175D"/>
    <w:rsid w:val="00CD1B2E"/>
    <w:rsid w:val="00CD3D6C"/>
    <w:rsid w:val="00CD433B"/>
    <w:rsid w:val="00CD70DD"/>
    <w:rsid w:val="00CE01D6"/>
    <w:rsid w:val="00CE1C53"/>
    <w:rsid w:val="00CE4962"/>
    <w:rsid w:val="00CE4A5F"/>
    <w:rsid w:val="00CE54EC"/>
    <w:rsid w:val="00CE5FF3"/>
    <w:rsid w:val="00CE7CF6"/>
    <w:rsid w:val="00CE7D4D"/>
    <w:rsid w:val="00CF1E9E"/>
    <w:rsid w:val="00CF2B7E"/>
    <w:rsid w:val="00CF3D39"/>
    <w:rsid w:val="00CF43F4"/>
    <w:rsid w:val="00CF443C"/>
    <w:rsid w:val="00CF4BA7"/>
    <w:rsid w:val="00CF4CFC"/>
    <w:rsid w:val="00CF5180"/>
    <w:rsid w:val="00CF5E5E"/>
    <w:rsid w:val="00CF7A5C"/>
    <w:rsid w:val="00CF7B21"/>
    <w:rsid w:val="00D00CD5"/>
    <w:rsid w:val="00D0516E"/>
    <w:rsid w:val="00D0539D"/>
    <w:rsid w:val="00D0638E"/>
    <w:rsid w:val="00D063D2"/>
    <w:rsid w:val="00D07CC9"/>
    <w:rsid w:val="00D10372"/>
    <w:rsid w:val="00D111A8"/>
    <w:rsid w:val="00D150B8"/>
    <w:rsid w:val="00D1629A"/>
    <w:rsid w:val="00D16C35"/>
    <w:rsid w:val="00D22A9D"/>
    <w:rsid w:val="00D23D54"/>
    <w:rsid w:val="00D24499"/>
    <w:rsid w:val="00D25804"/>
    <w:rsid w:val="00D25DA0"/>
    <w:rsid w:val="00D2689E"/>
    <w:rsid w:val="00D30D15"/>
    <w:rsid w:val="00D32C42"/>
    <w:rsid w:val="00D34089"/>
    <w:rsid w:val="00D34E67"/>
    <w:rsid w:val="00D35FDE"/>
    <w:rsid w:val="00D3648C"/>
    <w:rsid w:val="00D3718E"/>
    <w:rsid w:val="00D37F6B"/>
    <w:rsid w:val="00D41A71"/>
    <w:rsid w:val="00D44C87"/>
    <w:rsid w:val="00D45D53"/>
    <w:rsid w:val="00D46116"/>
    <w:rsid w:val="00D47518"/>
    <w:rsid w:val="00D475AC"/>
    <w:rsid w:val="00D475F7"/>
    <w:rsid w:val="00D50B6E"/>
    <w:rsid w:val="00D5155D"/>
    <w:rsid w:val="00D53BA4"/>
    <w:rsid w:val="00D54547"/>
    <w:rsid w:val="00D57592"/>
    <w:rsid w:val="00D57920"/>
    <w:rsid w:val="00D57A38"/>
    <w:rsid w:val="00D600F7"/>
    <w:rsid w:val="00D6013F"/>
    <w:rsid w:val="00D606F4"/>
    <w:rsid w:val="00D608C2"/>
    <w:rsid w:val="00D609D7"/>
    <w:rsid w:val="00D6122B"/>
    <w:rsid w:val="00D615D7"/>
    <w:rsid w:val="00D61EAB"/>
    <w:rsid w:val="00D64101"/>
    <w:rsid w:val="00D65CE6"/>
    <w:rsid w:val="00D6725E"/>
    <w:rsid w:val="00D679A1"/>
    <w:rsid w:val="00D70987"/>
    <w:rsid w:val="00D72D39"/>
    <w:rsid w:val="00D7332B"/>
    <w:rsid w:val="00D74C68"/>
    <w:rsid w:val="00D76A8F"/>
    <w:rsid w:val="00D81365"/>
    <w:rsid w:val="00D81B01"/>
    <w:rsid w:val="00D8397C"/>
    <w:rsid w:val="00D84300"/>
    <w:rsid w:val="00D8479C"/>
    <w:rsid w:val="00D85D58"/>
    <w:rsid w:val="00D87351"/>
    <w:rsid w:val="00D879D5"/>
    <w:rsid w:val="00D87F04"/>
    <w:rsid w:val="00D9198B"/>
    <w:rsid w:val="00D91CF7"/>
    <w:rsid w:val="00D91EF0"/>
    <w:rsid w:val="00D92327"/>
    <w:rsid w:val="00D92965"/>
    <w:rsid w:val="00D930ED"/>
    <w:rsid w:val="00D9399A"/>
    <w:rsid w:val="00D96274"/>
    <w:rsid w:val="00D964FA"/>
    <w:rsid w:val="00D96E67"/>
    <w:rsid w:val="00D973B2"/>
    <w:rsid w:val="00D97D33"/>
    <w:rsid w:val="00DA1C5A"/>
    <w:rsid w:val="00DA2A61"/>
    <w:rsid w:val="00DA52F6"/>
    <w:rsid w:val="00DA5357"/>
    <w:rsid w:val="00DA58EF"/>
    <w:rsid w:val="00DA6292"/>
    <w:rsid w:val="00DB070F"/>
    <w:rsid w:val="00DB14F3"/>
    <w:rsid w:val="00DB236A"/>
    <w:rsid w:val="00DB2979"/>
    <w:rsid w:val="00DB4185"/>
    <w:rsid w:val="00DB616E"/>
    <w:rsid w:val="00DB66D1"/>
    <w:rsid w:val="00DB6B36"/>
    <w:rsid w:val="00DB6B96"/>
    <w:rsid w:val="00DB7AC1"/>
    <w:rsid w:val="00DC17F3"/>
    <w:rsid w:val="00DC2E93"/>
    <w:rsid w:val="00DC3DBA"/>
    <w:rsid w:val="00DC5362"/>
    <w:rsid w:val="00DD0120"/>
    <w:rsid w:val="00DD25AF"/>
    <w:rsid w:val="00DD34E9"/>
    <w:rsid w:val="00DD3D82"/>
    <w:rsid w:val="00DD5935"/>
    <w:rsid w:val="00DD64CA"/>
    <w:rsid w:val="00DE08EF"/>
    <w:rsid w:val="00DE17F6"/>
    <w:rsid w:val="00DE257B"/>
    <w:rsid w:val="00DE277B"/>
    <w:rsid w:val="00DE3245"/>
    <w:rsid w:val="00DE7542"/>
    <w:rsid w:val="00DF15B8"/>
    <w:rsid w:val="00DF2109"/>
    <w:rsid w:val="00DF2996"/>
    <w:rsid w:val="00DF371B"/>
    <w:rsid w:val="00DF4339"/>
    <w:rsid w:val="00DF439A"/>
    <w:rsid w:val="00DF5439"/>
    <w:rsid w:val="00DF59C0"/>
    <w:rsid w:val="00DF74DE"/>
    <w:rsid w:val="00DF7EDB"/>
    <w:rsid w:val="00E041A3"/>
    <w:rsid w:val="00E05E26"/>
    <w:rsid w:val="00E0728A"/>
    <w:rsid w:val="00E127E5"/>
    <w:rsid w:val="00E14D47"/>
    <w:rsid w:val="00E153BB"/>
    <w:rsid w:val="00E15BF6"/>
    <w:rsid w:val="00E162AC"/>
    <w:rsid w:val="00E16A29"/>
    <w:rsid w:val="00E20F0E"/>
    <w:rsid w:val="00E21E5D"/>
    <w:rsid w:val="00E2261F"/>
    <w:rsid w:val="00E22A7C"/>
    <w:rsid w:val="00E23D0D"/>
    <w:rsid w:val="00E25785"/>
    <w:rsid w:val="00E26367"/>
    <w:rsid w:val="00E301B4"/>
    <w:rsid w:val="00E31021"/>
    <w:rsid w:val="00E31C34"/>
    <w:rsid w:val="00E31F94"/>
    <w:rsid w:val="00E32297"/>
    <w:rsid w:val="00E35C74"/>
    <w:rsid w:val="00E37D84"/>
    <w:rsid w:val="00E43B3B"/>
    <w:rsid w:val="00E451C7"/>
    <w:rsid w:val="00E45333"/>
    <w:rsid w:val="00E46288"/>
    <w:rsid w:val="00E46B68"/>
    <w:rsid w:val="00E52546"/>
    <w:rsid w:val="00E52D46"/>
    <w:rsid w:val="00E548BF"/>
    <w:rsid w:val="00E55078"/>
    <w:rsid w:val="00E551B5"/>
    <w:rsid w:val="00E653BD"/>
    <w:rsid w:val="00E67CB0"/>
    <w:rsid w:val="00E701EB"/>
    <w:rsid w:val="00E73041"/>
    <w:rsid w:val="00E74315"/>
    <w:rsid w:val="00E7500C"/>
    <w:rsid w:val="00E75AD7"/>
    <w:rsid w:val="00E765AE"/>
    <w:rsid w:val="00E76D56"/>
    <w:rsid w:val="00E77C32"/>
    <w:rsid w:val="00E801D7"/>
    <w:rsid w:val="00E80C66"/>
    <w:rsid w:val="00E80D1E"/>
    <w:rsid w:val="00E81A2D"/>
    <w:rsid w:val="00E824C4"/>
    <w:rsid w:val="00E82F6A"/>
    <w:rsid w:val="00E8302C"/>
    <w:rsid w:val="00E8336B"/>
    <w:rsid w:val="00E83896"/>
    <w:rsid w:val="00E864E6"/>
    <w:rsid w:val="00E87C76"/>
    <w:rsid w:val="00E90038"/>
    <w:rsid w:val="00E90592"/>
    <w:rsid w:val="00E9108E"/>
    <w:rsid w:val="00E92477"/>
    <w:rsid w:val="00E92D14"/>
    <w:rsid w:val="00E93318"/>
    <w:rsid w:val="00E94C66"/>
    <w:rsid w:val="00E94CDC"/>
    <w:rsid w:val="00E9556F"/>
    <w:rsid w:val="00E958BE"/>
    <w:rsid w:val="00E95D66"/>
    <w:rsid w:val="00E9697C"/>
    <w:rsid w:val="00E97318"/>
    <w:rsid w:val="00EA0091"/>
    <w:rsid w:val="00EA23D3"/>
    <w:rsid w:val="00EA30BC"/>
    <w:rsid w:val="00EA3241"/>
    <w:rsid w:val="00EA33B2"/>
    <w:rsid w:val="00EA3771"/>
    <w:rsid w:val="00EA39AC"/>
    <w:rsid w:val="00EA43A6"/>
    <w:rsid w:val="00EA4742"/>
    <w:rsid w:val="00EA5FA8"/>
    <w:rsid w:val="00EA611A"/>
    <w:rsid w:val="00EA6486"/>
    <w:rsid w:val="00EB006E"/>
    <w:rsid w:val="00EB0909"/>
    <w:rsid w:val="00EB1CC2"/>
    <w:rsid w:val="00EB3C52"/>
    <w:rsid w:val="00EB43F7"/>
    <w:rsid w:val="00EB61F6"/>
    <w:rsid w:val="00EB6DEE"/>
    <w:rsid w:val="00EC0FE2"/>
    <w:rsid w:val="00EC293F"/>
    <w:rsid w:val="00EC3C88"/>
    <w:rsid w:val="00EC41FD"/>
    <w:rsid w:val="00EC4D00"/>
    <w:rsid w:val="00EC563C"/>
    <w:rsid w:val="00EC5AB2"/>
    <w:rsid w:val="00EC6555"/>
    <w:rsid w:val="00EC6B6D"/>
    <w:rsid w:val="00ED1F0D"/>
    <w:rsid w:val="00ED2757"/>
    <w:rsid w:val="00ED39A3"/>
    <w:rsid w:val="00ED39CB"/>
    <w:rsid w:val="00ED5BB8"/>
    <w:rsid w:val="00ED6B35"/>
    <w:rsid w:val="00ED6CA5"/>
    <w:rsid w:val="00ED71A1"/>
    <w:rsid w:val="00ED7C48"/>
    <w:rsid w:val="00EE0392"/>
    <w:rsid w:val="00EE0F9C"/>
    <w:rsid w:val="00EE1190"/>
    <w:rsid w:val="00EE1417"/>
    <w:rsid w:val="00EE3FDC"/>
    <w:rsid w:val="00EE49C3"/>
    <w:rsid w:val="00EE546D"/>
    <w:rsid w:val="00EE7832"/>
    <w:rsid w:val="00EE7C05"/>
    <w:rsid w:val="00EE7C46"/>
    <w:rsid w:val="00EF0B33"/>
    <w:rsid w:val="00EF2CA4"/>
    <w:rsid w:val="00EF4661"/>
    <w:rsid w:val="00EF49E4"/>
    <w:rsid w:val="00EF5157"/>
    <w:rsid w:val="00EF6C4D"/>
    <w:rsid w:val="00F000A8"/>
    <w:rsid w:val="00F01ECF"/>
    <w:rsid w:val="00F04A7C"/>
    <w:rsid w:val="00F05589"/>
    <w:rsid w:val="00F05AC6"/>
    <w:rsid w:val="00F07B62"/>
    <w:rsid w:val="00F115C3"/>
    <w:rsid w:val="00F117B6"/>
    <w:rsid w:val="00F1199E"/>
    <w:rsid w:val="00F1267F"/>
    <w:rsid w:val="00F13135"/>
    <w:rsid w:val="00F14C07"/>
    <w:rsid w:val="00F17306"/>
    <w:rsid w:val="00F17760"/>
    <w:rsid w:val="00F205E7"/>
    <w:rsid w:val="00F206E4"/>
    <w:rsid w:val="00F20C60"/>
    <w:rsid w:val="00F2115F"/>
    <w:rsid w:val="00F21FDE"/>
    <w:rsid w:val="00F223F4"/>
    <w:rsid w:val="00F276C9"/>
    <w:rsid w:val="00F27E90"/>
    <w:rsid w:val="00F304D7"/>
    <w:rsid w:val="00F3089E"/>
    <w:rsid w:val="00F32BAE"/>
    <w:rsid w:val="00F34079"/>
    <w:rsid w:val="00F34399"/>
    <w:rsid w:val="00F3444E"/>
    <w:rsid w:val="00F3654A"/>
    <w:rsid w:val="00F3680E"/>
    <w:rsid w:val="00F36CC7"/>
    <w:rsid w:val="00F37563"/>
    <w:rsid w:val="00F37841"/>
    <w:rsid w:val="00F410CD"/>
    <w:rsid w:val="00F47BE9"/>
    <w:rsid w:val="00F51998"/>
    <w:rsid w:val="00F540D9"/>
    <w:rsid w:val="00F55169"/>
    <w:rsid w:val="00F56113"/>
    <w:rsid w:val="00F56F41"/>
    <w:rsid w:val="00F602EF"/>
    <w:rsid w:val="00F63279"/>
    <w:rsid w:val="00F632EA"/>
    <w:rsid w:val="00F63E30"/>
    <w:rsid w:val="00F660A1"/>
    <w:rsid w:val="00F67649"/>
    <w:rsid w:val="00F67753"/>
    <w:rsid w:val="00F70540"/>
    <w:rsid w:val="00F7109E"/>
    <w:rsid w:val="00F7293D"/>
    <w:rsid w:val="00F75FF6"/>
    <w:rsid w:val="00F76896"/>
    <w:rsid w:val="00F77A1A"/>
    <w:rsid w:val="00F77A83"/>
    <w:rsid w:val="00F77DDC"/>
    <w:rsid w:val="00F80D88"/>
    <w:rsid w:val="00F81158"/>
    <w:rsid w:val="00F81DB6"/>
    <w:rsid w:val="00F8216A"/>
    <w:rsid w:val="00F82CA3"/>
    <w:rsid w:val="00F836EB"/>
    <w:rsid w:val="00F85627"/>
    <w:rsid w:val="00F86416"/>
    <w:rsid w:val="00F87481"/>
    <w:rsid w:val="00F874C5"/>
    <w:rsid w:val="00F87A82"/>
    <w:rsid w:val="00F900C3"/>
    <w:rsid w:val="00F90389"/>
    <w:rsid w:val="00F90AE4"/>
    <w:rsid w:val="00F90E5D"/>
    <w:rsid w:val="00F91E45"/>
    <w:rsid w:val="00F92331"/>
    <w:rsid w:val="00F9336B"/>
    <w:rsid w:val="00F935CD"/>
    <w:rsid w:val="00F96405"/>
    <w:rsid w:val="00F96EE0"/>
    <w:rsid w:val="00F977DC"/>
    <w:rsid w:val="00F97F5A"/>
    <w:rsid w:val="00FA4766"/>
    <w:rsid w:val="00FA512B"/>
    <w:rsid w:val="00FA5AF1"/>
    <w:rsid w:val="00FA5DB2"/>
    <w:rsid w:val="00FA6611"/>
    <w:rsid w:val="00FA7363"/>
    <w:rsid w:val="00FA7810"/>
    <w:rsid w:val="00FB3AE0"/>
    <w:rsid w:val="00FB3D78"/>
    <w:rsid w:val="00FB3EA9"/>
    <w:rsid w:val="00FB55C7"/>
    <w:rsid w:val="00FB5886"/>
    <w:rsid w:val="00FB5CE1"/>
    <w:rsid w:val="00FB5DD0"/>
    <w:rsid w:val="00FB5E52"/>
    <w:rsid w:val="00FB66BF"/>
    <w:rsid w:val="00FB6C85"/>
    <w:rsid w:val="00FB7C25"/>
    <w:rsid w:val="00FC0263"/>
    <w:rsid w:val="00FC0AA4"/>
    <w:rsid w:val="00FC1A8A"/>
    <w:rsid w:val="00FC4A2E"/>
    <w:rsid w:val="00FC5057"/>
    <w:rsid w:val="00FC561B"/>
    <w:rsid w:val="00FC5B7F"/>
    <w:rsid w:val="00FC69DC"/>
    <w:rsid w:val="00FC7941"/>
    <w:rsid w:val="00FD117A"/>
    <w:rsid w:val="00FD1B3D"/>
    <w:rsid w:val="00FD2EBA"/>
    <w:rsid w:val="00FD3894"/>
    <w:rsid w:val="00FD65CC"/>
    <w:rsid w:val="00FD7DE3"/>
    <w:rsid w:val="00FE0993"/>
    <w:rsid w:val="00FE2540"/>
    <w:rsid w:val="00FE284E"/>
    <w:rsid w:val="00FF00D5"/>
    <w:rsid w:val="00FF1A83"/>
    <w:rsid w:val="00FF30F7"/>
    <w:rsid w:val="00FF34E4"/>
    <w:rsid w:val="00FF37D7"/>
    <w:rsid w:val="00FF3F4E"/>
    <w:rsid w:val="00FF63C3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startarrowwidth="narrow" startarrowlength="short" endarrowwidth="narrow" endarrowlength="short" weight="1.13pt"/>
    </o:shapedefaults>
    <o:shapelayout v:ext="edit">
      <o:idmap v:ext="edit" data="1"/>
    </o:shapelayout>
  </w:shapeDefaults>
  <w:decimalSymbol w:val=","/>
  <w:listSeparator w:val=";"/>
  <w14:docId w14:val="1FD1AA34"/>
  <w15:chartTrackingRefBased/>
  <w15:docId w15:val="{3131E68A-6B1C-4762-B6E9-F2F3E70F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Closing" w:semiHidden="1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rsid w:val="008D41C1"/>
    <w:pPr>
      <w:spacing w:line="276" w:lineRule="auto"/>
      <w:ind w:firstLine="851"/>
      <w:jc w:val="both"/>
    </w:pPr>
    <w:rPr>
      <w:sz w:val="24"/>
      <w:szCs w:val="22"/>
      <w:lang w:eastAsia="en-US"/>
    </w:rPr>
  </w:style>
  <w:style w:type="paragraph" w:styleId="14">
    <w:name w:val="heading 1"/>
    <w:basedOn w:val="IT1"/>
    <w:next w:val="23"/>
    <w:link w:val="15"/>
    <w:qFormat/>
    <w:rsid w:val="00C10888"/>
    <w:pPr>
      <w:keepNext/>
      <w:pageBreakBefore/>
      <w:numPr>
        <w:numId w:val="37"/>
      </w:numPr>
      <w:spacing w:after="360"/>
      <w:jc w:val="center"/>
      <w:outlineLvl w:val="0"/>
    </w:pPr>
    <w:rPr>
      <w:rFonts w:ascii="Times New Roman Полужирный" w:hAnsi="Times New Roman Полужирный"/>
      <w:b/>
      <w:caps/>
      <w:szCs w:val="32"/>
    </w:rPr>
  </w:style>
  <w:style w:type="paragraph" w:styleId="23">
    <w:name w:val="heading 2"/>
    <w:basedOn w:val="a6"/>
    <w:next w:val="a6"/>
    <w:link w:val="24"/>
    <w:qFormat/>
    <w:rsid w:val="00466CBE"/>
    <w:pPr>
      <w:keepNext/>
      <w:numPr>
        <w:ilvl w:val="1"/>
        <w:numId w:val="37"/>
      </w:numPr>
      <w:spacing w:before="240" w:after="240"/>
      <w:outlineLvl w:val="1"/>
    </w:pPr>
    <w:rPr>
      <w:b/>
      <w:szCs w:val="28"/>
      <w:lang w:eastAsia="ru-RU"/>
    </w:rPr>
  </w:style>
  <w:style w:type="paragraph" w:styleId="30">
    <w:name w:val="heading 3"/>
    <w:basedOn w:val="a6"/>
    <w:next w:val="a6"/>
    <w:link w:val="31"/>
    <w:qFormat/>
    <w:rsid w:val="008E2581"/>
    <w:pPr>
      <w:keepNext/>
      <w:numPr>
        <w:ilvl w:val="2"/>
        <w:numId w:val="37"/>
      </w:numPr>
      <w:spacing w:before="120" w:after="120"/>
      <w:outlineLvl w:val="2"/>
    </w:pPr>
    <w:rPr>
      <w:b/>
      <w:szCs w:val="28"/>
      <w:lang w:eastAsia="ru-RU"/>
    </w:rPr>
  </w:style>
  <w:style w:type="paragraph" w:styleId="40">
    <w:name w:val="heading 4"/>
    <w:next w:val="a6"/>
    <w:link w:val="41"/>
    <w:qFormat/>
    <w:rsid w:val="00DF15B8"/>
    <w:pPr>
      <w:keepNext/>
      <w:keepLines/>
      <w:numPr>
        <w:ilvl w:val="3"/>
        <w:numId w:val="1"/>
      </w:numPr>
      <w:suppressAutoHyphens/>
      <w:spacing w:before="240" w:after="240"/>
      <w:outlineLvl w:val="3"/>
    </w:pPr>
    <w:rPr>
      <w:b/>
      <w:snapToGrid w:val="0"/>
      <w:sz w:val="24"/>
      <w:szCs w:val="24"/>
    </w:rPr>
  </w:style>
  <w:style w:type="paragraph" w:styleId="5">
    <w:name w:val="heading 5"/>
    <w:next w:val="a6"/>
    <w:link w:val="50"/>
    <w:rsid w:val="00DF15B8"/>
    <w:pPr>
      <w:keepNext/>
      <w:keepLines/>
      <w:numPr>
        <w:ilvl w:val="4"/>
        <w:numId w:val="1"/>
      </w:numPr>
      <w:suppressAutoHyphens/>
      <w:spacing w:before="240" w:after="240"/>
      <w:outlineLvl w:val="4"/>
    </w:pPr>
    <w:rPr>
      <w:b/>
      <w:snapToGrid w:val="0"/>
      <w:sz w:val="24"/>
    </w:rPr>
  </w:style>
  <w:style w:type="paragraph" w:styleId="6">
    <w:name w:val="heading 6"/>
    <w:next w:val="a6"/>
    <w:link w:val="60"/>
    <w:rsid w:val="00DF15B8"/>
    <w:pPr>
      <w:keepNext/>
      <w:keepLines/>
      <w:suppressAutoHyphens/>
      <w:spacing w:before="240" w:after="240"/>
      <w:ind w:left="851"/>
      <w:outlineLvl w:val="5"/>
    </w:pPr>
    <w:rPr>
      <w:b/>
      <w:snapToGrid w:val="0"/>
      <w:sz w:val="24"/>
    </w:rPr>
  </w:style>
  <w:style w:type="paragraph" w:styleId="7">
    <w:name w:val="heading 7"/>
    <w:next w:val="a6"/>
    <w:link w:val="70"/>
    <w:rsid w:val="00DF15B8"/>
    <w:pPr>
      <w:keepNext/>
      <w:keepLines/>
      <w:suppressAutoHyphens/>
      <w:spacing w:before="240" w:after="240"/>
      <w:ind w:left="851"/>
      <w:outlineLvl w:val="6"/>
    </w:pPr>
    <w:rPr>
      <w:snapToGrid w:val="0"/>
      <w:sz w:val="24"/>
    </w:rPr>
  </w:style>
  <w:style w:type="paragraph" w:styleId="8">
    <w:name w:val="heading 8"/>
    <w:next w:val="a6"/>
    <w:link w:val="80"/>
    <w:rsid w:val="00DF15B8"/>
    <w:pPr>
      <w:keepNext/>
      <w:keepLines/>
      <w:suppressAutoHyphens/>
      <w:spacing w:before="240" w:after="240"/>
      <w:ind w:left="851"/>
      <w:outlineLvl w:val="7"/>
    </w:pPr>
    <w:rPr>
      <w:bCs/>
      <w:i/>
      <w:iCs/>
      <w:sz w:val="24"/>
      <w:szCs w:val="24"/>
    </w:rPr>
  </w:style>
  <w:style w:type="paragraph" w:styleId="9">
    <w:name w:val="heading 9"/>
    <w:next w:val="a6"/>
    <w:link w:val="90"/>
    <w:rsid w:val="00DF15B8"/>
    <w:pPr>
      <w:keepNext/>
      <w:keepLines/>
      <w:suppressAutoHyphens/>
      <w:spacing w:before="240" w:after="240"/>
      <w:ind w:left="851"/>
      <w:outlineLvl w:val="8"/>
    </w:pPr>
    <w:rPr>
      <w:rFonts w:cs="Arial"/>
      <w:b/>
      <w:bCs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link w:val="ab"/>
    <w:uiPriority w:val="99"/>
    <w:rsid w:val="00DF15B8"/>
    <w:pPr>
      <w:tabs>
        <w:tab w:val="center" w:pos="4153"/>
        <w:tab w:val="right" w:pos="8306"/>
      </w:tabs>
      <w:spacing w:after="120"/>
      <w:jc w:val="center"/>
    </w:pPr>
    <w:rPr>
      <w:sz w:val="24"/>
    </w:rPr>
  </w:style>
  <w:style w:type="paragraph" w:styleId="ac">
    <w:name w:val="footer"/>
    <w:basedOn w:val="a6"/>
    <w:link w:val="ad"/>
    <w:rsid w:val="00DF15B8"/>
    <w:pPr>
      <w:tabs>
        <w:tab w:val="center" w:pos="4153"/>
      </w:tabs>
      <w:autoSpaceDE w:val="0"/>
      <w:autoSpaceDN w:val="0"/>
      <w:adjustRightInd w:val="0"/>
    </w:pPr>
    <w:rPr>
      <w:rFonts w:cs="Arial"/>
    </w:rPr>
  </w:style>
  <w:style w:type="character" w:styleId="ae">
    <w:name w:val="page number"/>
    <w:rsid w:val="00DF15B8"/>
  </w:style>
  <w:style w:type="character" w:styleId="af">
    <w:name w:val="Subtle Emphasis"/>
    <w:basedOn w:val="a7"/>
    <w:uiPriority w:val="19"/>
    <w:rsid w:val="006141FB"/>
    <w:rPr>
      <w:i/>
      <w:iCs/>
      <w:color w:val="404040" w:themeColor="text1" w:themeTint="BF"/>
    </w:rPr>
  </w:style>
  <w:style w:type="character" w:customStyle="1" w:styleId="ad">
    <w:name w:val="Нижний колонтитул Знак"/>
    <w:link w:val="ac"/>
    <w:rsid w:val="00DD64CA"/>
    <w:rPr>
      <w:rFonts w:cs="Arial"/>
      <w:szCs w:val="22"/>
      <w:lang w:eastAsia="en-US"/>
    </w:rPr>
  </w:style>
  <w:style w:type="character" w:styleId="af0">
    <w:name w:val="Subtle Reference"/>
    <w:basedOn w:val="a7"/>
    <w:uiPriority w:val="31"/>
    <w:rsid w:val="00720487"/>
    <w:rPr>
      <w:smallCaps/>
      <w:color w:val="5A5A5A" w:themeColor="text1" w:themeTint="A5"/>
    </w:rPr>
  </w:style>
  <w:style w:type="paragraph" w:styleId="16">
    <w:name w:val="toc 1"/>
    <w:next w:val="a6"/>
    <w:uiPriority w:val="39"/>
    <w:rsid w:val="00AD7F3F"/>
    <w:pPr>
      <w:tabs>
        <w:tab w:val="left" w:pos="285"/>
        <w:tab w:val="right" w:leader="dot" w:pos="10206"/>
      </w:tabs>
      <w:spacing w:line="276" w:lineRule="auto"/>
    </w:pPr>
    <w:rPr>
      <w:rFonts w:cs="Arial"/>
      <w:b/>
      <w:bCs/>
      <w:noProof/>
      <w:sz w:val="24"/>
      <w:szCs w:val="24"/>
    </w:rPr>
  </w:style>
  <w:style w:type="paragraph" w:styleId="25">
    <w:name w:val="toc 2"/>
    <w:next w:val="a6"/>
    <w:uiPriority w:val="39"/>
    <w:rsid w:val="00AD7F3F"/>
    <w:pPr>
      <w:tabs>
        <w:tab w:val="left" w:pos="741"/>
        <w:tab w:val="right" w:leader="dot" w:pos="10206"/>
      </w:tabs>
      <w:spacing w:line="276" w:lineRule="auto"/>
      <w:contextualSpacing/>
    </w:pPr>
    <w:rPr>
      <w:bCs/>
      <w:noProof/>
      <w:sz w:val="24"/>
      <w:szCs w:val="24"/>
    </w:rPr>
  </w:style>
  <w:style w:type="paragraph" w:styleId="32">
    <w:name w:val="toc 3"/>
    <w:next w:val="a6"/>
    <w:uiPriority w:val="39"/>
    <w:rsid w:val="00DF15B8"/>
    <w:pPr>
      <w:tabs>
        <w:tab w:val="left" w:pos="1368"/>
        <w:tab w:val="right" w:leader="dot" w:pos="10206"/>
      </w:tabs>
      <w:ind w:left="567"/>
    </w:pPr>
    <w:rPr>
      <w:noProof/>
      <w:sz w:val="24"/>
      <w:szCs w:val="24"/>
    </w:rPr>
  </w:style>
  <w:style w:type="character" w:styleId="af1">
    <w:name w:val="Hyperlink"/>
    <w:basedOn w:val="a7"/>
    <w:uiPriority w:val="99"/>
    <w:unhideWhenUsed/>
    <w:rsid w:val="00CF2B7E"/>
    <w:rPr>
      <w:color w:val="0563C1" w:themeColor="hyperlink"/>
      <w:u w:val="single"/>
    </w:rPr>
  </w:style>
  <w:style w:type="paragraph" w:styleId="af2">
    <w:name w:val="Balloon Text"/>
    <w:basedOn w:val="a6"/>
    <w:link w:val="af3"/>
    <w:semiHidden/>
    <w:rsid w:val="00DF15B8"/>
    <w:rPr>
      <w:rFonts w:ascii="Tahoma" w:hAnsi="Tahoma" w:cs="Tahoma"/>
      <w:sz w:val="16"/>
      <w:szCs w:val="16"/>
    </w:rPr>
  </w:style>
  <w:style w:type="paragraph" w:styleId="af4">
    <w:name w:val="annotation subject"/>
    <w:basedOn w:val="a6"/>
    <w:next w:val="a6"/>
    <w:link w:val="af5"/>
    <w:semiHidden/>
    <w:rsid w:val="008E2581"/>
    <w:rPr>
      <w:b/>
      <w:bCs/>
    </w:rPr>
  </w:style>
  <w:style w:type="character" w:customStyle="1" w:styleId="af3">
    <w:name w:val="Текст выноски Знак"/>
    <w:link w:val="af2"/>
    <w:semiHidden/>
    <w:rsid w:val="00550346"/>
    <w:rPr>
      <w:rFonts w:ascii="Tahoma" w:hAnsi="Tahoma" w:cs="Tahoma"/>
      <w:sz w:val="16"/>
      <w:szCs w:val="16"/>
      <w:lang w:eastAsia="en-US"/>
    </w:rPr>
  </w:style>
  <w:style w:type="character" w:customStyle="1" w:styleId="af5">
    <w:name w:val="Тема примечания Знак"/>
    <w:link w:val="af4"/>
    <w:semiHidden/>
    <w:rsid w:val="006A37EF"/>
    <w:rPr>
      <w:b/>
      <w:bCs/>
      <w:szCs w:val="22"/>
      <w:lang w:eastAsia="en-US"/>
    </w:rPr>
  </w:style>
  <w:style w:type="paragraph" w:styleId="71">
    <w:name w:val="index 7"/>
    <w:basedOn w:val="a6"/>
    <w:next w:val="a6"/>
    <w:autoRedefine/>
    <w:semiHidden/>
    <w:rsid w:val="00DF15B8"/>
    <w:pPr>
      <w:ind w:left="1400" w:hanging="200"/>
    </w:pPr>
  </w:style>
  <w:style w:type="paragraph" w:styleId="91">
    <w:name w:val="index 9"/>
    <w:basedOn w:val="a6"/>
    <w:next w:val="a6"/>
    <w:autoRedefine/>
    <w:semiHidden/>
    <w:rsid w:val="00DF15B8"/>
    <w:pPr>
      <w:ind w:left="1800" w:hanging="200"/>
    </w:pPr>
  </w:style>
  <w:style w:type="table" w:styleId="af6">
    <w:name w:val="Table Grid"/>
    <w:basedOn w:val="a8"/>
    <w:rsid w:val="00DF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Верхний колонтитул Знак"/>
    <w:link w:val="aa"/>
    <w:uiPriority w:val="99"/>
    <w:rsid w:val="00DF15B8"/>
    <w:rPr>
      <w:sz w:val="24"/>
    </w:rPr>
  </w:style>
  <w:style w:type="character" w:customStyle="1" w:styleId="15">
    <w:name w:val="Заголовок 1 Знак"/>
    <w:link w:val="14"/>
    <w:rsid w:val="004F7F2B"/>
    <w:rPr>
      <w:rFonts w:ascii="Times New Roman Полужирный" w:eastAsia="Calibri" w:hAnsi="Times New Roman Полужирный"/>
      <w:b/>
      <w:caps/>
      <w:sz w:val="24"/>
      <w:szCs w:val="32"/>
      <w:lang w:eastAsia="en-US"/>
    </w:rPr>
  </w:style>
  <w:style w:type="character" w:customStyle="1" w:styleId="31">
    <w:name w:val="Заголовок 3 Знак"/>
    <w:link w:val="30"/>
    <w:rsid w:val="008E2581"/>
    <w:rPr>
      <w:b/>
      <w:sz w:val="24"/>
      <w:szCs w:val="28"/>
    </w:rPr>
  </w:style>
  <w:style w:type="character" w:styleId="af7">
    <w:name w:val="Placeholder Text"/>
    <w:uiPriority w:val="99"/>
    <w:semiHidden/>
    <w:rsid w:val="00CA2F42"/>
    <w:rPr>
      <w:color w:val="808080"/>
    </w:rPr>
  </w:style>
  <w:style w:type="paragraph" w:styleId="af8">
    <w:name w:val="Revision"/>
    <w:hidden/>
    <w:uiPriority w:val="99"/>
    <w:semiHidden/>
    <w:rsid w:val="00CA2F42"/>
    <w:rPr>
      <w:szCs w:val="22"/>
      <w:lang w:eastAsia="en-US"/>
    </w:rPr>
  </w:style>
  <w:style w:type="table" w:customStyle="1" w:styleId="af9">
    <w:name w:val="Таблица"/>
    <w:basedOn w:val="a8"/>
    <w:semiHidden/>
    <w:locked/>
    <w:rsid w:val="00CA2F42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numbering" w:styleId="111111">
    <w:name w:val="Outline List 2"/>
    <w:basedOn w:val="a9"/>
    <w:rsid w:val="00CA2F42"/>
    <w:pPr>
      <w:numPr>
        <w:numId w:val="2"/>
      </w:numPr>
    </w:pPr>
  </w:style>
  <w:style w:type="numbering" w:styleId="1ai">
    <w:name w:val="Outline List 1"/>
    <w:basedOn w:val="a9"/>
    <w:rsid w:val="00CA2F42"/>
    <w:pPr>
      <w:numPr>
        <w:numId w:val="3"/>
      </w:numPr>
    </w:pPr>
  </w:style>
  <w:style w:type="table" w:customStyle="1" w:styleId="Table">
    <w:name w:val="Table"/>
    <w:basedOn w:val="a8"/>
    <w:semiHidden/>
    <w:locked/>
    <w:rsid w:val="00CA2F42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2">
    <w:name w:val="Table Web 2"/>
    <w:basedOn w:val="a8"/>
    <w:rsid w:val="00CA2F4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rsid w:val="00CA2F4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Elegant"/>
    <w:basedOn w:val="a8"/>
    <w:rsid w:val="00CA2F4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8"/>
    <w:rsid w:val="00CA2F4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rsid w:val="00CA2F4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8"/>
    <w:rsid w:val="00CA2F4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rsid w:val="00CA2F4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8"/>
    <w:rsid w:val="00CA2F4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8"/>
    <w:rsid w:val="00CA2F4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b">
    <w:name w:val="Невидимая таблица"/>
    <w:basedOn w:val="a8"/>
    <w:semiHidden/>
    <w:locked/>
    <w:rsid w:val="00CA2F42"/>
    <w:pPr>
      <w:spacing w:before="60" w:after="60"/>
    </w:pPr>
    <w:tblPr/>
  </w:style>
  <w:style w:type="table" w:styleId="19">
    <w:name w:val="Table 3D effects 1"/>
    <w:basedOn w:val="a8"/>
    <w:rsid w:val="00CA2F4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8"/>
    <w:rsid w:val="00CA2F4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rsid w:val="00CA2F4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Simple 1"/>
    <w:basedOn w:val="a8"/>
    <w:rsid w:val="00CA2F4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Simple 2"/>
    <w:basedOn w:val="a8"/>
    <w:rsid w:val="00CA2F4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Simple 3"/>
    <w:basedOn w:val="a8"/>
    <w:rsid w:val="00CA2F4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a">
    <w:name w:val="Table Grid 2"/>
    <w:basedOn w:val="a8"/>
    <w:rsid w:val="00CA2F4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Grid 3"/>
    <w:basedOn w:val="a8"/>
    <w:rsid w:val="00CA2F4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8"/>
    <w:rsid w:val="00CA2F4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rsid w:val="00CA2F4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8"/>
    <w:rsid w:val="00CA2F4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rsid w:val="00CA2F4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8"/>
    <w:rsid w:val="00CA2F4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rsid w:val="00CA2F4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d">
    <w:name w:val="Table Professional"/>
    <w:basedOn w:val="a8"/>
    <w:rsid w:val="00CA2F4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9"/>
    <w:rsid w:val="00CA2F42"/>
    <w:pPr>
      <w:numPr>
        <w:numId w:val="4"/>
      </w:numPr>
    </w:pPr>
  </w:style>
  <w:style w:type="table" w:styleId="1b">
    <w:name w:val="Table Columns 1"/>
    <w:basedOn w:val="a8"/>
    <w:rsid w:val="00CA2F4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8"/>
    <w:rsid w:val="00CA2F4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8"/>
    <w:rsid w:val="00CA2F4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8"/>
    <w:rsid w:val="00CA2F4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8"/>
    <w:rsid w:val="00CA2F4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8"/>
    <w:rsid w:val="00CA2F4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rsid w:val="00CA2F4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rsid w:val="00CA2F4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rsid w:val="00CA2F4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rsid w:val="00CA2F4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rsid w:val="00CA2F4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rsid w:val="00CA2F4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rsid w:val="00CA2F4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c">
    <w:name w:val="Table Colorful 1"/>
    <w:basedOn w:val="a8"/>
    <w:rsid w:val="00CA2F4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8"/>
    <w:rsid w:val="00CA2F4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8"/>
    <w:rsid w:val="00CA2F4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24">
    <w:name w:val="Заголовок 2 Знак"/>
    <w:link w:val="23"/>
    <w:rsid w:val="00466CBE"/>
    <w:rPr>
      <w:b/>
      <w:sz w:val="24"/>
      <w:szCs w:val="28"/>
    </w:rPr>
  </w:style>
  <w:style w:type="character" w:customStyle="1" w:styleId="41">
    <w:name w:val="Заголовок 4 Знак"/>
    <w:link w:val="40"/>
    <w:rsid w:val="00CA2F42"/>
    <w:rPr>
      <w:b/>
      <w:snapToGrid w:val="0"/>
      <w:sz w:val="24"/>
      <w:szCs w:val="24"/>
    </w:rPr>
  </w:style>
  <w:style w:type="character" w:customStyle="1" w:styleId="50">
    <w:name w:val="Заголовок 5 Знак"/>
    <w:link w:val="5"/>
    <w:rsid w:val="00CA2F42"/>
    <w:rPr>
      <w:b/>
      <w:snapToGrid w:val="0"/>
      <w:sz w:val="24"/>
    </w:rPr>
  </w:style>
  <w:style w:type="character" w:customStyle="1" w:styleId="60">
    <w:name w:val="Заголовок 6 Знак"/>
    <w:link w:val="6"/>
    <w:rsid w:val="00DF15B8"/>
    <w:rPr>
      <w:b/>
      <w:snapToGrid w:val="0"/>
      <w:sz w:val="24"/>
    </w:rPr>
  </w:style>
  <w:style w:type="character" w:customStyle="1" w:styleId="70">
    <w:name w:val="Заголовок 7 Знак"/>
    <w:link w:val="7"/>
    <w:rsid w:val="00DF15B8"/>
    <w:rPr>
      <w:snapToGrid w:val="0"/>
      <w:sz w:val="24"/>
    </w:rPr>
  </w:style>
  <w:style w:type="character" w:customStyle="1" w:styleId="80">
    <w:name w:val="Заголовок 8 Знак"/>
    <w:link w:val="8"/>
    <w:rsid w:val="00DF15B8"/>
    <w:rPr>
      <w:bCs/>
      <w:i/>
      <w:iCs/>
      <w:sz w:val="24"/>
      <w:szCs w:val="24"/>
    </w:rPr>
  </w:style>
  <w:style w:type="character" w:customStyle="1" w:styleId="90">
    <w:name w:val="Заголовок 9 Знак"/>
    <w:link w:val="9"/>
    <w:rsid w:val="00DF15B8"/>
    <w:rPr>
      <w:rFonts w:cs="Arial"/>
      <w:b/>
      <w:bCs/>
      <w:szCs w:val="22"/>
    </w:rPr>
  </w:style>
  <w:style w:type="numbering" w:customStyle="1" w:styleId="a0">
    <w:name w:val="Стиль многоуровневый"/>
    <w:basedOn w:val="a9"/>
    <w:locked/>
    <w:rsid w:val="00CA2F42"/>
    <w:pPr>
      <w:numPr>
        <w:numId w:val="5"/>
      </w:numPr>
    </w:pPr>
  </w:style>
  <w:style w:type="numbering" w:customStyle="1" w:styleId="a1">
    <w:name w:val="Стиль многоуровневый полужирный"/>
    <w:basedOn w:val="a9"/>
    <w:locked/>
    <w:rsid w:val="00CA2F42"/>
    <w:pPr>
      <w:numPr>
        <w:numId w:val="6"/>
      </w:numPr>
    </w:pPr>
  </w:style>
  <w:style w:type="numbering" w:customStyle="1" w:styleId="a2">
    <w:name w:val="Стиль нумерованный"/>
    <w:basedOn w:val="a9"/>
    <w:semiHidden/>
    <w:locked/>
    <w:rsid w:val="00CA2F42"/>
    <w:pPr>
      <w:numPr>
        <w:numId w:val="7"/>
      </w:numPr>
    </w:pPr>
  </w:style>
  <w:style w:type="numbering" w:customStyle="1" w:styleId="a5">
    <w:name w:val="Стиль маркированный"/>
    <w:basedOn w:val="a9"/>
    <w:locked/>
    <w:rsid w:val="00CA2F42"/>
    <w:pPr>
      <w:numPr>
        <w:numId w:val="8"/>
      </w:numPr>
    </w:pPr>
  </w:style>
  <w:style w:type="paragraph" w:customStyle="1" w:styleId="2d">
    <w:name w:val="оглавление 2"/>
    <w:basedOn w:val="a6"/>
    <w:semiHidden/>
    <w:locked/>
    <w:rsid w:val="00CA2F42"/>
    <w:pPr>
      <w:tabs>
        <w:tab w:val="right" w:leader="dot" w:pos="9922"/>
      </w:tabs>
      <w:ind w:left="198"/>
    </w:pPr>
    <w:rPr>
      <w:szCs w:val="24"/>
      <w:lang w:eastAsia="ru-RU"/>
    </w:rPr>
  </w:style>
  <w:style w:type="paragraph" w:customStyle="1" w:styleId="39">
    <w:name w:val="оглавление 3"/>
    <w:basedOn w:val="a6"/>
    <w:semiHidden/>
    <w:locked/>
    <w:rsid w:val="00CA2F42"/>
    <w:pPr>
      <w:tabs>
        <w:tab w:val="right" w:leader="dot" w:pos="9922"/>
      </w:tabs>
      <w:ind w:left="403"/>
    </w:pPr>
    <w:rPr>
      <w:szCs w:val="24"/>
      <w:lang w:eastAsia="ru-RU"/>
    </w:rPr>
  </w:style>
  <w:style w:type="table" w:customStyle="1" w:styleId="TableNormal0">
    <w:name w:val="Table Normal_0"/>
    <w:uiPriority w:val="99"/>
    <w:semiHidden/>
    <w:unhideWhenUsed/>
    <w:rsid w:val="00CA2F42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8"/>
    <w:rsid w:val="00550346"/>
    <w:pPr>
      <w:spacing w:line="360" w:lineRule="auto"/>
      <w:ind w:firstLine="85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8"/>
    <w:rsid w:val="00550346"/>
    <w:pPr>
      <w:spacing w:line="360" w:lineRule="auto"/>
      <w:ind w:firstLine="85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e">
    <w:name w:val="Table Theme"/>
    <w:basedOn w:val="a8"/>
    <w:rsid w:val="00550346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a9"/>
    <w:next w:val="111111"/>
    <w:rsid w:val="00550346"/>
    <w:pPr>
      <w:numPr>
        <w:numId w:val="9"/>
      </w:numPr>
    </w:pPr>
  </w:style>
  <w:style w:type="numbering" w:customStyle="1" w:styleId="1ai1">
    <w:name w:val="1 / a / i1"/>
    <w:basedOn w:val="a9"/>
    <w:next w:val="1ai"/>
    <w:rsid w:val="00550346"/>
    <w:pPr>
      <w:numPr>
        <w:numId w:val="10"/>
      </w:numPr>
    </w:pPr>
  </w:style>
  <w:style w:type="numbering" w:customStyle="1" w:styleId="10">
    <w:name w:val="Статья / Раздел1"/>
    <w:basedOn w:val="a9"/>
    <w:next w:val="a3"/>
    <w:rsid w:val="00550346"/>
    <w:pPr>
      <w:numPr>
        <w:numId w:val="11"/>
      </w:numPr>
    </w:pPr>
  </w:style>
  <w:style w:type="numbering" w:customStyle="1" w:styleId="phadditiontitle">
    <w:name w:val="ph_additiontitle"/>
    <w:rsid w:val="00550346"/>
    <w:pPr>
      <w:numPr>
        <w:numId w:val="17"/>
      </w:numPr>
    </w:pPr>
  </w:style>
  <w:style w:type="paragraph" w:customStyle="1" w:styleId="aff">
    <w:name w:val="Основной текст документа"/>
    <w:basedOn w:val="a6"/>
    <w:link w:val="aff0"/>
    <w:semiHidden/>
    <w:rsid w:val="00550346"/>
    <w:pPr>
      <w:autoSpaceDN w:val="0"/>
      <w:adjustRightInd w:val="0"/>
      <w:spacing w:before="60" w:after="60" w:line="377" w:lineRule="auto"/>
      <w:textAlignment w:val="baseline"/>
    </w:pPr>
    <w:rPr>
      <w:szCs w:val="24"/>
      <w:lang w:val="x-none" w:eastAsia="x-none"/>
    </w:rPr>
  </w:style>
  <w:style w:type="character" w:customStyle="1" w:styleId="aff0">
    <w:name w:val="Основной текст документа Знак"/>
    <w:link w:val="aff"/>
    <w:semiHidden/>
    <w:rsid w:val="00550346"/>
    <w:rPr>
      <w:sz w:val="24"/>
      <w:szCs w:val="24"/>
      <w:lang w:val="x-none" w:eastAsia="x-none"/>
    </w:rPr>
  </w:style>
  <w:style w:type="paragraph" w:customStyle="1" w:styleId="1e">
    <w:name w:val="Текст выноски1"/>
    <w:basedOn w:val="a6"/>
    <w:semiHidden/>
    <w:rsid w:val="00550346"/>
    <w:rPr>
      <w:rFonts w:ascii="Tahoma" w:hAnsi="Tahoma" w:cs="Tahoma"/>
      <w:sz w:val="16"/>
      <w:szCs w:val="16"/>
      <w:lang w:eastAsia="ru-RU"/>
    </w:rPr>
  </w:style>
  <w:style w:type="numbering" w:customStyle="1" w:styleId="123">
    <w:name w:val="Текущий список12"/>
    <w:locked/>
    <w:rsid w:val="00550346"/>
    <w:pPr>
      <w:numPr>
        <w:numId w:val="27"/>
      </w:numPr>
    </w:pPr>
  </w:style>
  <w:style w:type="numbering" w:customStyle="1" w:styleId="1ai2">
    <w:name w:val="1 / a / i2"/>
    <w:basedOn w:val="a9"/>
    <w:next w:val="1ai"/>
    <w:rsid w:val="00550346"/>
    <w:pPr>
      <w:numPr>
        <w:numId w:val="25"/>
      </w:numPr>
    </w:pPr>
  </w:style>
  <w:style w:type="numbering" w:customStyle="1" w:styleId="1111112">
    <w:name w:val="1 / 1.1 / 1.1.12"/>
    <w:basedOn w:val="a9"/>
    <w:next w:val="111111"/>
    <w:rsid w:val="00550346"/>
    <w:pPr>
      <w:numPr>
        <w:numId w:val="24"/>
      </w:numPr>
    </w:pPr>
  </w:style>
  <w:style w:type="numbering" w:customStyle="1" w:styleId="20">
    <w:name w:val="Статья / Раздел2"/>
    <w:basedOn w:val="a9"/>
    <w:next w:val="a3"/>
    <w:rsid w:val="00550346"/>
    <w:pPr>
      <w:numPr>
        <w:numId w:val="12"/>
      </w:numPr>
    </w:pPr>
  </w:style>
  <w:style w:type="numbering" w:customStyle="1" w:styleId="1">
    <w:name w:val="Стиль маркированный1"/>
    <w:basedOn w:val="a9"/>
    <w:locked/>
    <w:rsid w:val="00550346"/>
    <w:pPr>
      <w:numPr>
        <w:numId w:val="14"/>
      </w:numPr>
    </w:pPr>
  </w:style>
  <w:style w:type="numbering" w:customStyle="1" w:styleId="51">
    <w:name w:val="Стиль51"/>
    <w:locked/>
    <w:rsid w:val="00550346"/>
    <w:pPr>
      <w:numPr>
        <w:numId w:val="15"/>
      </w:numPr>
    </w:pPr>
  </w:style>
  <w:style w:type="character" w:customStyle="1" w:styleId="-11">
    <w:name w:val="Цветной список - Акцент 1 Знак"/>
    <w:link w:val="-12"/>
    <w:uiPriority w:val="34"/>
    <w:rsid w:val="00550346"/>
    <w:rPr>
      <w:sz w:val="24"/>
      <w:szCs w:val="24"/>
    </w:rPr>
  </w:style>
  <w:style w:type="table" w:styleId="-12">
    <w:name w:val="Colorful List Accent 1"/>
    <w:basedOn w:val="a8"/>
    <w:link w:val="-11"/>
    <w:uiPriority w:val="34"/>
    <w:rsid w:val="00550346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">
    <w:name w:val="HTML Top of Form"/>
    <w:basedOn w:val="a6"/>
    <w:next w:val="a6"/>
    <w:link w:val="z-0"/>
    <w:hidden/>
    <w:uiPriority w:val="99"/>
    <w:unhideWhenUsed/>
    <w:rsid w:val="00550346"/>
    <w:pPr>
      <w:pBdr>
        <w:bottom w:val="single" w:sz="6" w:space="1" w:color="auto"/>
      </w:pBdr>
      <w:spacing w:line="377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rsid w:val="0055034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6"/>
    <w:next w:val="a6"/>
    <w:link w:val="z-2"/>
    <w:hidden/>
    <w:uiPriority w:val="99"/>
    <w:unhideWhenUsed/>
    <w:rsid w:val="00550346"/>
    <w:pPr>
      <w:pBdr>
        <w:top w:val="single" w:sz="6" w:space="1" w:color="auto"/>
      </w:pBdr>
      <w:spacing w:line="377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rsid w:val="00550346"/>
    <w:rPr>
      <w:rFonts w:ascii="Arial" w:hAnsi="Arial" w:cs="Arial"/>
      <w:vanish/>
      <w:sz w:val="16"/>
      <w:szCs w:val="16"/>
    </w:rPr>
  </w:style>
  <w:style w:type="numbering" w:customStyle="1" w:styleId="a">
    <w:name w:val="Маркированный список (тире)"/>
    <w:basedOn w:val="a9"/>
    <w:uiPriority w:val="99"/>
    <w:rsid w:val="00550346"/>
    <w:pPr>
      <w:numPr>
        <w:numId w:val="26"/>
      </w:numPr>
    </w:pPr>
  </w:style>
  <w:style w:type="paragraph" w:customStyle="1" w:styleId="Revision1">
    <w:name w:val="Revision1"/>
    <w:hidden/>
    <w:uiPriority w:val="99"/>
    <w:semiHidden/>
    <w:rsid w:val="00550346"/>
    <w:rPr>
      <w:sz w:val="24"/>
      <w:szCs w:val="24"/>
      <w:lang w:eastAsia="ar-SA"/>
    </w:rPr>
  </w:style>
  <w:style w:type="numbering" w:customStyle="1" w:styleId="112">
    <w:name w:val="Текущий список112"/>
    <w:locked/>
    <w:rsid w:val="00550346"/>
    <w:pPr>
      <w:numPr>
        <w:numId w:val="28"/>
      </w:numPr>
    </w:pPr>
  </w:style>
  <w:style w:type="numbering" w:customStyle="1" w:styleId="1ai3">
    <w:name w:val="1 / a / i3"/>
    <w:basedOn w:val="a9"/>
    <w:next w:val="1ai"/>
    <w:rsid w:val="00550346"/>
    <w:pPr>
      <w:numPr>
        <w:numId w:val="13"/>
      </w:numPr>
    </w:pPr>
  </w:style>
  <w:style w:type="table" w:customStyle="1" w:styleId="Table1">
    <w:name w:val="Table1"/>
    <w:basedOn w:val="a8"/>
    <w:semiHidden/>
    <w:locked/>
    <w:rsid w:val="00550346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">
    <w:name w:val="Невидимая таблица1"/>
    <w:basedOn w:val="a8"/>
    <w:semiHidden/>
    <w:locked/>
    <w:rsid w:val="00550346"/>
    <w:pPr>
      <w:spacing w:before="60" w:after="60"/>
    </w:pPr>
    <w:tblPr/>
  </w:style>
  <w:style w:type="numbering" w:customStyle="1" w:styleId="2">
    <w:name w:val="Стиль маркированный2"/>
    <w:basedOn w:val="a9"/>
    <w:locked/>
    <w:rsid w:val="00550346"/>
    <w:pPr>
      <w:numPr>
        <w:numId w:val="19"/>
      </w:numPr>
    </w:pPr>
  </w:style>
  <w:style w:type="numbering" w:customStyle="1" w:styleId="52">
    <w:name w:val="Стиль52"/>
    <w:locked/>
    <w:rsid w:val="00550346"/>
    <w:pPr>
      <w:numPr>
        <w:numId w:val="20"/>
      </w:numPr>
    </w:pPr>
  </w:style>
  <w:style w:type="numbering" w:customStyle="1" w:styleId="13">
    <w:name w:val="Текущий список13"/>
    <w:locked/>
    <w:rsid w:val="00550346"/>
    <w:pPr>
      <w:numPr>
        <w:numId w:val="21"/>
      </w:numPr>
    </w:pPr>
  </w:style>
  <w:style w:type="numbering" w:customStyle="1" w:styleId="21">
    <w:name w:val="Маркированный список (тире)2"/>
    <w:basedOn w:val="a9"/>
    <w:uiPriority w:val="99"/>
    <w:rsid w:val="00550346"/>
    <w:pPr>
      <w:numPr>
        <w:numId w:val="22"/>
      </w:numPr>
    </w:pPr>
  </w:style>
  <w:style w:type="numbering" w:customStyle="1" w:styleId="113">
    <w:name w:val="Текущий список113"/>
    <w:locked/>
    <w:rsid w:val="00550346"/>
    <w:pPr>
      <w:numPr>
        <w:numId w:val="16"/>
      </w:numPr>
    </w:pPr>
  </w:style>
  <w:style w:type="numbering" w:customStyle="1" w:styleId="122">
    <w:name w:val="Текущий список122"/>
    <w:locked/>
    <w:rsid w:val="00550346"/>
    <w:pPr>
      <w:numPr>
        <w:numId w:val="23"/>
      </w:numPr>
    </w:pPr>
  </w:style>
  <w:style w:type="numbering" w:customStyle="1" w:styleId="11">
    <w:name w:val="Маркированный список (тире)11"/>
    <w:basedOn w:val="a9"/>
    <w:uiPriority w:val="99"/>
    <w:rsid w:val="00550346"/>
    <w:pPr>
      <w:numPr>
        <w:numId w:val="18"/>
      </w:numPr>
    </w:pPr>
  </w:style>
  <w:style w:type="numbering" w:customStyle="1" w:styleId="ListBulleted">
    <w:name w:val="List_Bulleted"/>
    <w:rsid w:val="00550346"/>
    <w:pPr>
      <w:numPr>
        <w:numId w:val="29"/>
      </w:numPr>
    </w:pPr>
  </w:style>
  <w:style w:type="numbering" w:customStyle="1" w:styleId="22">
    <w:name w:val="Стиль2"/>
    <w:uiPriority w:val="99"/>
    <w:rsid w:val="00550346"/>
    <w:pPr>
      <w:numPr>
        <w:numId w:val="30"/>
      </w:numPr>
    </w:pPr>
  </w:style>
  <w:style w:type="numbering" w:customStyle="1" w:styleId="3">
    <w:name w:val="Стиль3"/>
    <w:uiPriority w:val="99"/>
    <w:rsid w:val="00550346"/>
    <w:pPr>
      <w:numPr>
        <w:numId w:val="31"/>
      </w:numPr>
    </w:pPr>
  </w:style>
  <w:style w:type="numbering" w:customStyle="1" w:styleId="53">
    <w:name w:val="Стиль53"/>
    <w:uiPriority w:val="99"/>
    <w:rsid w:val="00550346"/>
    <w:pPr>
      <w:numPr>
        <w:numId w:val="32"/>
      </w:numPr>
    </w:pPr>
  </w:style>
  <w:style w:type="numbering" w:customStyle="1" w:styleId="4">
    <w:name w:val="Стиль4"/>
    <w:uiPriority w:val="99"/>
    <w:rsid w:val="00550346"/>
    <w:pPr>
      <w:numPr>
        <w:numId w:val="33"/>
      </w:numPr>
    </w:pPr>
  </w:style>
  <w:style w:type="numbering" w:customStyle="1" w:styleId="TextBulletList">
    <w:name w:val="TextBulletList"/>
    <w:uiPriority w:val="99"/>
    <w:rsid w:val="00550346"/>
    <w:pPr>
      <w:numPr>
        <w:numId w:val="34"/>
      </w:numPr>
    </w:pPr>
  </w:style>
  <w:style w:type="paragraph" w:styleId="aff1">
    <w:name w:val="toa heading"/>
    <w:basedOn w:val="a6"/>
    <w:next w:val="a6"/>
    <w:semiHidden/>
    <w:rsid w:val="00DF15B8"/>
    <w:pPr>
      <w:spacing w:before="120"/>
    </w:pPr>
    <w:rPr>
      <w:rFonts w:ascii="Arial" w:hAnsi="Arial" w:cs="Arial"/>
      <w:b/>
      <w:bCs/>
      <w:szCs w:val="24"/>
    </w:rPr>
  </w:style>
  <w:style w:type="character" w:styleId="aff2">
    <w:name w:val="endnote reference"/>
    <w:semiHidden/>
    <w:rsid w:val="00DF15B8"/>
    <w:rPr>
      <w:vertAlign w:val="superscript"/>
    </w:rPr>
  </w:style>
  <w:style w:type="paragraph" w:styleId="aff3">
    <w:name w:val="Document Map"/>
    <w:basedOn w:val="a6"/>
    <w:link w:val="aff4"/>
    <w:semiHidden/>
    <w:rsid w:val="00DF15B8"/>
    <w:pPr>
      <w:shd w:val="clear" w:color="auto" w:fill="000080"/>
    </w:pPr>
    <w:rPr>
      <w:rFonts w:ascii="Tahoma" w:hAnsi="Tahoma" w:cs="Tahoma"/>
    </w:rPr>
  </w:style>
  <w:style w:type="character" w:customStyle="1" w:styleId="aff4">
    <w:name w:val="Схема документа Знак"/>
    <w:link w:val="aff3"/>
    <w:semiHidden/>
    <w:rsid w:val="00B769F6"/>
    <w:rPr>
      <w:rFonts w:ascii="Tahoma" w:hAnsi="Tahoma" w:cs="Tahoma"/>
      <w:szCs w:val="22"/>
      <w:shd w:val="clear" w:color="auto" w:fill="000080"/>
      <w:lang w:eastAsia="en-US"/>
    </w:rPr>
  </w:style>
  <w:style w:type="paragraph" w:styleId="aff5">
    <w:name w:val="table of authorities"/>
    <w:basedOn w:val="a6"/>
    <w:next w:val="a6"/>
    <w:semiHidden/>
    <w:rsid w:val="00DF15B8"/>
    <w:pPr>
      <w:ind w:hanging="200"/>
    </w:pPr>
  </w:style>
  <w:style w:type="paragraph" w:styleId="aff6">
    <w:name w:val="endnote text"/>
    <w:basedOn w:val="a6"/>
    <w:link w:val="aff7"/>
    <w:semiHidden/>
    <w:rsid w:val="00DF15B8"/>
  </w:style>
  <w:style w:type="character" w:customStyle="1" w:styleId="aff7">
    <w:name w:val="Текст концевой сноски Знак"/>
    <w:link w:val="aff6"/>
    <w:semiHidden/>
    <w:rsid w:val="00B769F6"/>
    <w:rPr>
      <w:szCs w:val="22"/>
      <w:lang w:eastAsia="en-US"/>
    </w:rPr>
  </w:style>
  <w:style w:type="paragraph" w:styleId="1f0">
    <w:name w:val="index 1"/>
    <w:basedOn w:val="a6"/>
    <w:next w:val="a6"/>
    <w:autoRedefine/>
    <w:semiHidden/>
    <w:rsid w:val="00DF15B8"/>
    <w:pPr>
      <w:ind w:hanging="200"/>
    </w:pPr>
  </w:style>
  <w:style w:type="paragraph" w:styleId="aff8">
    <w:name w:val="index heading"/>
    <w:basedOn w:val="a6"/>
    <w:next w:val="1f0"/>
    <w:semiHidden/>
    <w:rsid w:val="00DF15B8"/>
    <w:rPr>
      <w:rFonts w:ascii="Arial" w:hAnsi="Arial" w:cs="Arial"/>
      <w:b/>
      <w:bCs/>
    </w:rPr>
  </w:style>
  <w:style w:type="paragraph" w:styleId="2e">
    <w:name w:val="index 2"/>
    <w:basedOn w:val="a6"/>
    <w:next w:val="a6"/>
    <w:autoRedefine/>
    <w:semiHidden/>
    <w:rsid w:val="00DF15B8"/>
    <w:pPr>
      <w:ind w:left="400" w:hanging="200"/>
    </w:pPr>
  </w:style>
  <w:style w:type="paragraph" w:styleId="3a">
    <w:name w:val="index 3"/>
    <w:basedOn w:val="a6"/>
    <w:next w:val="a6"/>
    <w:autoRedefine/>
    <w:semiHidden/>
    <w:rsid w:val="00DF15B8"/>
    <w:pPr>
      <w:ind w:left="600" w:hanging="200"/>
    </w:pPr>
  </w:style>
  <w:style w:type="paragraph" w:styleId="45">
    <w:name w:val="index 4"/>
    <w:basedOn w:val="a6"/>
    <w:next w:val="a6"/>
    <w:autoRedefine/>
    <w:semiHidden/>
    <w:rsid w:val="00DF15B8"/>
    <w:pPr>
      <w:ind w:left="800" w:hanging="200"/>
    </w:pPr>
  </w:style>
  <w:style w:type="paragraph" w:styleId="56">
    <w:name w:val="index 5"/>
    <w:basedOn w:val="a6"/>
    <w:next w:val="a6"/>
    <w:autoRedefine/>
    <w:semiHidden/>
    <w:rsid w:val="00DF15B8"/>
    <w:pPr>
      <w:ind w:left="1000" w:hanging="200"/>
    </w:pPr>
  </w:style>
  <w:style w:type="paragraph" w:styleId="62">
    <w:name w:val="index 6"/>
    <w:basedOn w:val="a6"/>
    <w:next w:val="a6"/>
    <w:autoRedefine/>
    <w:semiHidden/>
    <w:rsid w:val="00DF15B8"/>
    <w:pPr>
      <w:ind w:left="1200" w:hanging="200"/>
    </w:pPr>
  </w:style>
  <w:style w:type="paragraph" w:styleId="82">
    <w:name w:val="index 8"/>
    <w:basedOn w:val="a6"/>
    <w:next w:val="a6"/>
    <w:autoRedefine/>
    <w:semiHidden/>
    <w:rsid w:val="00DF15B8"/>
    <w:pPr>
      <w:ind w:left="1600" w:hanging="200"/>
    </w:pPr>
  </w:style>
  <w:style w:type="paragraph" w:styleId="aff9">
    <w:name w:val="macro"/>
    <w:link w:val="affa"/>
    <w:semiHidden/>
    <w:rsid w:val="00DF15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200"/>
    </w:pPr>
    <w:rPr>
      <w:rFonts w:ascii="Courier New" w:hAnsi="Courier New" w:cs="Courier New"/>
    </w:rPr>
  </w:style>
  <w:style w:type="character" w:customStyle="1" w:styleId="affa">
    <w:name w:val="Текст макроса Знак"/>
    <w:link w:val="aff9"/>
    <w:semiHidden/>
    <w:rsid w:val="00252B45"/>
    <w:rPr>
      <w:rFonts w:ascii="Courier New" w:hAnsi="Courier New" w:cs="Courier New"/>
    </w:rPr>
  </w:style>
  <w:style w:type="table" w:customStyle="1" w:styleId="1f1">
    <w:name w:val="Сетка таблицы1"/>
    <w:basedOn w:val="a8"/>
    <w:next w:val="af6"/>
    <w:uiPriority w:val="39"/>
    <w:rsid w:val="00DF15B8"/>
    <w:pPr>
      <w:ind w:firstLine="709"/>
      <w:jc w:val="both"/>
    </w:pPr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8"/>
    <w:next w:val="af6"/>
    <w:uiPriority w:val="39"/>
    <w:rsid w:val="00DF15B8"/>
    <w:pPr>
      <w:ind w:firstLine="709"/>
      <w:jc w:val="both"/>
    </w:pPr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b">
    <w:name w:val="Body Text Indent 3"/>
    <w:basedOn w:val="a6"/>
    <w:link w:val="3c"/>
    <w:semiHidden/>
    <w:unhideWhenUsed/>
    <w:rsid w:val="00CA2AAA"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link w:val="3b"/>
    <w:semiHidden/>
    <w:rsid w:val="00CA2AAA"/>
    <w:rPr>
      <w:sz w:val="16"/>
      <w:szCs w:val="16"/>
      <w:lang w:eastAsia="en-US"/>
    </w:rPr>
  </w:style>
  <w:style w:type="character" w:styleId="HTML">
    <w:name w:val="HTML Code"/>
    <w:uiPriority w:val="99"/>
    <w:semiHidden/>
    <w:unhideWhenUsed/>
    <w:rsid w:val="00CA10EB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6"/>
    <w:link w:val="HTML1"/>
    <w:uiPriority w:val="99"/>
    <w:semiHidden/>
    <w:unhideWhenUsed/>
    <w:rsid w:val="003D49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Cs w:val="20"/>
      <w:lang w:eastAsia="ru-RU"/>
    </w:rPr>
  </w:style>
  <w:style w:type="character" w:customStyle="1" w:styleId="HTML1">
    <w:name w:val="Стандартный HTML Знак"/>
    <w:link w:val="HTML0"/>
    <w:uiPriority w:val="99"/>
    <w:semiHidden/>
    <w:rsid w:val="003D4957"/>
    <w:rPr>
      <w:lang w:val="ru-RU" w:eastAsia="ru-RU"/>
    </w:rPr>
  </w:style>
  <w:style w:type="paragraph" w:styleId="affb">
    <w:name w:val="List Bullet"/>
    <w:basedOn w:val="a6"/>
    <w:uiPriority w:val="99"/>
    <w:unhideWhenUsed/>
    <w:rsid w:val="003D4957"/>
    <w:pPr>
      <w:tabs>
        <w:tab w:val="num" w:pos="360"/>
      </w:tabs>
      <w:ind w:left="360" w:hanging="360"/>
      <w:contextualSpacing/>
    </w:pPr>
  </w:style>
  <w:style w:type="paragraph" w:customStyle="1" w:styleId="110">
    <w:name w:val="список 1. 1ур"/>
    <w:link w:val="114"/>
    <w:uiPriority w:val="2"/>
    <w:qFormat/>
    <w:rsid w:val="00AD7F3F"/>
    <w:pPr>
      <w:numPr>
        <w:numId w:val="35"/>
      </w:numPr>
      <w:spacing w:line="276" w:lineRule="auto"/>
      <w:jc w:val="both"/>
    </w:pPr>
    <w:rPr>
      <w:sz w:val="24"/>
      <w:szCs w:val="28"/>
    </w:rPr>
  </w:style>
  <w:style w:type="character" w:customStyle="1" w:styleId="114">
    <w:name w:val="список 1. 1ур Знак"/>
    <w:link w:val="110"/>
    <w:uiPriority w:val="2"/>
    <w:rsid w:val="00AD7F3F"/>
    <w:rPr>
      <w:sz w:val="24"/>
      <w:szCs w:val="28"/>
    </w:rPr>
  </w:style>
  <w:style w:type="paragraph" w:customStyle="1" w:styleId="12">
    <w:name w:val="список тире 1ур"/>
    <w:link w:val="1f2"/>
    <w:uiPriority w:val="2"/>
    <w:qFormat/>
    <w:rsid w:val="008A595F"/>
    <w:pPr>
      <w:numPr>
        <w:numId w:val="42"/>
      </w:numPr>
      <w:spacing w:line="276" w:lineRule="auto"/>
      <w:jc w:val="both"/>
    </w:pPr>
    <w:rPr>
      <w:sz w:val="24"/>
      <w:szCs w:val="24"/>
    </w:rPr>
  </w:style>
  <w:style w:type="character" w:customStyle="1" w:styleId="1f2">
    <w:name w:val="список тире 1ур Знак"/>
    <w:link w:val="12"/>
    <w:uiPriority w:val="2"/>
    <w:rsid w:val="008A595F"/>
    <w:rPr>
      <w:sz w:val="24"/>
      <w:szCs w:val="24"/>
    </w:rPr>
  </w:style>
  <w:style w:type="paragraph" w:customStyle="1" w:styleId="2f0">
    <w:name w:val="список тире 2ур"/>
    <w:link w:val="2f1"/>
    <w:uiPriority w:val="2"/>
    <w:qFormat/>
    <w:rsid w:val="00B20567"/>
    <w:pPr>
      <w:spacing w:line="276" w:lineRule="auto"/>
      <w:ind w:left="1644" w:hanging="397"/>
    </w:pPr>
    <w:rPr>
      <w:sz w:val="24"/>
      <w:szCs w:val="24"/>
    </w:rPr>
  </w:style>
  <w:style w:type="character" w:customStyle="1" w:styleId="2f1">
    <w:name w:val="список тире 2ур Знак"/>
    <w:link w:val="2f0"/>
    <w:uiPriority w:val="2"/>
    <w:rsid w:val="00B20567"/>
    <w:rPr>
      <w:sz w:val="24"/>
      <w:szCs w:val="24"/>
    </w:rPr>
  </w:style>
  <w:style w:type="paragraph" w:customStyle="1" w:styleId="111">
    <w:name w:val="список 1) 1ур"/>
    <w:link w:val="115"/>
    <w:uiPriority w:val="2"/>
    <w:qFormat/>
    <w:rsid w:val="00AD7F3F"/>
    <w:pPr>
      <w:numPr>
        <w:numId w:val="36"/>
      </w:numPr>
      <w:spacing w:line="276" w:lineRule="auto"/>
      <w:jc w:val="both"/>
    </w:pPr>
    <w:rPr>
      <w:sz w:val="24"/>
      <w:szCs w:val="28"/>
    </w:rPr>
  </w:style>
  <w:style w:type="character" w:customStyle="1" w:styleId="115">
    <w:name w:val="список 1) 1ур Знак"/>
    <w:link w:val="111"/>
    <w:uiPriority w:val="2"/>
    <w:rsid w:val="00AD7F3F"/>
    <w:rPr>
      <w:sz w:val="24"/>
      <w:szCs w:val="28"/>
    </w:rPr>
  </w:style>
  <w:style w:type="paragraph" w:customStyle="1" w:styleId="121">
    <w:name w:val="список 1) 2ур"/>
    <w:link w:val="124"/>
    <w:uiPriority w:val="2"/>
    <w:qFormat/>
    <w:rsid w:val="009F0587"/>
    <w:pPr>
      <w:numPr>
        <w:numId w:val="40"/>
      </w:numPr>
      <w:spacing w:line="276" w:lineRule="auto"/>
      <w:ind w:left="1644" w:hanging="397"/>
    </w:pPr>
    <w:rPr>
      <w:sz w:val="24"/>
      <w:szCs w:val="28"/>
    </w:rPr>
  </w:style>
  <w:style w:type="character" w:customStyle="1" w:styleId="124">
    <w:name w:val="список 1) 2ур Знак"/>
    <w:link w:val="121"/>
    <w:uiPriority w:val="2"/>
    <w:rsid w:val="009F0587"/>
    <w:rPr>
      <w:sz w:val="24"/>
      <w:szCs w:val="28"/>
    </w:rPr>
  </w:style>
  <w:style w:type="paragraph" w:customStyle="1" w:styleId="IT1">
    <w:name w:val="IT1_Обычный"/>
    <w:link w:val="IT10"/>
    <w:qFormat/>
    <w:rsid w:val="00AD7F3F"/>
    <w:pPr>
      <w:spacing w:line="276" w:lineRule="auto"/>
      <w:ind w:firstLine="851"/>
      <w:jc w:val="both"/>
    </w:pPr>
    <w:rPr>
      <w:rFonts w:eastAsia="Calibri"/>
      <w:sz w:val="24"/>
      <w:szCs w:val="24"/>
      <w:lang w:eastAsia="en-US"/>
    </w:rPr>
  </w:style>
  <w:style w:type="character" w:customStyle="1" w:styleId="IT10">
    <w:name w:val="IT1_Обычный Знак"/>
    <w:link w:val="IT1"/>
    <w:rsid w:val="00AD7F3F"/>
    <w:rPr>
      <w:rFonts w:eastAsia="Calibri"/>
      <w:sz w:val="24"/>
      <w:szCs w:val="24"/>
      <w:lang w:eastAsia="en-US"/>
    </w:rPr>
  </w:style>
  <w:style w:type="paragraph" w:customStyle="1" w:styleId="a4">
    <w:name w:val="Табл_список"/>
    <w:link w:val="affc"/>
    <w:uiPriority w:val="2"/>
    <w:qFormat/>
    <w:rsid w:val="001E754A"/>
    <w:pPr>
      <w:numPr>
        <w:numId w:val="38"/>
      </w:numPr>
      <w:spacing w:line="276" w:lineRule="auto"/>
    </w:pPr>
    <w:rPr>
      <w:sz w:val="24"/>
      <w:szCs w:val="24"/>
    </w:rPr>
  </w:style>
  <w:style w:type="character" w:customStyle="1" w:styleId="affc">
    <w:name w:val="Табл_список Знак"/>
    <w:link w:val="a4"/>
    <w:uiPriority w:val="2"/>
    <w:rsid w:val="001E754A"/>
    <w:rPr>
      <w:sz w:val="24"/>
      <w:szCs w:val="24"/>
    </w:rPr>
  </w:style>
  <w:style w:type="paragraph" w:customStyle="1" w:styleId="affd">
    <w:name w:val="Табл_шапка"/>
    <w:basedOn w:val="a6"/>
    <w:link w:val="affe"/>
    <w:uiPriority w:val="2"/>
    <w:qFormat/>
    <w:rsid w:val="00AD7F3F"/>
    <w:pPr>
      <w:keepNext/>
      <w:spacing w:before="40" w:after="40"/>
      <w:jc w:val="center"/>
    </w:pPr>
    <w:rPr>
      <w:b/>
      <w:bCs/>
      <w:szCs w:val="20"/>
      <w:lang w:eastAsia="ru-RU"/>
    </w:rPr>
  </w:style>
  <w:style w:type="character" w:customStyle="1" w:styleId="affe">
    <w:name w:val="Табл_шапка Знак"/>
    <w:link w:val="affd"/>
    <w:uiPriority w:val="2"/>
    <w:rsid w:val="00AD7F3F"/>
    <w:rPr>
      <w:b/>
      <w:bCs/>
      <w:sz w:val="24"/>
    </w:rPr>
  </w:style>
  <w:style w:type="paragraph" w:customStyle="1" w:styleId="afff">
    <w:name w:val="Табл_ячейка"/>
    <w:link w:val="afff0"/>
    <w:uiPriority w:val="2"/>
    <w:qFormat/>
    <w:rsid w:val="00F51998"/>
    <w:pPr>
      <w:tabs>
        <w:tab w:val="left" w:pos="851"/>
      </w:tabs>
      <w:spacing w:line="276" w:lineRule="auto"/>
    </w:pPr>
    <w:rPr>
      <w:snapToGrid w:val="0"/>
      <w:sz w:val="24"/>
      <w:szCs w:val="24"/>
    </w:rPr>
  </w:style>
  <w:style w:type="character" w:customStyle="1" w:styleId="afff0">
    <w:name w:val="Табл_ячейка Знак"/>
    <w:link w:val="afff"/>
    <w:uiPriority w:val="2"/>
    <w:rsid w:val="00F51998"/>
    <w:rPr>
      <w:snapToGrid w:val="0"/>
      <w:sz w:val="24"/>
      <w:szCs w:val="24"/>
    </w:rPr>
  </w:style>
  <w:style w:type="paragraph" w:customStyle="1" w:styleId="cmd">
    <w:name w:val="cmd"/>
    <w:basedOn w:val="a6"/>
    <w:qFormat/>
    <w:rsid w:val="00646F46"/>
    <w:pPr>
      <w:keepNext/>
    </w:pPr>
    <w:rPr>
      <w:rFonts w:ascii="Courier New" w:hAnsi="Courier New"/>
      <w:noProof/>
      <w:color w:val="000000"/>
      <w:sz w:val="20"/>
      <w:szCs w:val="20"/>
      <w:lang w:val="en-US"/>
    </w:rPr>
  </w:style>
  <w:style w:type="character" w:customStyle="1" w:styleId="scroll-codedefaultnewcontentplain">
    <w:name w:val="scroll-code_defaultnew_content_plain"/>
    <w:rsid w:val="00AF25D0"/>
    <w:rPr>
      <w:color w:val="000000"/>
    </w:rPr>
  </w:style>
  <w:style w:type="character" w:customStyle="1" w:styleId="scroll-codedefaultnewcontentvalue">
    <w:name w:val="scroll-code_defaultnew_content_value"/>
    <w:basedOn w:val="a7"/>
    <w:rsid w:val="001E3637"/>
    <w:rPr>
      <w:color w:val="009900"/>
    </w:rPr>
  </w:style>
  <w:style w:type="paragraph" w:styleId="afff1">
    <w:name w:val="Normal (Web)"/>
    <w:basedOn w:val="a6"/>
    <w:uiPriority w:val="99"/>
    <w:semiHidden/>
    <w:unhideWhenUsed/>
    <w:rsid w:val="0047088A"/>
    <w:pPr>
      <w:spacing w:before="100" w:beforeAutospacing="1" w:after="100" w:afterAutospacing="1"/>
    </w:pPr>
    <w:rPr>
      <w:szCs w:val="24"/>
      <w:lang w:eastAsia="ru-RU"/>
    </w:rPr>
  </w:style>
  <w:style w:type="paragraph" w:customStyle="1" w:styleId="3d">
    <w:name w:val="список тире 3ур"/>
    <w:link w:val="3e"/>
    <w:qFormat/>
    <w:rsid w:val="004B3C94"/>
    <w:pPr>
      <w:spacing w:line="276" w:lineRule="auto"/>
      <w:jc w:val="both"/>
    </w:pPr>
    <w:rPr>
      <w:sz w:val="24"/>
      <w:szCs w:val="24"/>
    </w:rPr>
  </w:style>
  <w:style w:type="paragraph" w:styleId="afff2">
    <w:name w:val="List Paragraph"/>
    <w:basedOn w:val="a6"/>
    <w:uiPriority w:val="34"/>
    <w:rsid w:val="00B20567"/>
    <w:pPr>
      <w:ind w:left="720"/>
      <w:contextualSpacing/>
    </w:pPr>
  </w:style>
  <w:style w:type="character" w:customStyle="1" w:styleId="3e">
    <w:name w:val="список тире 3ур Знак"/>
    <w:basedOn w:val="1f2"/>
    <w:link w:val="3d"/>
    <w:rsid w:val="004B3C94"/>
    <w:rPr>
      <w:sz w:val="24"/>
      <w:szCs w:val="24"/>
    </w:rPr>
  </w:style>
  <w:style w:type="paragraph" w:customStyle="1" w:styleId="120">
    <w:name w:val="список 1) ур2"/>
    <w:basedOn w:val="121"/>
    <w:link w:val="125"/>
    <w:qFormat/>
    <w:rsid w:val="003C240A"/>
    <w:pPr>
      <w:numPr>
        <w:numId w:val="39"/>
      </w:numPr>
      <w:jc w:val="both"/>
    </w:pPr>
  </w:style>
  <w:style w:type="character" w:customStyle="1" w:styleId="125">
    <w:name w:val="список 1) ур2 Знак"/>
    <w:basedOn w:val="124"/>
    <w:link w:val="120"/>
    <w:rsid w:val="003C240A"/>
    <w:rPr>
      <w:sz w:val="24"/>
      <w:szCs w:val="28"/>
    </w:rPr>
  </w:style>
  <w:style w:type="paragraph" w:customStyle="1" w:styleId="msonormal0">
    <w:name w:val="msonormal"/>
    <w:basedOn w:val="a6"/>
    <w:rsid w:val="00A332AD"/>
    <w:pPr>
      <w:spacing w:before="100" w:beforeAutospacing="1" w:after="100" w:afterAutospacing="1"/>
    </w:pPr>
    <w:rPr>
      <w:szCs w:val="24"/>
      <w:lang w:eastAsia="ru-RU"/>
    </w:rPr>
  </w:style>
  <w:style w:type="character" w:customStyle="1" w:styleId="line">
    <w:name w:val="line"/>
    <w:basedOn w:val="a7"/>
    <w:rsid w:val="00A332AD"/>
  </w:style>
  <w:style w:type="character" w:customStyle="1" w:styleId="na">
    <w:name w:val="na"/>
    <w:basedOn w:val="a7"/>
    <w:rsid w:val="00A332AD"/>
  </w:style>
  <w:style w:type="character" w:customStyle="1" w:styleId="pi">
    <w:name w:val="pi"/>
    <w:basedOn w:val="a7"/>
    <w:rsid w:val="00A332AD"/>
  </w:style>
  <w:style w:type="character" w:customStyle="1" w:styleId="s2">
    <w:name w:val="s2"/>
    <w:basedOn w:val="a7"/>
    <w:rsid w:val="00A332AD"/>
  </w:style>
  <w:style w:type="character" w:customStyle="1" w:styleId="s">
    <w:name w:val="s"/>
    <w:basedOn w:val="a7"/>
    <w:rsid w:val="00A332AD"/>
  </w:style>
  <w:style w:type="character" w:customStyle="1" w:styleId="c1">
    <w:name w:val="c1"/>
    <w:basedOn w:val="a7"/>
    <w:rsid w:val="00A332AD"/>
  </w:style>
  <w:style w:type="character" w:customStyle="1" w:styleId="no">
    <w:name w:val="no"/>
    <w:basedOn w:val="a7"/>
    <w:rsid w:val="00A332AD"/>
  </w:style>
  <w:style w:type="character" w:customStyle="1" w:styleId="s1">
    <w:name w:val="s1"/>
    <w:basedOn w:val="a7"/>
    <w:rsid w:val="00A332AD"/>
  </w:style>
  <w:style w:type="character" w:customStyle="1" w:styleId="m">
    <w:name w:val="m"/>
    <w:basedOn w:val="a7"/>
    <w:rsid w:val="00A332AD"/>
  </w:style>
  <w:style w:type="character" w:styleId="afff3">
    <w:name w:val="annotation reference"/>
    <w:basedOn w:val="a7"/>
    <w:semiHidden/>
    <w:unhideWhenUsed/>
    <w:qFormat/>
    <w:rsid w:val="00A6742D"/>
    <w:rPr>
      <w:sz w:val="16"/>
      <w:szCs w:val="16"/>
    </w:rPr>
  </w:style>
  <w:style w:type="paragraph" w:styleId="afff4">
    <w:name w:val="annotation text"/>
    <w:basedOn w:val="a6"/>
    <w:link w:val="afff5"/>
    <w:unhideWhenUsed/>
    <w:qFormat/>
    <w:rsid w:val="00A6742D"/>
    <w:pPr>
      <w:spacing w:line="240" w:lineRule="auto"/>
    </w:pPr>
    <w:rPr>
      <w:sz w:val="20"/>
      <w:szCs w:val="20"/>
    </w:rPr>
  </w:style>
  <w:style w:type="character" w:customStyle="1" w:styleId="afff5">
    <w:name w:val="Текст примечания Знак"/>
    <w:basedOn w:val="a7"/>
    <w:link w:val="afff4"/>
    <w:rsid w:val="00A6742D"/>
    <w:rPr>
      <w:lang w:eastAsia="en-US"/>
    </w:rPr>
  </w:style>
  <w:style w:type="character" w:customStyle="1" w:styleId="diff-html-added">
    <w:name w:val="diff-html-added"/>
    <w:basedOn w:val="a7"/>
    <w:rsid w:val="00222601"/>
  </w:style>
  <w:style w:type="paragraph" w:styleId="afff6">
    <w:name w:val="caption"/>
    <w:basedOn w:val="a6"/>
    <w:next w:val="a6"/>
    <w:unhideWhenUsed/>
    <w:qFormat/>
    <w:rsid w:val="00222601"/>
    <w:pPr>
      <w:spacing w:after="200" w:line="240" w:lineRule="auto"/>
      <w:ind w:firstLine="0"/>
      <w:jc w:val="left"/>
    </w:pPr>
    <w:rPr>
      <w:i/>
      <w:iCs/>
      <w:color w:val="44546A" w:themeColor="text2"/>
      <w:sz w:val="18"/>
      <w:szCs w:val="18"/>
    </w:rPr>
  </w:style>
  <w:style w:type="character" w:styleId="afff7">
    <w:name w:val="Emphasis"/>
    <w:basedOn w:val="a7"/>
    <w:uiPriority w:val="20"/>
    <w:qFormat/>
    <w:rsid w:val="000A35AE"/>
    <w:rPr>
      <w:i/>
      <w:iCs/>
    </w:rPr>
  </w:style>
  <w:style w:type="character" w:styleId="afff8">
    <w:name w:val="Strong"/>
    <w:basedOn w:val="a7"/>
    <w:uiPriority w:val="22"/>
    <w:qFormat/>
    <w:rsid w:val="005E5F0B"/>
    <w:rPr>
      <w:b/>
      <w:bCs/>
    </w:rPr>
  </w:style>
  <w:style w:type="character" w:customStyle="1" w:styleId="1f3">
    <w:name w:val="Неразрешенное упоминание1"/>
    <w:basedOn w:val="a7"/>
    <w:uiPriority w:val="99"/>
    <w:semiHidden/>
    <w:unhideWhenUsed/>
    <w:rsid w:val="001E73CB"/>
    <w:rPr>
      <w:color w:val="605E5C"/>
      <w:shd w:val="clear" w:color="auto" w:fill="E1DFDD"/>
    </w:rPr>
  </w:style>
  <w:style w:type="character" w:customStyle="1" w:styleId="hgkelc">
    <w:name w:val="hgkelc"/>
    <w:basedOn w:val="a7"/>
    <w:rsid w:val="00062F9F"/>
  </w:style>
  <w:style w:type="paragraph" w:styleId="afff9">
    <w:name w:val="TOC Heading"/>
    <w:basedOn w:val="14"/>
    <w:next w:val="a6"/>
    <w:uiPriority w:val="39"/>
    <w:unhideWhenUsed/>
    <w:qFormat/>
    <w:rsid w:val="004C3C79"/>
    <w:pPr>
      <w:keepLines/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lang w:eastAsia="ru-RU"/>
    </w:rPr>
  </w:style>
  <w:style w:type="paragraph" w:styleId="afffa">
    <w:name w:val="footnote text"/>
    <w:basedOn w:val="a6"/>
    <w:link w:val="afffb"/>
    <w:semiHidden/>
    <w:unhideWhenUsed/>
    <w:rsid w:val="003C1ABC"/>
    <w:pPr>
      <w:spacing w:line="240" w:lineRule="auto"/>
    </w:pPr>
    <w:rPr>
      <w:sz w:val="20"/>
      <w:szCs w:val="20"/>
    </w:rPr>
  </w:style>
  <w:style w:type="character" w:customStyle="1" w:styleId="afffb">
    <w:name w:val="Текст сноски Знак"/>
    <w:basedOn w:val="a7"/>
    <w:link w:val="afffa"/>
    <w:semiHidden/>
    <w:rsid w:val="003C1ABC"/>
    <w:rPr>
      <w:lang w:eastAsia="en-US"/>
    </w:rPr>
  </w:style>
  <w:style w:type="character" w:styleId="afffc">
    <w:name w:val="footnote reference"/>
    <w:basedOn w:val="a7"/>
    <w:semiHidden/>
    <w:unhideWhenUsed/>
    <w:rsid w:val="003C1ABC"/>
    <w:rPr>
      <w:vertAlign w:val="superscript"/>
    </w:rPr>
  </w:style>
  <w:style w:type="character" w:customStyle="1" w:styleId="cf01">
    <w:name w:val="cf01"/>
    <w:basedOn w:val="a7"/>
    <w:rsid w:val="00A82871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7"/>
    <w:rsid w:val="00A82871"/>
    <w:rPr>
      <w:rFonts w:ascii="Segoe UI" w:hAnsi="Segoe UI" w:cs="Segoe UI" w:hint="default"/>
      <w:sz w:val="18"/>
      <w:szCs w:val="18"/>
    </w:rPr>
  </w:style>
  <w:style w:type="character" w:styleId="afffd">
    <w:name w:val="FollowedHyperlink"/>
    <w:basedOn w:val="a7"/>
    <w:semiHidden/>
    <w:unhideWhenUsed/>
    <w:rsid w:val="00B44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1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8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3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7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0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1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5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2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1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79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6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3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5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1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2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1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0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4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9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5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9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6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5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3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5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5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4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5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4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7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2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4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3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70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6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0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4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2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2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5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0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2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1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934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3432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087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0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7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9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2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1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1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8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0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5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4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7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9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2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93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5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7982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2686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9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08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2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1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3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1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8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7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7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4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5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5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1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1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3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4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9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1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0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docs.liquibase.com/install/liquibase-linux.htm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16/09/relationships/commentsIds" Target="commentsId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mev3.gosuslugi.ru/porta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gorbatko\Documents\&#1055;&#1086;&#1083;&#1100;&#1079;&#1086;&#1074;&#1072;&#1090;&#1077;&#1083;&#1100;&#1089;&#1082;&#1080;&#1077;%20&#1096;&#1072;&#1073;&#1083;&#1086;&#1085;&#1099;%20Office\NEW-gost2-10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ecfb5a8-af2b-4268-b2b3-8a4422978b51">
      <UserInfo>
        <DisplayName>Bokalo, Ivan</DisplayName>
        <AccountId>14</AccountId>
        <AccountType/>
      </UserInfo>
      <UserInfo>
        <DisplayName>Ignatov, Aleksei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44F9EDE61C56468CA9F3FDCB979765" ma:contentTypeVersion="10" ma:contentTypeDescription="Создание документа." ma:contentTypeScope="" ma:versionID="3081d2cc4fed47b63a718c9171a9b59c">
  <xsd:schema xmlns:xsd="http://www.w3.org/2001/XMLSchema" xmlns:xs="http://www.w3.org/2001/XMLSchema" xmlns:p="http://schemas.microsoft.com/office/2006/metadata/properties" xmlns:ns2="6c5f486d-e73a-4027-900d-5f24edd43594" xmlns:ns3="5ecfb5a8-af2b-4268-b2b3-8a4422978b51" targetNamespace="http://schemas.microsoft.com/office/2006/metadata/properties" ma:root="true" ma:fieldsID="d6efa47017d4615536e61fd9680c3c83" ns2:_="" ns3:_="">
    <xsd:import namespace="6c5f486d-e73a-4027-900d-5f24edd43594"/>
    <xsd:import namespace="5ecfb5a8-af2b-4268-b2b3-8a4422978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f486d-e73a-4027-900d-5f24edd43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fb5a8-af2b-4268-b2b3-8a4422978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B0844-F26E-4B22-9A91-D52CEBE25154}">
  <ds:schemaRefs>
    <ds:schemaRef ds:uri="http://schemas.microsoft.com/office/2006/metadata/properties"/>
    <ds:schemaRef ds:uri="http://schemas.microsoft.com/office/infopath/2007/PartnerControls"/>
    <ds:schemaRef ds:uri="5ecfb5a8-af2b-4268-b2b3-8a4422978b51"/>
  </ds:schemaRefs>
</ds:datastoreItem>
</file>

<file path=customXml/itemProps2.xml><?xml version="1.0" encoding="utf-8"?>
<ds:datastoreItem xmlns:ds="http://schemas.openxmlformats.org/officeDocument/2006/customXml" ds:itemID="{20C60D5E-80F2-4515-99A5-1CF0BD829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5f486d-e73a-4027-900d-5f24edd43594"/>
    <ds:schemaRef ds:uri="5ecfb5a8-af2b-4268-b2b3-8a4422978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9E308-A0CC-4BEC-8D8A-FC5D604F8F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CA110E-E272-4411-8F3C-F81B75D1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NEW-gost2-105</Template>
  <TotalTime>5247</TotalTime>
  <Pages>1</Pages>
  <Words>9107</Words>
  <Characters>51912</Characters>
  <Application>Microsoft Office Word</Application>
  <DocSecurity>0</DocSecurity>
  <Lines>432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RT Labs</Company>
  <LinksUpToDate>false</LinksUpToDate>
  <CharactersWithSpaces>60898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Горбатко Наталия Петровна</dc:creator>
  <cp:keywords/>
  <dc:description/>
  <cp:lastModifiedBy>Ekaterina Goloyad</cp:lastModifiedBy>
  <cp:revision>63</cp:revision>
  <cp:lastPrinted>2019-12-17T17:29:00Z</cp:lastPrinted>
  <dcterms:created xsi:type="dcterms:W3CDTF">2022-06-01T10:01:00Z</dcterms:created>
  <dcterms:modified xsi:type="dcterms:W3CDTF">2022-08-12T08:01:00Z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0x0101002E44F9EDE61C56468CA9F3FDCB979765</vt:lpwstr>
  </property>
</Properties>
</file>